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116B3" w14:textId="77777777" w:rsidR="00D077E9" w:rsidRDefault="00821303" w:rsidP="00D70D02">
      <w:bookmarkStart w:id="0" w:name="_GoBack"/>
      <w:bookmarkEnd w:id="0"/>
      <w:r w:rsidRPr="00821303">
        <w:rPr>
          <w:i/>
          <w:noProof/>
          <w:sz w:val="36"/>
          <w:lang w:eastAsia="nl-NL"/>
        </w:rPr>
        <w:drawing>
          <wp:anchor distT="0" distB="0" distL="114300" distR="114300" simplePos="0" relativeHeight="251664384" behindDoc="1" locked="0" layoutInCell="1" allowOverlap="1" wp14:anchorId="19381C98" wp14:editId="18ADBA41">
            <wp:simplePos x="0" y="0"/>
            <wp:positionH relativeFrom="page">
              <wp:align>right</wp:align>
            </wp:positionH>
            <wp:positionV relativeFrom="paragraph">
              <wp:posOffset>-1184729</wp:posOffset>
            </wp:positionV>
            <wp:extent cx="8145194" cy="7244142"/>
            <wp:effectExtent l="0" t="0" r="825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45194" cy="7244142"/>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eastAsia="nl-NL"/>
        </w:rPr>
        <mc:AlternateContent>
          <mc:Choice Requires="wps">
            <w:drawing>
              <wp:anchor distT="0" distB="0" distL="114300" distR="114300" simplePos="0" relativeHeight="251665408" behindDoc="1" locked="0" layoutInCell="1" allowOverlap="1" wp14:anchorId="371062F6" wp14:editId="0AB14479">
                <wp:simplePos x="0" y="0"/>
                <wp:positionH relativeFrom="column">
                  <wp:posOffset>-202474</wp:posOffset>
                </wp:positionH>
                <wp:positionV relativeFrom="page">
                  <wp:posOffset>938150</wp:posOffset>
                </wp:positionV>
                <wp:extent cx="3938905" cy="8657111"/>
                <wp:effectExtent l="0" t="0" r="444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3938905" cy="8657111"/>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A95C5" id="Rechthoek 3" o:spid="_x0000_s1026" alt="witte rechthoek voor tekst op de hoes" style="position:absolute;margin-left:-15.95pt;margin-top:73.85pt;width:310.15pt;height:68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" fillcolor="#4c4c4c [972]" stroked="f" strokeweight="2pt">
                <v:fill color2="white [3212]" rotate="t" colors="0 #959595;.5 #d6d6d6;1 white" focus="100%" type="gradien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58"/>
      </w:tblGrid>
      <w:tr w:rsidR="00D077E9" w14:paraId="6F35E9E0" w14:textId="77777777" w:rsidTr="00AB02A7">
        <w:trPr>
          <w:trHeight w:val="1894"/>
        </w:trPr>
        <w:tc>
          <w:tcPr>
            <w:tcW w:w="5580" w:type="dxa"/>
            <w:tcBorders>
              <w:top w:val="nil"/>
              <w:left w:val="nil"/>
              <w:bottom w:val="nil"/>
              <w:right w:val="nil"/>
            </w:tcBorders>
          </w:tcPr>
          <w:p w14:paraId="28509644" w14:textId="77777777" w:rsidR="00D077E9" w:rsidRDefault="00D077E9" w:rsidP="00AB02A7">
            <w:r>
              <w:rPr>
                <w:noProof/>
                <w:lang w:eastAsia="nl-NL"/>
              </w:rPr>
              <mc:AlternateContent>
                <mc:Choice Requires="wps">
                  <w:drawing>
                    <wp:inline distT="0" distB="0" distL="0" distR="0" wp14:anchorId="4D16F72A" wp14:editId="0514E93E">
                      <wp:extent cx="3592863" cy="1210614"/>
                      <wp:effectExtent l="0" t="0" r="0" b="0"/>
                      <wp:docPr id="8" name="Tekstvak 8"/>
                      <wp:cNvGraphicFramePr/>
                      <a:graphic xmlns:a="http://schemas.openxmlformats.org/drawingml/2006/main">
                        <a:graphicData uri="http://schemas.microsoft.com/office/word/2010/wordprocessingShape">
                          <wps:wsp>
                            <wps:cNvSpPr txBox="1"/>
                            <wps:spPr>
                              <a:xfrm>
                                <a:off x="0" y="0"/>
                                <a:ext cx="3592863" cy="1210614"/>
                              </a:xfrm>
                              <a:prstGeom prst="rect">
                                <a:avLst/>
                              </a:prstGeom>
                              <a:noFill/>
                              <a:ln w="6350">
                                <a:noFill/>
                              </a:ln>
                            </wps:spPr>
                            <wps:txbx>
                              <w:txbxContent>
                                <w:p w14:paraId="6F6BF3B7" w14:textId="77777777" w:rsidR="00DA1687" w:rsidRPr="00D86945" w:rsidRDefault="00DA1687" w:rsidP="00D077E9">
                                  <w:pPr>
                                    <w:pStyle w:val="Titel"/>
                                    <w:spacing w:after="0"/>
                                  </w:pPr>
                                  <w:r>
                                    <w:rPr>
                                      <w:lang w:bidi="nl-NL"/>
                                    </w:rPr>
                                    <w:t>Veiligheidsplan</w:t>
                                  </w:r>
                                  <w:r>
                                    <w:rPr>
                                      <w:lang w:bidi="nl-NL"/>
                                    </w:rPr>
                                    <w:br/>
                                    <w:t>IBS Al-Qoeba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D16F72A" id="_x0000_t202" coordsize="21600,21600" o:spt="202" path="m,l,21600r21600,l21600,xe">
                      <v:stroke joinstyle="miter"/>
                      <v:path gradientshapeok="t" o:connecttype="rect"/>
                    </v:shapetype>
                    <v:shape id="Tekstvak 8" o:spid="_x0000_s1026" type="#_x0000_t202" style="width:282.9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" filled="f" stroked="f" strokeweight=".5pt">
                      <v:textbox>
                        <w:txbxContent>
                          <w:p w14:paraId="6F6BF3B7" w14:textId="77777777" w:rsidR="00DA1687" w:rsidRPr="00D86945" w:rsidRDefault="00DA1687" w:rsidP="00D077E9">
                            <w:pPr>
                              <w:pStyle w:val="Titel"/>
                              <w:spacing w:after="0"/>
                            </w:pPr>
                            <w:r>
                              <w:rPr>
                                <w:lang w:bidi="nl-NL"/>
                              </w:rPr>
                              <w:t>Veiligheidsplan</w:t>
                            </w:r>
                            <w:r>
                              <w:rPr>
                                <w:lang w:bidi="nl-NL"/>
                              </w:rPr>
                              <w:br/>
                              <w:t>IBS Al-Qoeba</w:t>
                            </w:r>
                          </w:p>
                        </w:txbxContent>
                      </v:textbox>
                      <w10:anchorlock/>
                    </v:shape>
                  </w:pict>
                </mc:Fallback>
              </mc:AlternateContent>
            </w:r>
          </w:p>
          <w:p w14:paraId="1B71938B" w14:textId="77777777" w:rsidR="00D077E9" w:rsidRDefault="00D077E9" w:rsidP="00AB02A7">
            <w:r>
              <w:rPr>
                <w:noProof/>
                <w:lang w:eastAsia="nl-NL"/>
              </w:rPr>
              <mc:AlternateContent>
                <mc:Choice Requires="wps">
                  <w:drawing>
                    <wp:inline distT="0" distB="0" distL="0" distR="0" wp14:anchorId="0E44A0FB" wp14:editId="79E06C29">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E7EB11"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" strokecolor="#082a75 [3215]" strokeweight="3pt">
                      <w10:anchorlock/>
                    </v:line>
                  </w:pict>
                </mc:Fallback>
              </mc:AlternateContent>
            </w:r>
          </w:p>
        </w:tc>
      </w:tr>
      <w:tr w:rsidR="00D077E9" w14:paraId="56ADE2F6" w14:textId="77777777" w:rsidTr="00AB02A7">
        <w:trPr>
          <w:trHeight w:val="8135"/>
        </w:trPr>
        <w:tc>
          <w:tcPr>
            <w:tcW w:w="5580" w:type="dxa"/>
            <w:tcBorders>
              <w:top w:val="nil"/>
              <w:left w:val="nil"/>
              <w:bottom w:val="nil"/>
              <w:right w:val="nil"/>
            </w:tcBorders>
          </w:tcPr>
          <w:p w14:paraId="025A20ED" w14:textId="77777777" w:rsidR="00D077E9" w:rsidRDefault="00821303" w:rsidP="00AB02A7">
            <w:pPr>
              <w:rPr>
                <w:noProof/>
              </w:rPr>
            </w:pPr>
            <w:r>
              <w:rPr>
                <w:noProof/>
                <w:lang w:eastAsia="nl-NL"/>
              </w:rPr>
              <w:drawing>
                <wp:anchor distT="0" distB="0" distL="114300" distR="114300" simplePos="0" relativeHeight="251663360" behindDoc="0" locked="0" layoutInCell="1" allowOverlap="1" wp14:anchorId="31A25CD4" wp14:editId="3CCFF547">
                  <wp:simplePos x="0" y="0"/>
                  <wp:positionH relativeFrom="column">
                    <wp:posOffset>253218</wp:posOffset>
                  </wp:positionH>
                  <wp:positionV relativeFrom="paragraph">
                    <wp:posOffset>2290005</wp:posOffset>
                  </wp:positionV>
                  <wp:extent cx="3019425" cy="1562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removebg-preview.png"/>
                          <pic:cNvPicPr/>
                        </pic:nvPicPr>
                        <pic:blipFill>
                          <a:blip r:embed="rId9">
                            <a:extLst>
                              <a:ext uri="{28A0092B-C50C-407E-A947-70E740481C1C}">
                                <a14:useLocalDpi xmlns:a14="http://schemas.microsoft.com/office/drawing/2010/main" val="0"/>
                              </a:ext>
                            </a:extLst>
                          </a:blip>
                          <a:stretch>
                            <a:fillRect/>
                          </a:stretch>
                        </pic:blipFill>
                        <pic:spPr>
                          <a:xfrm>
                            <a:off x="0" y="0"/>
                            <a:ext cx="3019425" cy="1562100"/>
                          </a:xfrm>
                          <a:prstGeom prst="rect">
                            <a:avLst/>
                          </a:prstGeom>
                        </pic:spPr>
                      </pic:pic>
                    </a:graphicData>
                  </a:graphic>
                </wp:anchor>
              </w:drawing>
            </w:r>
          </w:p>
        </w:tc>
      </w:tr>
      <w:tr w:rsidR="00D077E9" w14:paraId="7C44EA03" w14:textId="77777777" w:rsidTr="00AB02A7">
        <w:trPr>
          <w:trHeight w:val="2438"/>
        </w:trPr>
        <w:tc>
          <w:tcPr>
            <w:tcW w:w="5580" w:type="dxa"/>
            <w:tcBorders>
              <w:top w:val="nil"/>
              <w:left w:val="nil"/>
              <w:bottom w:val="nil"/>
              <w:right w:val="nil"/>
            </w:tcBorders>
          </w:tcPr>
          <w:sdt>
            <w:sdtPr>
              <w:id w:val="1080870105"/>
              <w:placeholder>
                <w:docPart w:val="94C76A2729FB4D4DBD68C21D888DDFFB"/>
              </w:placeholder>
              <w15:appearance w15:val="hidden"/>
            </w:sdtPr>
            <w:sdtEndPr/>
            <w:sdtContent>
              <w:p w14:paraId="67E8E06B" w14:textId="77777777" w:rsidR="00D077E9" w:rsidRDefault="00821303" w:rsidP="00AB02A7">
                <w:r>
                  <w:rPr>
                    <w:rStyle w:val="OndertitelChar"/>
                    <w:b w:val="0"/>
                    <w:lang w:bidi="nl-NL"/>
                  </w:rPr>
                  <w:t>Februari 2025</w:t>
                </w:r>
              </w:p>
            </w:sdtContent>
          </w:sdt>
          <w:p w14:paraId="6BF64CAC" w14:textId="77777777" w:rsidR="00D077E9" w:rsidRDefault="00D077E9" w:rsidP="00AB02A7">
            <w:pPr>
              <w:rPr>
                <w:noProof/>
                <w:sz w:val="10"/>
                <w:szCs w:val="10"/>
              </w:rPr>
            </w:pPr>
            <w:r w:rsidRPr="00D86945">
              <w:rPr>
                <w:noProof/>
                <w:sz w:val="10"/>
                <w:szCs w:val="10"/>
                <w:lang w:eastAsia="nl-NL"/>
              </w:rPr>
              <mc:AlternateContent>
                <mc:Choice Requires="wps">
                  <w:drawing>
                    <wp:inline distT="0" distB="0" distL="0" distR="0" wp14:anchorId="11016A7B" wp14:editId="7E5EA14F">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0C74EB" id="Rechte verbindingslijn 6"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" strokecolor="#082a75 [3215]" strokeweight="3pt">
                      <w10:anchorlock/>
                    </v:line>
                  </w:pict>
                </mc:Fallback>
              </mc:AlternateContent>
            </w:r>
          </w:p>
          <w:p w14:paraId="62E86096" w14:textId="77777777" w:rsidR="00D077E9" w:rsidRDefault="00D077E9" w:rsidP="00AB02A7">
            <w:pPr>
              <w:rPr>
                <w:noProof/>
                <w:sz w:val="10"/>
                <w:szCs w:val="10"/>
              </w:rPr>
            </w:pPr>
          </w:p>
          <w:p w14:paraId="07CE4F4F" w14:textId="77777777" w:rsidR="00D077E9" w:rsidRDefault="00D077E9" w:rsidP="00AB02A7">
            <w:pPr>
              <w:rPr>
                <w:noProof/>
                <w:sz w:val="10"/>
                <w:szCs w:val="10"/>
              </w:rPr>
            </w:pPr>
          </w:p>
          <w:p w14:paraId="10C543FF" w14:textId="77777777" w:rsidR="00D077E9" w:rsidRDefault="00525896" w:rsidP="00AB02A7">
            <w:sdt>
              <w:sdtPr>
                <w:id w:val="-1740469667"/>
                <w:placeholder>
                  <w:docPart w:val="3DEFA22022FD48778F6FEA2288E6E68E"/>
                </w:placeholder>
                <w15:appearance w15:val="hidden"/>
              </w:sdtPr>
              <w:sdtEndPr/>
              <w:sdtContent>
                <w:r w:rsidR="00821303">
                  <w:t>Islamitische Basisschool Al</w:t>
                </w:r>
                <w:r w:rsidR="00222A4F">
                  <w:t>-</w:t>
                </w:r>
                <w:r w:rsidR="00821303">
                  <w:t>Qoeba</w:t>
                </w:r>
              </w:sdtContent>
            </w:sdt>
          </w:p>
          <w:p w14:paraId="7ACE4D3F" w14:textId="77777777" w:rsidR="00D077E9" w:rsidRDefault="00821303" w:rsidP="00AB02A7">
            <w:pPr>
              <w:rPr>
                <w:lang w:bidi="nl-NL"/>
              </w:rPr>
            </w:pPr>
            <w:r>
              <w:rPr>
                <w:lang w:bidi="nl-NL"/>
              </w:rPr>
              <w:t>Terwestenstraat 105</w:t>
            </w:r>
            <w:r>
              <w:rPr>
                <w:lang w:bidi="nl-NL"/>
              </w:rPr>
              <w:br/>
              <w:t>2525 GG Den Haag</w:t>
            </w:r>
          </w:p>
          <w:p w14:paraId="57767241" w14:textId="77777777" w:rsidR="00821303" w:rsidRDefault="00525896" w:rsidP="00AB02A7">
            <w:hyperlink r:id="rId10" w:history="1">
              <w:r w:rsidR="00821303" w:rsidRPr="00B032AC">
                <w:rPr>
                  <w:rStyle w:val="Hyperlink"/>
                  <w:lang w:bidi="nl-NL"/>
                </w:rPr>
                <w:t>www.alqoeba.nl</w:t>
              </w:r>
            </w:hyperlink>
            <w:r w:rsidR="00821303">
              <w:rPr>
                <w:lang w:bidi="nl-NL"/>
              </w:rPr>
              <w:t xml:space="preserve"> </w:t>
            </w:r>
          </w:p>
          <w:p w14:paraId="760A17EE" w14:textId="77777777" w:rsidR="00D077E9" w:rsidRPr="00D86945" w:rsidRDefault="00D077E9" w:rsidP="00AB02A7">
            <w:pPr>
              <w:rPr>
                <w:noProof/>
                <w:sz w:val="10"/>
                <w:szCs w:val="10"/>
              </w:rPr>
            </w:pPr>
          </w:p>
        </w:tc>
      </w:tr>
    </w:tbl>
    <w:p w14:paraId="7AD26C4C" w14:textId="77777777" w:rsidR="00D077E9" w:rsidRDefault="00AB02A7">
      <w:pPr>
        <w:spacing w:after="200"/>
      </w:pPr>
      <w:r>
        <w:rPr>
          <w:noProof/>
          <w:lang w:eastAsia="nl-NL"/>
        </w:rPr>
        <mc:AlternateContent>
          <mc:Choice Requires="wps">
            <w:drawing>
              <wp:anchor distT="0" distB="0" distL="114300" distR="114300" simplePos="0" relativeHeight="251659264" behindDoc="1" locked="0" layoutInCell="1" allowOverlap="1" wp14:anchorId="405DAA6A" wp14:editId="645F859D">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gradFill flip="none" rotWithShape="1">
                          <a:gsLst>
                            <a:gs pos="0">
                              <a:srgbClr val="006600">
                                <a:tint val="66000"/>
                                <a:satMod val="160000"/>
                              </a:srgbClr>
                            </a:gs>
                            <a:gs pos="50000">
                              <a:srgbClr val="006600">
                                <a:tint val="44500"/>
                                <a:satMod val="160000"/>
                              </a:srgbClr>
                            </a:gs>
                            <a:gs pos="100000">
                              <a:srgbClr val="006600">
                                <a:tint val="23500"/>
                                <a:satMod val="16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4FF4C" id="Rechthoek 2" o:spid="_x0000_s1026" alt="gekleurde rechthoe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" fillcolor="#98b498" stroked="f" strokeweight="2pt">
                <v:fill color2="#e1e8e1" rotate="t" colors="0 #98b498;.5 #c2d0c2;1 #e1e8e1" focus="100%" type="gradient"/>
                <w10:wrap anchory="page"/>
              </v:rect>
            </w:pict>
          </mc:Fallback>
        </mc:AlternateContent>
      </w:r>
      <w:r w:rsidR="00D077E9">
        <w:rPr>
          <w:lang w:bidi="nl-NL"/>
        </w:rPr>
        <w:br w:type="page"/>
      </w:r>
    </w:p>
    <w:p w14:paraId="75919F82" w14:textId="77777777" w:rsidR="00340B68" w:rsidRDefault="00340B68" w:rsidP="00340B68">
      <w:pPr>
        <w:pStyle w:val="Kop1"/>
      </w:pPr>
      <w:bookmarkStart w:id="1" w:name="_Toc188871485"/>
      <w:r>
        <w:rPr>
          <w:lang w:bidi="nl-NL"/>
        </w:rPr>
        <w:lastRenderedPageBreak/>
        <w:t>Inhoudsopgave</w:t>
      </w:r>
      <w:bookmarkEnd w:id="1"/>
    </w:p>
    <w:sdt>
      <w:sdtPr>
        <w:rPr>
          <w:rFonts w:asciiTheme="minorHAnsi" w:eastAsiaTheme="minorEastAsia" w:hAnsiTheme="minorHAnsi" w:cstheme="minorBidi"/>
          <w:b/>
          <w:color w:val="082A75" w:themeColor="text2"/>
          <w:sz w:val="28"/>
          <w:szCs w:val="22"/>
          <w:lang w:eastAsia="en-US"/>
        </w:rPr>
        <w:id w:val="818239481"/>
        <w:docPartObj>
          <w:docPartGallery w:val="Table of Contents"/>
          <w:docPartUnique/>
        </w:docPartObj>
      </w:sdtPr>
      <w:sdtEndPr>
        <w:rPr>
          <w:bCs/>
        </w:rPr>
      </w:sdtEndPr>
      <w:sdtContent>
        <w:p w14:paraId="6EA140D3" w14:textId="77777777" w:rsidR="00340B68" w:rsidRDefault="00340B68">
          <w:pPr>
            <w:pStyle w:val="Kopvaninhoudsopgave"/>
          </w:pPr>
        </w:p>
        <w:p w14:paraId="63B10080" w14:textId="0E0741B3" w:rsidR="00F40862" w:rsidRDefault="00340B68">
          <w:pPr>
            <w:pStyle w:val="Inhopg1"/>
            <w:tabs>
              <w:tab w:val="right" w:leader="dot" w:pos="10024"/>
            </w:tabs>
            <w:rPr>
              <w:b w:val="0"/>
              <w:noProof/>
              <w:color w:val="auto"/>
              <w:sz w:val="22"/>
              <w:lang w:eastAsia="nl-NL"/>
            </w:rPr>
          </w:pPr>
          <w:r>
            <w:fldChar w:fldCharType="begin"/>
          </w:r>
          <w:r>
            <w:instrText xml:space="preserve"> TOC \o "1-3" \h \z \u </w:instrText>
          </w:r>
          <w:r>
            <w:fldChar w:fldCharType="separate"/>
          </w:r>
          <w:hyperlink w:anchor="_Toc188871485" w:history="1">
            <w:r w:rsidR="00F40862" w:rsidRPr="00987BD0">
              <w:rPr>
                <w:rStyle w:val="Hyperlink"/>
                <w:noProof/>
                <w:lang w:bidi="nl-NL"/>
              </w:rPr>
              <w:t>Inhoudsopgave</w:t>
            </w:r>
            <w:r w:rsidR="00F40862">
              <w:rPr>
                <w:noProof/>
                <w:webHidden/>
              </w:rPr>
              <w:tab/>
            </w:r>
            <w:r w:rsidR="00F40862">
              <w:rPr>
                <w:noProof/>
                <w:webHidden/>
              </w:rPr>
              <w:fldChar w:fldCharType="begin"/>
            </w:r>
            <w:r w:rsidR="00F40862">
              <w:rPr>
                <w:noProof/>
                <w:webHidden/>
              </w:rPr>
              <w:instrText xml:space="preserve"> PAGEREF _Toc188871485 \h </w:instrText>
            </w:r>
            <w:r w:rsidR="00F40862">
              <w:rPr>
                <w:noProof/>
                <w:webHidden/>
              </w:rPr>
            </w:r>
            <w:r w:rsidR="00F40862">
              <w:rPr>
                <w:noProof/>
                <w:webHidden/>
              </w:rPr>
              <w:fldChar w:fldCharType="separate"/>
            </w:r>
            <w:r w:rsidR="00F40862">
              <w:rPr>
                <w:noProof/>
                <w:webHidden/>
              </w:rPr>
              <w:t>2</w:t>
            </w:r>
            <w:r w:rsidR="00F40862">
              <w:rPr>
                <w:noProof/>
                <w:webHidden/>
              </w:rPr>
              <w:fldChar w:fldCharType="end"/>
            </w:r>
          </w:hyperlink>
        </w:p>
        <w:p w14:paraId="186D1E4C" w14:textId="5DEA39FE" w:rsidR="00F40862" w:rsidRDefault="00525896">
          <w:pPr>
            <w:pStyle w:val="Inhopg1"/>
            <w:tabs>
              <w:tab w:val="right" w:leader="dot" w:pos="10024"/>
            </w:tabs>
            <w:rPr>
              <w:b w:val="0"/>
              <w:noProof/>
              <w:color w:val="auto"/>
              <w:sz w:val="22"/>
              <w:lang w:eastAsia="nl-NL"/>
            </w:rPr>
          </w:pPr>
          <w:hyperlink w:anchor="_Toc188871486" w:history="1">
            <w:r w:rsidR="00F40862" w:rsidRPr="00987BD0">
              <w:rPr>
                <w:rStyle w:val="Hyperlink"/>
                <w:noProof/>
                <w:lang w:bidi="nl-NL"/>
              </w:rPr>
              <w:t>Hoofdstuk 1: Algemeen</w:t>
            </w:r>
            <w:r w:rsidR="00F40862">
              <w:rPr>
                <w:noProof/>
                <w:webHidden/>
              </w:rPr>
              <w:tab/>
            </w:r>
            <w:r w:rsidR="00F40862">
              <w:rPr>
                <w:noProof/>
                <w:webHidden/>
              </w:rPr>
              <w:fldChar w:fldCharType="begin"/>
            </w:r>
            <w:r w:rsidR="00F40862">
              <w:rPr>
                <w:noProof/>
                <w:webHidden/>
              </w:rPr>
              <w:instrText xml:space="preserve"> PAGEREF _Toc188871486 \h </w:instrText>
            </w:r>
            <w:r w:rsidR="00F40862">
              <w:rPr>
                <w:noProof/>
                <w:webHidden/>
              </w:rPr>
            </w:r>
            <w:r w:rsidR="00F40862">
              <w:rPr>
                <w:noProof/>
                <w:webHidden/>
              </w:rPr>
              <w:fldChar w:fldCharType="separate"/>
            </w:r>
            <w:r w:rsidR="00F40862">
              <w:rPr>
                <w:noProof/>
                <w:webHidden/>
              </w:rPr>
              <w:t>4</w:t>
            </w:r>
            <w:r w:rsidR="00F40862">
              <w:rPr>
                <w:noProof/>
                <w:webHidden/>
              </w:rPr>
              <w:fldChar w:fldCharType="end"/>
            </w:r>
          </w:hyperlink>
        </w:p>
        <w:p w14:paraId="2D2FFD63" w14:textId="20E5527E" w:rsidR="00F40862" w:rsidRDefault="00525896">
          <w:pPr>
            <w:pStyle w:val="Inhopg2"/>
            <w:tabs>
              <w:tab w:val="right" w:leader="dot" w:pos="10024"/>
            </w:tabs>
            <w:rPr>
              <w:b w:val="0"/>
              <w:noProof/>
              <w:color w:val="auto"/>
              <w:sz w:val="22"/>
              <w:lang w:eastAsia="nl-NL"/>
            </w:rPr>
          </w:pPr>
          <w:hyperlink w:anchor="_Toc188871487" w:history="1">
            <w:r w:rsidR="00F40862" w:rsidRPr="00987BD0">
              <w:rPr>
                <w:rStyle w:val="Hyperlink"/>
                <w:noProof/>
              </w:rPr>
              <w:t>1.1 Inleiding</w:t>
            </w:r>
            <w:r w:rsidR="00F40862">
              <w:rPr>
                <w:noProof/>
                <w:webHidden/>
              </w:rPr>
              <w:tab/>
            </w:r>
            <w:r w:rsidR="00F40862">
              <w:rPr>
                <w:noProof/>
                <w:webHidden/>
              </w:rPr>
              <w:fldChar w:fldCharType="begin"/>
            </w:r>
            <w:r w:rsidR="00F40862">
              <w:rPr>
                <w:noProof/>
                <w:webHidden/>
              </w:rPr>
              <w:instrText xml:space="preserve"> PAGEREF _Toc188871487 \h </w:instrText>
            </w:r>
            <w:r w:rsidR="00F40862">
              <w:rPr>
                <w:noProof/>
                <w:webHidden/>
              </w:rPr>
            </w:r>
            <w:r w:rsidR="00F40862">
              <w:rPr>
                <w:noProof/>
                <w:webHidden/>
              </w:rPr>
              <w:fldChar w:fldCharType="separate"/>
            </w:r>
            <w:r w:rsidR="00F40862">
              <w:rPr>
                <w:noProof/>
                <w:webHidden/>
              </w:rPr>
              <w:t>4</w:t>
            </w:r>
            <w:r w:rsidR="00F40862">
              <w:rPr>
                <w:noProof/>
                <w:webHidden/>
              </w:rPr>
              <w:fldChar w:fldCharType="end"/>
            </w:r>
          </w:hyperlink>
        </w:p>
        <w:p w14:paraId="25188626" w14:textId="47B3A263" w:rsidR="00F40862" w:rsidRDefault="00525896">
          <w:pPr>
            <w:pStyle w:val="Inhopg2"/>
            <w:tabs>
              <w:tab w:val="right" w:leader="dot" w:pos="10024"/>
            </w:tabs>
            <w:rPr>
              <w:b w:val="0"/>
              <w:noProof/>
              <w:color w:val="auto"/>
              <w:sz w:val="22"/>
              <w:lang w:eastAsia="nl-NL"/>
            </w:rPr>
          </w:pPr>
          <w:hyperlink w:anchor="_Toc188871488" w:history="1">
            <w:r w:rsidR="00F40862" w:rsidRPr="00987BD0">
              <w:rPr>
                <w:rStyle w:val="Hyperlink"/>
                <w:noProof/>
              </w:rPr>
              <w:t>1.2 Algemene gegevens</w:t>
            </w:r>
            <w:r w:rsidR="00F40862">
              <w:rPr>
                <w:noProof/>
                <w:webHidden/>
              </w:rPr>
              <w:tab/>
            </w:r>
            <w:r w:rsidR="00F40862">
              <w:rPr>
                <w:noProof/>
                <w:webHidden/>
              </w:rPr>
              <w:fldChar w:fldCharType="begin"/>
            </w:r>
            <w:r w:rsidR="00F40862">
              <w:rPr>
                <w:noProof/>
                <w:webHidden/>
              </w:rPr>
              <w:instrText xml:space="preserve"> PAGEREF _Toc188871488 \h </w:instrText>
            </w:r>
            <w:r w:rsidR="00F40862">
              <w:rPr>
                <w:noProof/>
                <w:webHidden/>
              </w:rPr>
            </w:r>
            <w:r w:rsidR="00F40862">
              <w:rPr>
                <w:noProof/>
                <w:webHidden/>
              </w:rPr>
              <w:fldChar w:fldCharType="separate"/>
            </w:r>
            <w:r w:rsidR="00F40862">
              <w:rPr>
                <w:noProof/>
                <w:webHidden/>
              </w:rPr>
              <w:t>4</w:t>
            </w:r>
            <w:r w:rsidR="00F40862">
              <w:rPr>
                <w:noProof/>
                <w:webHidden/>
              </w:rPr>
              <w:fldChar w:fldCharType="end"/>
            </w:r>
          </w:hyperlink>
        </w:p>
        <w:p w14:paraId="38DF28B6" w14:textId="6BFB98F4" w:rsidR="00F40862" w:rsidRDefault="00525896">
          <w:pPr>
            <w:pStyle w:val="Inhopg2"/>
            <w:tabs>
              <w:tab w:val="right" w:leader="dot" w:pos="10024"/>
            </w:tabs>
            <w:rPr>
              <w:b w:val="0"/>
              <w:noProof/>
              <w:color w:val="auto"/>
              <w:sz w:val="22"/>
              <w:lang w:eastAsia="nl-NL"/>
            </w:rPr>
          </w:pPr>
          <w:hyperlink w:anchor="_Toc188871489" w:history="1">
            <w:r w:rsidR="00F40862" w:rsidRPr="00987BD0">
              <w:rPr>
                <w:rStyle w:val="Hyperlink"/>
                <w:noProof/>
              </w:rPr>
              <w:t>1.3 Visie op schoolveiligheid</w:t>
            </w:r>
            <w:r w:rsidR="00F40862">
              <w:rPr>
                <w:noProof/>
                <w:webHidden/>
              </w:rPr>
              <w:tab/>
            </w:r>
            <w:r w:rsidR="00F40862">
              <w:rPr>
                <w:noProof/>
                <w:webHidden/>
              </w:rPr>
              <w:fldChar w:fldCharType="begin"/>
            </w:r>
            <w:r w:rsidR="00F40862">
              <w:rPr>
                <w:noProof/>
                <w:webHidden/>
              </w:rPr>
              <w:instrText xml:space="preserve"> PAGEREF _Toc188871489 \h </w:instrText>
            </w:r>
            <w:r w:rsidR="00F40862">
              <w:rPr>
                <w:noProof/>
                <w:webHidden/>
              </w:rPr>
            </w:r>
            <w:r w:rsidR="00F40862">
              <w:rPr>
                <w:noProof/>
                <w:webHidden/>
              </w:rPr>
              <w:fldChar w:fldCharType="separate"/>
            </w:r>
            <w:r w:rsidR="00F40862">
              <w:rPr>
                <w:noProof/>
                <w:webHidden/>
              </w:rPr>
              <w:t>5</w:t>
            </w:r>
            <w:r w:rsidR="00F40862">
              <w:rPr>
                <w:noProof/>
                <w:webHidden/>
              </w:rPr>
              <w:fldChar w:fldCharType="end"/>
            </w:r>
          </w:hyperlink>
        </w:p>
        <w:p w14:paraId="64299DD7" w14:textId="6856B4A7" w:rsidR="00F40862" w:rsidRDefault="00525896">
          <w:pPr>
            <w:pStyle w:val="Inhopg2"/>
            <w:tabs>
              <w:tab w:val="right" w:leader="dot" w:pos="10024"/>
            </w:tabs>
            <w:rPr>
              <w:b w:val="0"/>
              <w:noProof/>
              <w:color w:val="auto"/>
              <w:sz w:val="22"/>
              <w:lang w:eastAsia="nl-NL"/>
            </w:rPr>
          </w:pPr>
          <w:hyperlink w:anchor="_Toc188871490" w:history="1">
            <w:r w:rsidR="00F40862" w:rsidRPr="00987BD0">
              <w:rPr>
                <w:rStyle w:val="Hyperlink"/>
                <w:noProof/>
              </w:rPr>
              <w:t>1.4 Coördinatie van de veiligheid</w:t>
            </w:r>
            <w:r w:rsidR="00F40862">
              <w:rPr>
                <w:noProof/>
                <w:webHidden/>
              </w:rPr>
              <w:tab/>
            </w:r>
            <w:r w:rsidR="00F40862">
              <w:rPr>
                <w:noProof/>
                <w:webHidden/>
              </w:rPr>
              <w:fldChar w:fldCharType="begin"/>
            </w:r>
            <w:r w:rsidR="00F40862">
              <w:rPr>
                <w:noProof/>
                <w:webHidden/>
              </w:rPr>
              <w:instrText xml:space="preserve"> PAGEREF _Toc188871490 \h </w:instrText>
            </w:r>
            <w:r w:rsidR="00F40862">
              <w:rPr>
                <w:noProof/>
                <w:webHidden/>
              </w:rPr>
            </w:r>
            <w:r w:rsidR="00F40862">
              <w:rPr>
                <w:noProof/>
                <w:webHidden/>
              </w:rPr>
              <w:fldChar w:fldCharType="separate"/>
            </w:r>
            <w:r w:rsidR="00F40862">
              <w:rPr>
                <w:noProof/>
                <w:webHidden/>
              </w:rPr>
              <w:t>7</w:t>
            </w:r>
            <w:r w:rsidR="00F40862">
              <w:rPr>
                <w:noProof/>
                <w:webHidden/>
              </w:rPr>
              <w:fldChar w:fldCharType="end"/>
            </w:r>
          </w:hyperlink>
        </w:p>
        <w:p w14:paraId="2B992523" w14:textId="777867AA" w:rsidR="00F40862" w:rsidRDefault="00525896">
          <w:pPr>
            <w:pStyle w:val="Inhopg2"/>
            <w:tabs>
              <w:tab w:val="right" w:leader="dot" w:pos="10024"/>
            </w:tabs>
            <w:rPr>
              <w:b w:val="0"/>
              <w:noProof/>
              <w:color w:val="auto"/>
              <w:sz w:val="22"/>
              <w:lang w:eastAsia="nl-NL"/>
            </w:rPr>
          </w:pPr>
          <w:hyperlink w:anchor="_Toc188871491" w:history="1">
            <w:r w:rsidR="00F40862" w:rsidRPr="00987BD0">
              <w:rPr>
                <w:rStyle w:val="Hyperlink"/>
                <w:noProof/>
              </w:rPr>
              <w:t>1.5 Beleid, kwaliteitszorg en borging</w:t>
            </w:r>
            <w:r w:rsidR="00F40862">
              <w:rPr>
                <w:noProof/>
                <w:webHidden/>
              </w:rPr>
              <w:tab/>
            </w:r>
            <w:r w:rsidR="00F40862">
              <w:rPr>
                <w:noProof/>
                <w:webHidden/>
              </w:rPr>
              <w:fldChar w:fldCharType="begin"/>
            </w:r>
            <w:r w:rsidR="00F40862">
              <w:rPr>
                <w:noProof/>
                <w:webHidden/>
              </w:rPr>
              <w:instrText xml:space="preserve"> PAGEREF _Toc188871491 \h </w:instrText>
            </w:r>
            <w:r w:rsidR="00F40862">
              <w:rPr>
                <w:noProof/>
                <w:webHidden/>
              </w:rPr>
            </w:r>
            <w:r w:rsidR="00F40862">
              <w:rPr>
                <w:noProof/>
                <w:webHidden/>
              </w:rPr>
              <w:fldChar w:fldCharType="separate"/>
            </w:r>
            <w:r w:rsidR="00F40862">
              <w:rPr>
                <w:noProof/>
                <w:webHidden/>
              </w:rPr>
              <w:t>8</w:t>
            </w:r>
            <w:r w:rsidR="00F40862">
              <w:rPr>
                <w:noProof/>
                <w:webHidden/>
              </w:rPr>
              <w:fldChar w:fldCharType="end"/>
            </w:r>
          </w:hyperlink>
        </w:p>
        <w:p w14:paraId="2D327600" w14:textId="521C23B4" w:rsidR="00F40862" w:rsidRDefault="00525896">
          <w:pPr>
            <w:pStyle w:val="Inhopg2"/>
            <w:tabs>
              <w:tab w:val="right" w:leader="dot" w:pos="10024"/>
            </w:tabs>
            <w:rPr>
              <w:b w:val="0"/>
              <w:noProof/>
              <w:color w:val="auto"/>
              <w:sz w:val="22"/>
              <w:lang w:eastAsia="nl-NL"/>
            </w:rPr>
          </w:pPr>
          <w:hyperlink w:anchor="_Toc188871492" w:history="1">
            <w:r w:rsidR="00F40862" w:rsidRPr="00987BD0">
              <w:rPr>
                <w:rStyle w:val="Hyperlink"/>
                <w:noProof/>
              </w:rPr>
              <w:t>1.6 Externen in en rond de school</w:t>
            </w:r>
            <w:r w:rsidR="00F40862">
              <w:rPr>
                <w:noProof/>
                <w:webHidden/>
              </w:rPr>
              <w:tab/>
            </w:r>
            <w:r w:rsidR="00F40862">
              <w:rPr>
                <w:noProof/>
                <w:webHidden/>
              </w:rPr>
              <w:fldChar w:fldCharType="begin"/>
            </w:r>
            <w:r w:rsidR="00F40862">
              <w:rPr>
                <w:noProof/>
                <w:webHidden/>
              </w:rPr>
              <w:instrText xml:space="preserve"> PAGEREF _Toc188871492 \h </w:instrText>
            </w:r>
            <w:r w:rsidR="00F40862">
              <w:rPr>
                <w:noProof/>
                <w:webHidden/>
              </w:rPr>
            </w:r>
            <w:r w:rsidR="00F40862">
              <w:rPr>
                <w:noProof/>
                <w:webHidden/>
              </w:rPr>
              <w:fldChar w:fldCharType="separate"/>
            </w:r>
            <w:r w:rsidR="00F40862">
              <w:rPr>
                <w:noProof/>
                <w:webHidden/>
              </w:rPr>
              <w:t>8</w:t>
            </w:r>
            <w:r w:rsidR="00F40862">
              <w:rPr>
                <w:noProof/>
                <w:webHidden/>
              </w:rPr>
              <w:fldChar w:fldCharType="end"/>
            </w:r>
          </w:hyperlink>
        </w:p>
        <w:p w14:paraId="03E5A004" w14:textId="6F0C345F" w:rsidR="00F40862" w:rsidRDefault="00525896">
          <w:pPr>
            <w:pStyle w:val="Inhopg1"/>
            <w:tabs>
              <w:tab w:val="right" w:leader="dot" w:pos="10024"/>
            </w:tabs>
            <w:rPr>
              <w:b w:val="0"/>
              <w:noProof/>
              <w:color w:val="auto"/>
              <w:sz w:val="22"/>
              <w:lang w:eastAsia="nl-NL"/>
            </w:rPr>
          </w:pPr>
          <w:hyperlink w:anchor="_Toc188871493" w:history="1">
            <w:r w:rsidR="00F40862" w:rsidRPr="00987BD0">
              <w:rPr>
                <w:rStyle w:val="Hyperlink"/>
                <w:noProof/>
              </w:rPr>
              <w:t>Hoofdstuk 2: Schoolcultuur</w:t>
            </w:r>
            <w:r w:rsidR="00F40862">
              <w:rPr>
                <w:noProof/>
                <w:webHidden/>
              </w:rPr>
              <w:tab/>
            </w:r>
            <w:r w:rsidR="00F40862">
              <w:rPr>
                <w:noProof/>
                <w:webHidden/>
              </w:rPr>
              <w:fldChar w:fldCharType="begin"/>
            </w:r>
            <w:r w:rsidR="00F40862">
              <w:rPr>
                <w:noProof/>
                <w:webHidden/>
              </w:rPr>
              <w:instrText xml:space="preserve"> PAGEREF _Toc188871493 \h </w:instrText>
            </w:r>
            <w:r w:rsidR="00F40862">
              <w:rPr>
                <w:noProof/>
                <w:webHidden/>
              </w:rPr>
            </w:r>
            <w:r w:rsidR="00F40862">
              <w:rPr>
                <w:noProof/>
                <w:webHidden/>
              </w:rPr>
              <w:fldChar w:fldCharType="separate"/>
            </w:r>
            <w:r w:rsidR="00F40862">
              <w:rPr>
                <w:noProof/>
                <w:webHidden/>
              </w:rPr>
              <w:t>9</w:t>
            </w:r>
            <w:r w:rsidR="00F40862">
              <w:rPr>
                <w:noProof/>
                <w:webHidden/>
              </w:rPr>
              <w:fldChar w:fldCharType="end"/>
            </w:r>
          </w:hyperlink>
        </w:p>
        <w:p w14:paraId="1B386DE8" w14:textId="6B336977" w:rsidR="00F40862" w:rsidRDefault="00525896">
          <w:pPr>
            <w:pStyle w:val="Inhopg2"/>
            <w:tabs>
              <w:tab w:val="right" w:leader="dot" w:pos="10024"/>
            </w:tabs>
            <w:rPr>
              <w:b w:val="0"/>
              <w:noProof/>
              <w:color w:val="auto"/>
              <w:sz w:val="22"/>
              <w:lang w:eastAsia="nl-NL"/>
            </w:rPr>
          </w:pPr>
          <w:hyperlink w:anchor="_Toc188871494" w:history="1">
            <w:r w:rsidR="00F40862" w:rsidRPr="00987BD0">
              <w:rPr>
                <w:rStyle w:val="Hyperlink"/>
                <w:noProof/>
              </w:rPr>
              <w:t>2.1 Visie op schoolcultuur</w:t>
            </w:r>
            <w:r w:rsidR="00F40862">
              <w:rPr>
                <w:noProof/>
                <w:webHidden/>
              </w:rPr>
              <w:tab/>
            </w:r>
            <w:r w:rsidR="00F40862">
              <w:rPr>
                <w:noProof/>
                <w:webHidden/>
              </w:rPr>
              <w:fldChar w:fldCharType="begin"/>
            </w:r>
            <w:r w:rsidR="00F40862">
              <w:rPr>
                <w:noProof/>
                <w:webHidden/>
              </w:rPr>
              <w:instrText xml:space="preserve"> PAGEREF _Toc188871494 \h </w:instrText>
            </w:r>
            <w:r w:rsidR="00F40862">
              <w:rPr>
                <w:noProof/>
                <w:webHidden/>
              </w:rPr>
            </w:r>
            <w:r w:rsidR="00F40862">
              <w:rPr>
                <w:noProof/>
                <w:webHidden/>
              </w:rPr>
              <w:fldChar w:fldCharType="separate"/>
            </w:r>
            <w:r w:rsidR="00F40862">
              <w:rPr>
                <w:noProof/>
                <w:webHidden/>
              </w:rPr>
              <w:t>9</w:t>
            </w:r>
            <w:r w:rsidR="00F40862">
              <w:rPr>
                <w:noProof/>
                <w:webHidden/>
              </w:rPr>
              <w:fldChar w:fldCharType="end"/>
            </w:r>
          </w:hyperlink>
        </w:p>
        <w:p w14:paraId="5EDD1673" w14:textId="437BD038" w:rsidR="00F40862" w:rsidRDefault="00525896">
          <w:pPr>
            <w:pStyle w:val="Inhopg2"/>
            <w:tabs>
              <w:tab w:val="right" w:leader="dot" w:pos="10024"/>
            </w:tabs>
            <w:rPr>
              <w:b w:val="0"/>
              <w:noProof/>
              <w:color w:val="auto"/>
              <w:sz w:val="22"/>
              <w:lang w:eastAsia="nl-NL"/>
            </w:rPr>
          </w:pPr>
          <w:hyperlink w:anchor="_Toc188871495" w:history="1">
            <w:r w:rsidR="00F40862" w:rsidRPr="00987BD0">
              <w:rPr>
                <w:rStyle w:val="Hyperlink"/>
                <w:noProof/>
              </w:rPr>
              <w:t>2.3 Ouderparticipatie</w:t>
            </w:r>
            <w:r w:rsidR="00F40862">
              <w:rPr>
                <w:noProof/>
                <w:webHidden/>
              </w:rPr>
              <w:tab/>
            </w:r>
            <w:r w:rsidR="00F40862">
              <w:rPr>
                <w:noProof/>
                <w:webHidden/>
              </w:rPr>
              <w:fldChar w:fldCharType="begin"/>
            </w:r>
            <w:r w:rsidR="00F40862">
              <w:rPr>
                <w:noProof/>
                <w:webHidden/>
              </w:rPr>
              <w:instrText xml:space="preserve"> PAGEREF _Toc188871495 \h </w:instrText>
            </w:r>
            <w:r w:rsidR="00F40862">
              <w:rPr>
                <w:noProof/>
                <w:webHidden/>
              </w:rPr>
            </w:r>
            <w:r w:rsidR="00F40862">
              <w:rPr>
                <w:noProof/>
                <w:webHidden/>
              </w:rPr>
              <w:fldChar w:fldCharType="separate"/>
            </w:r>
            <w:r w:rsidR="00F40862">
              <w:rPr>
                <w:noProof/>
                <w:webHidden/>
              </w:rPr>
              <w:t>9</w:t>
            </w:r>
            <w:r w:rsidR="00F40862">
              <w:rPr>
                <w:noProof/>
                <w:webHidden/>
              </w:rPr>
              <w:fldChar w:fldCharType="end"/>
            </w:r>
          </w:hyperlink>
        </w:p>
        <w:p w14:paraId="62B32A51" w14:textId="4461378F" w:rsidR="00F40862" w:rsidRDefault="00525896">
          <w:pPr>
            <w:pStyle w:val="Inhopg1"/>
            <w:tabs>
              <w:tab w:val="right" w:leader="dot" w:pos="10024"/>
            </w:tabs>
            <w:rPr>
              <w:b w:val="0"/>
              <w:noProof/>
              <w:color w:val="auto"/>
              <w:sz w:val="22"/>
              <w:lang w:eastAsia="nl-NL"/>
            </w:rPr>
          </w:pPr>
          <w:hyperlink w:anchor="_Toc188871496" w:history="1">
            <w:r w:rsidR="00F40862" w:rsidRPr="00987BD0">
              <w:rPr>
                <w:rStyle w:val="Hyperlink"/>
                <w:noProof/>
              </w:rPr>
              <w:t>Hoofdstuk 3: Afspraken</w:t>
            </w:r>
            <w:r w:rsidR="00F40862">
              <w:rPr>
                <w:noProof/>
                <w:webHidden/>
              </w:rPr>
              <w:tab/>
            </w:r>
            <w:r w:rsidR="00F40862">
              <w:rPr>
                <w:noProof/>
                <w:webHidden/>
              </w:rPr>
              <w:fldChar w:fldCharType="begin"/>
            </w:r>
            <w:r w:rsidR="00F40862">
              <w:rPr>
                <w:noProof/>
                <w:webHidden/>
              </w:rPr>
              <w:instrText xml:space="preserve"> PAGEREF _Toc188871496 \h </w:instrText>
            </w:r>
            <w:r w:rsidR="00F40862">
              <w:rPr>
                <w:noProof/>
                <w:webHidden/>
              </w:rPr>
            </w:r>
            <w:r w:rsidR="00F40862">
              <w:rPr>
                <w:noProof/>
                <w:webHidden/>
              </w:rPr>
              <w:fldChar w:fldCharType="separate"/>
            </w:r>
            <w:r w:rsidR="00F40862">
              <w:rPr>
                <w:noProof/>
                <w:webHidden/>
              </w:rPr>
              <w:t>10</w:t>
            </w:r>
            <w:r w:rsidR="00F40862">
              <w:rPr>
                <w:noProof/>
                <w:webHidden/>
              </w:rPr>
              <w:fldChar w:fldCharType="end"/>
            </w:r>
          </w:hyperlink>
        </w:p>
        <w:p w14:paraId="0E6B5EE3" w14:textId="6934A576" w:rsidR="00F40862" w:rsidRDefault="00525896">
          <w:pPr>
            <w:pStyle w:val="Inhopg2"/>
            <w:tabs>
              <w:tab w:val="right" w:leader="dot" w:pos="10024"/>
            </w:tabs>
            <w:rPr>
              <w:b w:val="0"/>
              <w:noProof/>
              <w:color w:val="auto"/>
              <w:sz w:val="22"/>
              <w:lang w:eastAsia="nl-NL"/>
            </w:rPr>
          </w:pPr>
          <w:hyperlink w:anchor="_Toc188871497" w:history="1">
            <w:r w:rsidR="00F40862" w:rsidRPr="00987BD0">
              <w:rPr>
                <w:rStyle w:val="Hyperlink"/>
                <w:noProof/>
              </w:rPr>
              <w:t>3.1 Gedragsregels en schoolregels</w:t>
            </w:r>
            <w:r w:rsidR="00F40862">
              <w:rPr>
                <w:noProof/>
                <w:webHidden/>
              </w:rPr>
              <w:tab/>
            </w:r>
            <w:r w:rsidR="00F40862">
              <w:rPr>
                <w:noProof/>
                <w:webHidden/>
              </w:rPr>
              <w:fldChar w:fldCharType="begin"/>
            </w:r>
            <w:r w:rsidR="00F40862">
              <w:rPr>
                <w:noProof/>
                <w:webHidden/>
              </w:rPr>
              <w:instrText xml:space="preserve"> PAGEREF _Toc188871497 \h </w:instrText>
            </w:r>
            <w:r w:rsidR="00F40862">
              <w:rPr>
                <w:noProof/>
                <w:webHidden/>
              </w:rPr>
            </w:r>
            <w:r w:rsidR="00F40862">
              <w:rPr>
                <w:noProof/>
                <w:webHidden/>
              </w:rPr>
              <w:fldChar w:fldCharType="separate"/>
            </w:r>
            <w:r w:rsidR="00F40862">
              <w:rPr>
                <w:noProof/>
                <w:webHidden/>
              </w:rPr>
              <w:t>10</w:t>
            </w:r>
            <w:r w:rsidR="00F40862">
              <w:rPr>
                <w:noProof/>
                <w:webHidden/>
              </w:rPr>
              <w:fldChar w:fldCharType="end"/>
            </w:r>
          </w:hyperlink>
        </w:p>
        <w:p w14:paraId="4823EECD" w14:textId="19E9C7C1" w:rsidR="00F40862" w:rsidRDefault="00525896">
          <w:pPr>
            <w:pStyle w:val="Inhopg2"/>
            <w:tabs>
              <w:tab w:val="right" w:leader="dot" w:pos="10024"/>
            </w:tabs>
            <w:rPr>
              <w:b w:val="0"/>
              <w:noProof/>
              <w:color w:val="auto"/>
              <w:sz w:val="22"/>
              <w:lang w:eastAsia="nl-NL"/>
            </w:rPr>
          </w:pPr>
          <w:hyperlink w:anchor="_Toc188871498" w:history="1">
            <w:r w:rsidR="00F40862" w:rsidRPr="00987BD0">
              <w:rPr>
                <w:rStyle w:val="Hyperlink"/>
                <w:noProof/>
              </w:rPr>
              <w:t>3.2 Schoolverzuim</w:t>
            </w:r>
            <w:r w:rsidR="00F40862">
              <w:rPr>
                <w:noProof/>
                <w:webHidden/>
              </w:rPr>
              <w:tab/>
            </w:r>
            <w:r w:rsidR="00F40862">
              <w:rPr>
                <w:noProof/>
                <w:webHidden/>
              </w:rPr>
              <w:fldChar w:fldCharType="begin"/>
            </w:r>
            <w:r w:rsidR="00F40862">
              <w:rPr>
                <w:noProof/>
                <w:webHidden/>
              </w:rPr>
              <w:instrText xml:space="preserve"> PAGEREF _Toc188871498 \h </w:instrText>
            </w:r>
            <w:r w:rsidR="00F40862">
              <w:rPr>
                <w:noProof/>
                <w:webHidden/>
              </w:rPr>
            </w:r>
            <w:r w:rsidR="00F40862">
              <w:rPr>
                <w:noProof/>
                <w:webHidden/>
              </w:rPr>
              <w:fldChar w:fldCharType="separate"/>
            </w:r>
            <w:r w:rsidR="00F40862">
              <w:rPr>
                <w:noProof/>
                <w:webHidden/>
              </w:rPr>
              <w:t>11</w:t>
            </w:r>
            <w:r w:rsidR="00F40862">
              <w:rPr>
                <w:noProof/>
                <w:webHidden/>
              </w:rPr>
              <w:fldChar w:fldCharType="end"/>
            </w:r>
          </w:hyperlink>
        </w:p>
        <w:p w14:paraId="258CFB20" w14:textId="63D8FB2B" w:rsidR="00F40862" w:rsidRDefault="00525896">
          <w:pPr>
            <w:pStyle w:val="Inhopg2"/>
            <w:tabs>
              <w:tab w:val="right" w:leader="dot" w:pos="10024"/>
            </w:tabs>
            <w:rPr>
              <w:b w:val="0"/>
              <w:noProof/>
              <w:color w:val="auto"/>
              <w:sz w:val="22"/>
              <w:lang w:eastAsia="nl-NL"/>
            </w:rPr>
          </w:pPr>
          <w:hyperlink w:anchor="_Toc188871499" w:history="1">
            <w:r w:rsidR="00F40862" w:rsidRPr="00987BD0">
              <w:rPr>
                <w:rStyle w:val="Hyperlink"/>
                <w:noProof/>
              </w:rPr>
              <w:t>3.3 Pesten</w:t>
            </w:r>
            <w:r w:rsidR="00F40862">
              <w:rPr>
                <w:noProof/>
                <w:webHidden/>
              </w:rPr>
              <w:tab/>
            </w:r>
            <w:r w:rsidR="00F40862">
              <w:rPr>
                <w:noProof/>
                <w:webHidden/>
              </w:rPr>
              <w:fldChar w:fldCharType="begin"/>
            </w:r>
            <w:r w:rsidR="00F40862">
              <w:rPr>
                <w:noProof/>
                <w:webHidden/>
              </w:rPr>
              <w:instrText xml:space="preserve"> PAGEREF _Toc188871499 \h </w:instrText>
            </w:r>
            <w:r w:rsidR="00F40862">
              <w:rPr>
                <w:noProof/>
                <w:webHidden/>
              </w:rPr>
            </w:r>
            <w:r w:rsidR="00F40862">
              <w:rPr>
                <w:noProof/>
                <w:webHidden/>
              </w:rPr>
              <w:fldChar w:fldCharType="separate"/>
            </w:r>
            <w:r w:rsidR="00F40862">
              <w:rPr>
                <w:noProof/>
                <w:webHidden/>
              </w:rPr>
              <w:t>13</w:t>
            </w:r>
            <w:r w:rsidR="00F40862">
              <w:rPr>
                <w:noProof/>
                <w:webHidden/>
              </w:rPr>
              <w:fldChar w:fldCharType="end"/>
            </w:r>
          </w:hyperlink>
        </w:p>
        <w:p w14:paraId="2C8ACD7F" w14:textId="3ACC5618" w:rsidR="00F40862" w:rsidRDefault="00525896">
          <w:pPr>
            <w:pStyle w:val="Inhopg2"/>
            <w:tabs>
              <w:tab w:val="right" w:leader="dot" w:pos="10024"/>
            </w:tabs>
            <w:rPr>
              <w:b w:val="0"/>
              <w:noProof/>
              <w:color w:val="auto"/>
              <w:sz w:val="22"/>
              <w:lang w:eastAsia="nl-NL"/>
            </w:rPr>
          </w:pPr>
          <w:hyperlink w:anchor="_Toc188871500" w:history="1">
            <w:r w:rsidR="00F40862" w:rsidRPr="00987BD0">
              <w:rPr>
                <w:rStyle w:val="Hyperlink"/>
                <w:noProof/>
              </w:rPr>
              <w:t>3.4 Privacy</w:t>
            </w:r>
            <w:r w:rsidR="00F40862">
              <w:rPr>
                <w:noProof/>
                <w:webHidden/>
              </w:rPr>
              <w:tab/>
            </w:r>
            <w:r w:rsidR="00F40862">
              <w:rPr>
                <w:noProof/>
                <w:webHidden/>
              </w:rPr>
              <w:fldChar w:fldCharType="begin"/>
            </w:r>
            <w:r w:rsidR="00F40862">
              <w:rPr>
                <w:noProof/>
                <w:webHidden/>
              </w:rPr>
              <w:instrText xml:space="preserve"> PAGEREF _Toc188871500 \h </w:instrText>
            </w:r>
            <w:r w:rsidR="00F40862">
              <w:rPr>
                <w:noProof/>
                <w:webHidden/>
              </w:rPr>
            </w:r>
            <w:r w:rsidR="00F40862">
              <w:rPr>
                <w:noProof/>
                <w:webHidden/>
              </w:rPr>
              <w:fldChar w:fldCharType="separate"/>
            </w:r>
            <w:r w:rsidR="00F40862">
              <w:rPr>
                <w:noProof/>
                <w:webHidden/>
              </w:rPr>
              <w:t>15</w:t>
            </w:r>
            <w:r w:rsidR="00F40862">
              <w:rPr>
                <w:noProof/>
                <w:webHidden/>
              </w:rPr>
              <w:fldChar w:fldCharType="end"/>
            </w:r>
          </w:hyperlink>
        </w:p>
        <w:p w14:paraId="63FA56EE" w14:textId="262A566D" w:rsidR="00F40862" w:rsidRDefault="00525896">
          <w:pPr>
            <w:pStyle w:val="Inhopg2"/>
            <w:tabs>
              <w:tab w:val="right" w:leader="dot" w:pos="10024"/>
            </w:tabs>
            <w:rPr>
              <w:b w:val="0"/>
              <w:noProof/>
              <w:color w:val="auto"/>
              <w:sz w:val="22"/>
              <w:lang w:eastAsia="nl-NL"/>
            </w:rPr>
          </w:pPr>
          <w:hyperlink w:anchor="_Toc188871501" w:history="1">
            <w:r w:rsidR="00F40862" w:rsidRPr="00987BD0">
              <w:rPr>
                <w:rStyle w:val="Hyperlink"/>
                <w:noProof/>
              </w:rPr>
              <w:t>3.5 Media</w:t>
            </w:r>
            <w:r w:rsidR="00F40862">
              <w:rPr>
                <w:noProof/>
                <w:webHidden/>
              </w:rPr>
              <w:tab/>
            </w:r>
            <w:r w:rsidR="00F40862">
              <w:rPr>
                <w:noProof/>
                <w:webHidden/>
              </w:rPr>
              <w:fldChar w:fldCharType="begin"/>
            </w:r>
            <w:r w:rsidR="00F40862">
              <w:rPr>
                <w:noProof/>
                <w:webHidden/>
              </w:rPr>
              <w:instrText xml:space="preserve"> PAGEREF _Toc188871501 \h </w:instrText>
            </w:r>
            <w:r w:rsidR="00F40862">
              <w:rPr>
                <w:noProof/>
                <w:webHidden/>
              </w:rPr>
            </w:r>
            <w:r w:rsidR="00F40862">
              <w:rPr>
                <w:noProof/>
                <w:webHidden/>
              </w:rPr>
              <w:fldChar w:fldCharType="separate"/>
            </w:r>
            <w:r w:rsidR="00F40862">
              <w:rPr>
                <w:noProof/>
                <w:webHidden/>
              </w:rPr>
              <w:t>16</w:t>
            </w:r>
            <w:r w:rsidR="00F40862">
              <w:rPr>
                <w:noProof/>
                <w:webHidden/>
              </w:rPr>
              <w:fldChar w:fldCharType="end"/>
            </w:r>
          </w:hyperlink>
        </w:p>
        <w:p w14:paraId="15E5C17B" w14:textId="59EF7556" w:rsidR="00F40862" w:rsidRDefault="00525896">
          <w:pPr>
            <w:pStyle w:val="Inhopg2"/>
            <w:tabs>
              <w:tab w:val="right" w:leader="dot" w:pos="10024"/>
            </w:tabs>
            <w:rPr>
              <w:b w:val="0"/>
              <w:noProof/>
              <w:color w:val="auto"/>
              <w:sz w:val="22"/>
              <w:lang w:eastAsia="nl-NL"/>
            </w:rPr>
          </w:pPr>
          <w:hyperlink w:anchor="_Toc188871502" w:history="1">
            <w:r w:rsidR="00F40862" w:rsidRPr="00987BD0">
              <w:rPr>
                <w:rStyle w:val="Hyperlink"/>
                <w:noProof/>
              </w:rPr>
              <w:t>3.6 Medicijnverstrekking en medisch handelen</w:t>
            </w:r>
            <w:r w:rsidR="00F40862">
              <w:rPr>
                <w:noProof/>
                <w:webHidden/>
              </w:rPr>
              <w:tab/>
            </w:r>
            <w:r w:rsidR="00F40862">
              <w:rPr>
                <w:noProof/>
                <w:webHidden/>
              </w:rPr>
              <w:fldChar w:fldCharType="begin"/>
            </w:r>
            <w:r w:rsidR="00F40862">
              <w:rPr>
                <w:noProof/>
                <w:webHidden/>
              </w:rPr>
              <w:instrText xml:space="preserve"> PAGEREF _Toc188871502 \h </w:instrText>
            </w:r>
            <w:r w:rsidR="00F40862">
              <w:rPr>
                <w:noProof/>
                <w:webHidden/>
              </w:rPr>
            </w:r>
            <w:r w:rsidR="00F40862">
              <w:rPr>
                <w:noProof/>
                <w:webHidden/>
              </w:rPr>
              <w:fldChar w:fldCharType="separate"/>
            </w:r>
            <w:r w:rsidR="00F40862">
              <w:rPr>
                <w:noProof/>
                <w:webHidden/>
              </w:rPr>
              <w:t>17</w:t>
            </w:r>
            <w:r w:rsidR="00F40862">
              <w:rPr>
                <w:noProof/>
                <w:webHidden/>
              </w:rPr>
              <w:fldChar w:fldCharType="end"/>
            </w:r>
          </w:hyperlink>
        </w:p>
        <w:p w14:paraId="2A3C3712" w14:textId="30A08548" w:rsidR="00F40862" w:rsidRDefault="00525896">
          <w:pPr>
            <w:pStyle w:val="Inhopg2"/>
            <w:tabs>
              <w:tab w:val="right" w:leader="dot" w:pos="10024"/>
            </w:tabs>
            <w:rPr>
              <w:b w:val="0"/>
              <w:noProof/>
              <w:color w:val="auto"/>
              <w:sz w:val="22"/>
              <w:lang w:eastAsia="nl-NL"/>
            </w:rPr>
          </w:pPr>
          <w:hyperlink w:anchor="_Toc188871503" w:history="1">
            <w:r w:rsidR="00F40862" w:rsidRPr="00987BD0">
              <w:rPr>
                <w:rStyle w:val="Hyperlink"/>
                <w:noProof/>
              </w:rPr>
              <w:t>3.7 Incidentenregistratie</w:t>
            </w:r>
            <w:r w:rsidR="00F40862">
              <w:rPr>
                <w:noProof/>
                <w:webHidden/>
              </w:rPr>
              <w:tab/>
            </w:r>
            <w:r w:rsidR="00F40862">
              <w:rPr>
                <w:noProof/>
                <w:webHidden/>
              </w:rPr>
              <w:fldChar w:fldCharType="begin"/>
            </w:r>
            <w:r w:rsidR="00F40862">
              <w:rPr>
                <w:noProof/>
                <w:webHidden/>
              </w:rPr>
              <w:instrText xml:space="preserve"> PAGEREF _Toc188871503 \h </w:instrText>
            </w:r>
            <w:r w:rsidR="00F40862">
              <w:rPr>
                <w:noProof/>
                <w:webHidden/>
              </w:rPr>
            </w:r>
            <w:r w:rsidR="00F40862">
              <w:rPr>
                <w:noProof/>
                <w:webHidden/>
              </w:rPr>
              <w:fldChar w:fldCharType="separate"/>
            </w:r>
            <w:r w:rsidR="00F40862">
              <w:rPr>
                <w:noProof/>
                <w:webHidden/>
              </w:rPr>
              <w:t>18</w:t>
            </w:r>
            <w:r w:rsidR="00F40862">
              <w:rPr>
                <w:noProof/>
                <w:webHidden/>
              </w:rPr>
              <w:fldChar w:fldCharType="end"/>
            </w:r>
          </w:hyperlink>
        </w:p>
        <w:p w14:paraId="63196788" w14:textId="4D7EDFAB" w:rsidR="00F40862" w:rsidRDefault="00525896">
          <w:pPr>
            <w:pStyle w:val="Inhopg2"/>
            <w:tabs>
              <w:tab w:val="right" w:leader="dot" w:pos="10024"/>
            </w:tabs>
            <w:rPr>
              <w:b w:val="0"/>
              <w:noProof/>
              <w:color w:val="auto"/>
              <w:sz w:val="22"/>
              <w:lang w:eastAsia="nl-NL"/>
            </w:rPr>
          </w:pPr>
          <w:hyperlink w:anchor="_Toc188871504" w:history="1">
            <w:r w:rsidR="00F40862" w:rsidRPr="00987BD0">
              <w:rPr>
                <w:rStyle w:val="Hyperlink"/>
                <w:noProof/>
              </w:rPr>
              <w:t>3.8 Seksueel gedrag, kindermishandeling en huiselijk geweld</w:t>
            </w:r>
            <w:r w:rsidR="00F40862">
              <w:rPr>
                <w:noProof/>
                <w:webHidden/>
              </w:rPr>
              <w:tab/>
            </w:r>
            <w:r w:rsidR="00F40862">
              <w:rPr>
                <w:noProof/>
                <w:webHidden/>
              </w:rPr>
              <w:fldChar w:fldCharType="begin"/>
            </w:r>
            <w:r w:rsidR="00F40862">
              <w:rPr>
                <w:noProof/>
                <w:webHidden/>
              </w:rPr>
              <w:instrText xml:space="preserve"> PAGEREF _Toc188871504 \h </w:instrText>
            </w:r>
            <w:r w:rsidR="00F40862">
              <w:rPr>
                <w:noProof/>
                <w:webHidden/>
              </w:rPr>
            </w:r>
            <w:r w:rsidR="00F40862">
              <w:rPr>
                <w:noProof/>
                <w:webHidden/>
              </w:rPr>
              <w:fldChar w:fldCharType="separate"/>
            </w:r>
            <w:r w:rsidR="00F40862">
              <w:rPr>
                <w:noProof/>
                <w:webHidden/>
              </w:rPr>
              <w:t>18</w:t>
            </w:r>
            <w:r w:rsidR="00F40862">
              <w:rPr>
                <w:noProof/>
                <w:webHidden/>
              </w:rPr>
              <w:fldChar w:fldCharType="end"/>
            </w:r>
          </w:hyperlink>
        </w:p>
        <w:p w14:paraId="60A5BCDF" w14:textId="352C9256" w:rsidR="00F40862" w:rsidRDefault="00525896">
          <w:pPr>
            <w:pStyle w:val="Inhopg2"/>
            <w:tabs>
              <w:tab w:val="right" w:leader="dot" w:pos="10024"/>
            </w:tabs>
            <w:rPr>
              <w:b w:val="0"/>
              <w:noProof/>
              <w:color w:val="auto"/>
              <w:sz w:val="22"/>
              <w:lang w:eastAsia="nl-NL"/>
            </w:rPr>
          </w:pPr>
          <w:hyperlink w:anchor="_Toc188871505" w:history="1">
            <w:r w:rsidR="00F40862" w:rsidRPr="00987BD0">
              <w:rPr>
                <w:rStyle w:val="Hyperlink"/>
                <w:noProof/>
              </w:rPr>
              <w:t>3.9 Discriminatie</w:t>
            </w:r>
            <w:r w:rsidR="00F40862">
              <w:rPr>
                <w:noProof/>
                <w:webHidden/>
              </w:rPr>
              <w:tab/>
            </w:r>
            <w:r w:rsidR="00F40862">
              <w:rPr>
                <w:noProof/>
                <w:webHidden/>
              </w:rPr>
              <w:fldChar w:fldCharType="begin"/>
            </w:r>
            <w:r w:rsidR="00F40862">
              <w:rPr>
                <w:noProof/>
                <w:webHidden/>
              </w:rPr>
              <w:instrText xml:space="preserve"> PAGEREF _Toc188871505 \h </w:instrText>
            </w:r>
            <w:r w:rsidR="00F40862">
              <w:rPr>
                <w:noProof/>
                <w:webHidden/>
              </w:rPr>
            </w:r>
            <w:r w:rsidR="00F40862">
              <w:rPr>
                <w:noProof/>
                <w:webHidden/>
              </w:rPr>
              <w:fldChar w:fldCharType="separate"/>
            </w:r>
            <w:r w:rsidR="00F40862">
              <w:rPr>
                <w:noProof/>
                <w:webHidden/>
              </w:rPr>
              <w:t>21</w:t>
            </w:r>
            <w:r w:rsidR="00F40862">
              <w:rPr>
                <w:noProof/>
                <w:webHidden/>
              </w:rPr>
              <w:fldChar w:fldCharType="end"/>
            </w:r>
          </w:hyperlink>
        </w:p>
        <w:p w14:paraId="514BA980" w14:textId="7124B309" w:rsidR="00F40862" w:rsidRDefault="00525896">
          <w:pPr>
            <w:pStyle w:val="Inhopg2"/>
            <w:tabs>
              <w:tab w:val="right" w:leader="dot" w:pos="10024"/>
            </w:tabs>
            <w:rPr>
              <w:b w:val="0"/>
              <w:noProof/>
              <w:color w:val="auto"/>
              <w:sz w:val="22"/>
              <w:lang w:eastAsia="nl-NL"/>
            </w:rPr>
          </w:pPr>
          <w:hyperlink w:anchor="_Toc188871506" w:history="1">
            <w:r w:rsidR="00F40862" w:rsidRPr="00987BD0">
              <w:rPr>
                <w:rStyle w:val="Hyperlink"/>
                <w:noProof/>
              </w:rPr>
              <w:t>3.10 Geweld van het personeel naar de leerlingen toe</w:t>
            </w:r>
            <w:r w:rsidR="00F40862">
              <w:rPr>
                <w:noProof/>
                <w:webHidden/>
              </w:rPr>
              <w:tab/>
            </w:r>
            <w:r w:rsidR="00F40862">
              <w:rPr>
                <w:noProof/>
                <w:webHidden/>
              </w:rPr>
              <w:fldChar w:fldCharType="begin"/>
            </w:r>
            <w:r w:rsidR="00F40862">
              <w:rPr>
                <w:noProof/>
                <w:webHidden/>
              </w:rPr>
              <w:instrText xml:space="preserve"> PAGEREF _Toc188871506 \h </w:instrText>
            </w:r>
            <w:r w:rsidR="00F40862">
              <w:rPr>
                <w:noProof/>
                <w:webHidden/>
              </w:rPr>
            </w:r>
            <w:r w:rsidR="00F40862">
              <w:rPr>
                <w:noProof/>
                <w:webHidden/>
              </w:rPr>
              <w:fldChar w:fldCharType="separate"/>
            </w:r>
            <w:r w:rsidR="00F40862">
              <w:rPr>
                <w:noProof/>
                <w:webHidden/>
              </w:rPr>
              <w:t>22</w:t>
            </w:r>
            <w:r w:rsidR="00F40862">
              <w:rPr>
                <w:noProof/>
                <w:webHidden/>
              </w:rPr>
              <w:fldChar w:fldCharType="end"/>
            </w:r>
          </w:hyperlink>
        </w:p>
        <w:p w14:paraId="5EB28251" w14:textId="6378FB30" w:rsidR="00F40862" w:rsidRDefault="00525896">
          <w:pPr>
            <w:pStyle w:val="Inhopg2"/>
            <w:tabs>
              <w:tab w:val="right" w:leader="dot" w:pos="10024"/>
            </w:tabs>
            <w:rPr>
              <w:b w:val="0"/>
              <w:noProof/>
              <w:color w:val="auto"/>
              <w:sz w:val="22"/>
              <w:lang w:eastAsia="nl-NL"/>
            </w:rPr>
          </w:pPr>
          <w:hyperlink w:anchor="_Toc188871507" w:history="1">
            <w:r w:rsidR="00F40862" w:rsidRPr="00987BD0">
              <w:rPr>
                <w:rStyle w:val="Hyperlink"/>
                <w:noProof/>
              </w:rPr>
              <w:t>3.11 Gescheiden ouders</w:t>
            </w:r>
            <w:r w:rsidR="00F40862">
              <w:rPr>
                <w:noProof/>
                <w:webHidden/>
              </w:rPr>
              <w:tab/>
            </w:r>
            <w:r w:rsidR="00F40862">
              <w:rPr>
                <w:noProof/>
                <w:webHidden/>
              </w:rPr>
              <w:fldChar w:fldCharType="begin"/>
            </w:r>
            <w:r w:rsidR="00F40862">
              <w:rPr>
                <w:noProof/>
                <w:webHidden/>
              </w:rPr>
              <w:instrText xml:space="preserve"> PAGEREF _Toc188871507 \h </w:instrText>
            </w:r>
            <w:r w:rsidR="00F40862">
              <w:rPr>
                <w:noProof/>
                <w:webHidden/>
              </w:rPr>
            </w:r>
            <w:r w:rsidR="00F40862">
              <w:rPr>
                <w:noProof/>
                <w:webHidden/>
              </w:rPr>
              <w:fldChar w:fldCharType="separate"/>
            </w:r>
            <w:r w:rsidR="00F40862">
              <w:rPr>
                <w:noProof/>
                <w:webHidden/>
              </w:rPr>
              <w:t>22</w:t>
            </w:r>
            <w:r w:rsidR="00F40862">
              <w:rPr>
                <w:noProof/>
                <w:webHidden/>
              </w:rPr>
              <w:fldChar w:fldCharType="end"/>
            </w:r>
          </w:hyperlink>
        </w:p>
        <w:p w14:paraId="013E5012" w14:textId="73FCE990" w:rsidR="00F40862" w:rsidRDefault="00525896">
          <w:pPr>
            <w:pStyle w:val="Inhopg2"/>
            <w:tabs>
              <w:tab w:val="right" w:leader="dot" w:pos="10024"/>
            </w:tabs>
            <w:rPr>
              <w:b w:val="0"/>
              <w:noProof/>
              <w:color w:val="auto"/>
              <w:sz w:val="22"/>
              <w:lang w:eastAsia="nl-NL"/>
            </w:rPr>
          </w:pPr>
          <w:hyperlink w:anchor="_Toc188871508" w:history="1">
            <w:r w:rsidR="00F40862" w:rsidRPr="00987BD0">
              <w:rPr>
                <w:rStyle w:val="Hyperlink"/>
                <w:noProof/>
              </w:rPr>
              <w:t>3.12 Klachtenregeling</w:t>
            </w:r>
            <w:r w:rsidR="00F40862">
              <w:rPr>
                <w:noProof/>
                <w:webHidden/>
              </w:rPr>
              <w:tab/>
            </w:r>
            <w:r w:rsidR="00F40862">
              <w:rPr>
                <w:noProof/>
                <w:webHidden/>
              </w:rPr>
              <w:fldChar w:fldCharType="begin"/>
            </w:r>
            <w:r w:rsidR="00F40862">
              <w:rPr>
                <w:noProof/>
                <w:webHidden/>
              </w:rPr>
              <w:instrText xml:space="preserve"> PAGEREF _Toc188871508 \h </w:instrText>
            </w:r>
            <w:r w:rsidR="00F40862">
              <w:rPr>
                <w:noProof/>
                <w:webHidden/>
              </w:rPr>
            </w:r>
            <w:r w:rsidR="00F40862">
              <w:rPr>
                <w:noProof/>
                <w:webHidden/>
              </w:rPr>
              <w:fldChar w:fldCharType="separate"/>
            </w:r>
            <w:r w:rsidR="00F40862">
              <w:rPr>
                <w:noProof/>
                <w:webHidden/>
              </w:rPr>
              <w:t>23</w:t>
            </w:r>
            <w:r w:rsidR="00F40862">
              <w:rPr>
                <w:noProof/>
                <w:webHidden/>
              </w:rPr>
              <w:fldChar w:fldCharType="end"/>
            </w:r>
          </w:hyperlink>
        </w:p>
        <w:p w14:paraId="4E927291" w14:textId="7D1C595A" w:rsidR="00F40862" w:rsidRDefault="00525896">
          <w:pPr>
            <w:pStyle w:val="Inhopg2"/>
            <w:tabs>
              <w:tab w:val="right" w:leader="dot" w:pos="10024"/>
            </w:tabs>
            <w:rPr>
              <w:b w:val="0"/>
              <w:noProof/>
              <w:color w:val="auto"/>
              <w:sz w:val="22"/>
              <w:lang w:eastAsia="nl-NL"/>
            </w:rPr>
          </w:pPr>
          <w:hyperlink w:anchor="_Toc188871509" w:history="1">
            <w:r w:rsidR="00F40862" w:rsidRPr="00987BD0">
              <w:rPr>
                <w:rStyle w:val="Hyperlink"/>
                <w:noProof/>
              </w:rPr>
              <w:t>3.13 Rouwprotocol</w:t>
            </w:r>
            <w:r w:rsidR="00F40862">
              <w:rPr>
                <w:noProof/>
                <w:webHidden/>
              </w:rPr>
              <w:tab/>
            </w:r>
            <w:r w:rsidR="00F40862">
              <w:rPr>
                <w:noProof/>
                <w:webHidden/>
              </w:rPr>
              <w:fldChar w:fldCharType="begin"/>
            </w:r>
            <w:r w:rsidR="00F40862">
              <w:rPr>
                <w:noProof/>
                <w:webHidden/>
              </w:rPr>
              <w:instrText xml:space="preserve"> PAGEREF _Toc188871509 \h </w:instrText>
            </w:r>
            <w:r w:rsidR="00F40862">
              <w:rPr>
                <w:noProof/>
                <w:webHidden/>
              </w:rPr>
            </w:r>
            <w:r w:rsidR="00F40862">
              <w:rPr>
                <w:noProof/>
                <w:webHidden/>
              </w:rPr>
              <w:fldChar w:fldCharType="separate"/>
            </w:r>
            <w:r w:rsidR="00F40862">
              <w:rPr>
                <w:noProof/>
                <w:webHidden/>
              </w:rPr>
              <w:t>23</w:t>
            </w:r>
            <w:r w:rsidR="00F40862">
              <w:rPr>
                <w:noProof/>
                <w:webHidden/>
              </w:rPr>
              <w:fldChar w:fldCharType="end"/>
            </w:r>
          </w:hyperlink>
        </w:p>
        <w:p w14:paraId="63420F13" w14:textId="078D049B" w:rsidR="00F40862" w:rsidRDefault="00525896">
          <w:pPr>
            <w:pStyle w:val="Inhopg1"/>
            <w:tabs>
              <w:tab w:val="right" w:leader="dot" w:pos="10024"/>
            </w:tabs>
            <w:rPr>
              <w:b w:val="0"/>
              <w:noProof/>
              <w:color w:val="auto"/>
              <w:sz w:val="22"/>
              <w:lang w:eastAsia="nl-NL"/>
            </w:rPr>
          </w:pPr>
          <w:hyperlink w:anchor="_Toc188871510" w:history="1">
            <w:r w:rsidR="00F40862" w:rsidRPr="00987BD0">
              <w:rPr>
                <w:rStyle w:val="Hyperlink"/>
                <w:noProof/>
              </w:rPr>
              <w:t>Hoofdstuk 4: Het gebouw</w:t>
            </w:r>
            <w:r w:rsidR="00F40862">
              <w:rPr>
                <w:noProof/>
                <w:webHidden/>
              </w:rPr>
              <w:tab/>
            </w:r>
            <w:r w:rsidR="00F40862">
              <w:rPr>
                <w:noProof/>
                <w:webHidden/>
              </w:rPr>
              <w:fldChar w:fldCharType="begin"/>
            </w:r>
            <w:r w:rsidR="00F40862">
              <w:rPr>
                <w:noProof/>
                <w:webHidden/>
              </w:rPr>
              <w:instrText xml:space="preserve"> PAGEREF _Toc188871510 \h </w:instrText>
            </w:r>
            <w:r w:rsidR="00F40862">
              <w:rPr>
                <w:noProof/>
                <w:webHidden/>
              </w:rPr>
            </w:r>
            <w:r w:rsidR="00F40862">
              <w:rPr>
                <w:noProof/>
                <w:webHidden/>
              </w:rPr>
              <w:fldChar w:fldCharType="separate"/>
            </w:r>
            <w:r w:rsidR="00F40862">
              <w:rPr>
                <w:noProof/>
                <w:webHidden/>
              </w:rPr>
              <w:t>26</w:t>
            </w:r>
            <w:r w:rsidR="00F40862">
              <w:rPr>
                <w:noProof/>
                <w:webHidden/>
              </w:rPr>
              <w:fldChar w:fldCharType="end"/>
            </w:r>
          </w:hyperlink>
        </w:p>
        <w:p w14:paraId="78492E81" w14:textId="4CDF50CF" w:rsidR="00F40862" w:rsidRDefault="00525896">
          <w:pPr>
            <w:pStyle w:val="Inhopg1"/>
            <w:tabs>
              <w:tab w:val="right" w:leader="dot" w:pos="10024"/>
            </w:tabs>
            <w:rPr>
              <w:b w:val="0"/>
              <w:noProof/>
              <w:color w:val="auto"/>
              <w:sz w:val="22"/>
              <w:lang w:eastAsia="nl-NL"/>
            </w:rPr>
          </w:pPr>
          <w:hyperlink w:anchor="_Toc188871511" w:history="1">
            <w:r w:rsidR="00F40862" w:rsidRPr="00987BD0">
              <w:rPr>
                <w:rStyle w:val="Hyperlink"/>
                <w:noProof/>
              </w:rPr>
              <w:t>Hoofdstuk 5: Beleid, scholing en regels</w:t>
            </w:r>
            <w:r w:rsidR="00F40862">
              <w:rPr>
                <w:noProof/>
                <w:webHidden/>
              </w:rPr>
              <w:tab/>
            </w:r>
            <w:r w:rsidR="00F40862">
              <w:rPr>
                <w:noProof/>
                <w:webHidden/>
              </w:rPr>
              <w:fldChar w:fldCharType="begin"/>
            </w:r>
            <w:r w:rsidR="00F40862">
              <w:rPr>
                <w:noProof/>
                <w:webHidden/>
              </w:rPr>
              <w:instrText xml:space="preserve"> PAGEREF _Toc188871511 \h </w:instrText>
            </w:r>
            <w:r w:rsidR="00F40862">
              <w:rPr>
                <w:noProof/>
                <w:webHidden/>
              </w:rPr>
            </w:r>
            <w:r w:rsidR="00F40862">
              <w:rPr>
                <w:noProof/>
                <w:webHidden/>
              </w:rPr>
              <w:fldChar w:fldCharType="separate"/>
            </w:r>
            <w:r w:rsidR="00F40862">
              <w:rPr>
                <w:noProof/>
                <w:webHidden/>
              </w:rPr>
              <w:t>32</w:t>
            </w:r>
            <w:r w:rsidR="00F40862">
              <w:rPr>
                <w:noProof/>
                <w:webHidden/>
              </w:rPr>
              <w:fldChar w:fldCharType="end"/>
            </w:r>
          </w:hyperlink>
        </w:p>
        <w:p w14:paraId="2A8A0C91" w14:textId="41BCF5C1" w:rsidR="00F40862" w:rsidRDefault="00525896">
          <w:pPr>
            <w:pStyle w:val="Inhopg2"/>
            <w:tabs>
              <w:tab w:val="right" w:leader="dot" w:pos="10024"/>
            </w:tabs>
            <w:rPr>
              <w:b w:val="0"/>
              <w:noProof/>
              <w:color w:val="auto"/>
              <w:sz w:val="22"/>
              <w:lang w:eastAsia="nl-NL"/>
            </w:rPr>
          </w:pPr>
          <w:hyperlink w:anchor="_Toc188871512" w:history="1">
            <w:r w:rsidR="00F40862" w:rsidRPr="00987BD0">
              <w:rPr>
                <w:rStyle w:val="Hyperlink"/>
                <w:noProof/>
              </w:rPr>
              <w:t>5.1 Beleid, kwaliteitszorg en borging</w:t>
            </w:r>
            <w:r w:rsidR="00F40862">
              <w:rPr>
                <w:noProof/>
                <w:webHidden/>
              </w:rPr>
              <w:tab/>
            </w:r>
            <w:r w:rsidR="00F40862">
              <w:rPr>
                <w:noProof/>
                <w:webHidden/>
              </w:rPr>
              <w:fldChar w:fldCharType="begin"/>
            </w:r>
            <w:r w:rsidR="00F40862">
              <w:rPr>
                <w:noProof/>
                <w:webHidden/>
              </w:rPr>
              <w:instrText xml:space="preserve"> PAGEREF _Toc188871512 \h </w:instrText>
            </w:r>
            <w:r w:rsidR="00F40862">
              <w:rPr>
                <w:noProof/>
                <w:webHidden/>
              </w:rPr>
            </w:r>
            <w:r w:rsidR="00F40862">
              <w:rPr>
                <w:noProof/>
                <w:webHidden/>
              </w:rPr>
              <w:fldChar w:fldCharType="separate"/>
            </w:r>
            <w:r w:rsidR="00F40862">
              <w:rPr>
                <w:noProof/>
                <w:webHidden/>
              </w:rPr>
              <w:t>32</w:t>
            </w:r>
            <w:r w:rsidR="00F40862">
              <w:rPr>
                <w:noProof/>
                <w:webHidden/>
              </w:rPr>
              <w:fldChar w:fldCharType="end"/>
            </w:r>
          </w:hyperlink>
        </w:p>
        <w:p w14:paraId="0D10DA57" w14:textId="1F5EC575" w:rsidR="00F40862" w:rsidRDefault="00525896">
          <w:pPr>
            <w:pStyle w:val="Inhopg2"/>
            <w:tabs>
              <w:tab w:val="right" w:leader="dot" w:pos="10024"/>
            </w:tabs>
            <w:rPr>
              <w:b w:val="0"/>
              <w:noProof/>
              <w:color w:val="auto"/>
              <w:sz w:val="22"/>
              <w:lang w:eastAsia="nl-NL"/>
            </w:rPr>
          </w:pPr>
          <w:hyperlink w:anchor="_Toc188871513" w:history="1">
            <w:r w:rsidR="00F40862" w:rsidRPr="00987BD0">
              <w:rPr>
                <w:rStyle w:val="Hyperlink"/>
                <w:noProof/>
              </w:rPr>
              <w:t>5.2 Scholing</w:t>
            </w:r>
            <w:r w:rsidR="00F40862">
              <w:rPr>
                <w:noProof/>
                <w:webHidden/>
              </w:rPr>
              <w:tab/>
            </w:r>
            <w:r w:rsidR="00F40862">
              <w:rPr>
                <w:noProof/>
                <w:webHidden/>
              </w:rPr>
              <w:fldChar w:fldCharType="begin"/>
            </w:r>
            <w:r w:rsidR="00F40862">
              <w:rPr>
                <w:noProof/>
                <w:webHidden/>
              </w:rPr>
              <w:instrText xml:space="preserve"> PAGEREF _Toc188871513 \h </w:instrText>
            </w:r>
            <w:r w:rsidR="00F40862">
              <w:rPr>
                <w:noProof/>
                <w:webHidden/>
              </w:rPr>
            </w:r>
            <w:r w:rsidR="00F40862">
              <w:rPr>
                <w:noProof/>
                <w:webHidden/>
              </w:rPr>
              <w:fldChar w:fldCharType="separate"/>
            </w:r>
            <w:r w:rsidR="00F40862">
              <w:rPr>
                <w:noProof/>
                <w:webHidden/>
              </w:rPr>
              <w:t>32</w:t>
            </w:r>
            <w:r w:rsidR="00F40862">
              <w:rPr>
                <w:noProof/>
                <w:webHidden/>
              </w:rPr>
              <w:fldChar w:fldCharType="end"/>
            </w:r>
          </w:hyperlink>
        </w:p>
        <w:p w14:paraId="5A94EFE7" w14:textId="444C6D82" w:rsidR="00F40862" w:rsidRDefault="00525896">
          <w:pPr>
            <w:pStyle w:val="Inhopg2"/>
            <w:tabs>
              <w:tab w:val="right" w:leader="dot" w:pos="10024"/>
            </w:tabs>
            <w:rPr>
              <w:b w:val="0"/>
              <w:noProof/>
              <w:color w:val="auto"/>
              <w:sz w:val="22"/>
              <w:lang w:eastAsia="nl-NL"/>
            </w:rPr>
          </w:pPr>
          <w:hyperlink w:anchor="_Toc188871514" w:history="1">
            <w:r w:rsidR="00F40862" w:rsidRPr="00987BD0">
              <w:rPr>
                <w:rStyle w:val="Hyperlink"/>
                <w:noProof/>
              </w:rPr>
              <w:t>5.3 Overige regels</w:t>
            </w:r>
            <w:r w:rsidR="00F40862">
              <w:rPr>
                <w:noProof/>
                <w:webHidden/>
              </w:rPr>
              <w:tab/>
            </w:r>
            <w:r w:rsidR="00F40862">
              <w:rPr>
                <w:noProof/>
                <w:webHidden/>
              </w:rPr>
              <w:fldChar w:fldCharType="begin"/>
            </w:r>
            <w:r w:rsidR="00F40862">
              <w:rPr>
                <w:noProof/>
                <w:webHidden/>
              </w:rPr>
              <w:instrText xml:space="preserve"> PAGEREF _Toc188871514 \h </w:instrText>
            </w:r>
            <w:r w:rsidR="00F40862">
              <w:rPr>
                <w:noProof/>
                <w:webHidden/>
              </w:rPr>
            </w:r>
            <w:r w:rsidR="00F40862">
              <w:rPr>
                <w:noProof/>
                <w:webHidden/>
              </w:rPr>
              <w:fldChar w:fldCharType="separate"/>
            </w:r>
            <w:r w:rsidR="00F40862">
              <w:rPr>
                <w:noProof/>
                <w:webHidden/>
              </w:rPr>
              <w:t>33</w:t>
            </w:r>
            <w:r w:rsidR="00F40862">
              <w:rPr>
                <w:noProof/>
                <w:webHidden/>
              </w:rPr>
              <w:fldChar w:fldCharType="end"/>
            </w:r>
          </w:hyperlink>
        </w:p>
        <w:p w14:paraId="1EC468E1" w14:textId="664F8E48" w:rsidR="00F40862" w:rsidRDefault="00525896">
          <w:pPr>
            <w:pStyle w:val="Inhopg1"/>
            <w:tabs>
              <w:tab w:val="right" w:leader="dot" w:pos="10024"/>
            </w:tabs>
            <w:rPr>
              <w:b w:val="0"/>
              <w:noProof/>
              <w:color w:val="auto"/>
              <w:sz w:val="22"/>
              <w:lang w:eastAsia="nl-NL"/>
            </w:rPr>
          </w:pPr>
          <w:hyperlink w:anchor="_Toc188871515" w:history="1">
            <w:r w:rsidR="00F40862" w:rsidRPr="00987BD0">
              <w:rPr>
                <w:rStyle w:val="Hyperlink"/>
                <w:noProof/>
              </w:rPr>
              <w:t>Hoofdstuk 6: Kwaliteitshandhaving</w:t>
            </w:r>
            <w:r w:rsidR="00F40862">
              <w:rPr>
                <w:noProof/>
                <w:webHidden/>
              </w:rPr>
              <w:tab/>
            </w:r>
            <w:r w:rsidR="00F40862">
              <w:rPr>
                <w:noProof/>
                <w:webHidden/>
              </w:rPr>
              <w:fldChar w:fldCharType="begin"/>
            </w:r>
            <w:r w:rsidR="00F40862">
              <w:rPr>
                <w:noProof/>
                <w:webHidden/>
              </w:rPr>
              <w:instrText xml:space="preserve"> PAGEREF _Toc188871515 \h </w:instrText>
            </w:r>
            <w:r w:rsidR="00F40862">
              <w:rPr>
                <w:noProof/>
                <w:webHidden/>
              </w:rPr>
            </w:r>
            <w:r w:rsidR="00F40862">
              <w:rPr>
                <w:noProof/>
                <w:webHidden/>
              </w:rPr>
              <w:fldChar w:fldCharType="separate"/>
            </w:r>
            <w:r w:rsidR="00F40862">
              <w:rPr>
                <w:noProof/>
                <w:webHidden/>
              </w:rPr>
              <w:t>34</w:t>
            </w:r>
            <w:r w:rsidR="00F40862">
              <w:rPr>
                <w:noProof/>
                <w:webHidden/>
              </w:rPr>
              <w:fldChar w:fldCharType="end"/>
            </w:r>
          </w:hyperlink>
        </w:p>
        <w:p w14:paraId="57F869E4" w14:textId="37DE3C03" w:rsidR="00340B68" w:rsidRDefault="00340B68">
          <w:r>
            <w:rPr>
              <w:bCs/>
            </w:rPr>
            <w:fldChar w:fldCharType="end"/>
          </w:r>
        </w:p>
      </w:sdtContent>
    </w:sdt>
    <w:p w14:paraId="70033CB2" w14:textId="77777777" w:rsidR="00340B68" w:rsidRDefault="00340B68">
      <w:pPr>
        <w:spacing w:after="200"/>
      </w:pPr>
      <w:r>
        <w:br w:type="page"/>
      </w:r>
    </w:p>
    <w:p w14:paraId="473C75F2" w14:textId="77777777" w:rsidR="00340B68" w:rsidRDefault="00340B68" w:rsidP="00340B68">
      <w:pPr>
        <w:pStyle w:val="Kop1"/>
      </w:pPr>
      <w:bookmarkStart w:id="2" w:name="_Toc188871486"/>
      <w:r>
        <w:rPr>
          <w:lang w:bidi="nl-NL"/>
        </w:rPr>
        <w:lastRenderedPageBreak/>
        <w:t>Hoofdstuk 1: Algemeen</w:t>
      </w:r>
      <w:bookmarkEnd w:id="2"/>
    </w:p>
    <w:p w14:paraId="7585935C" w14:textId="77777777" w:rsidR="00340B68" w:rsidRDefault="00340B68" w:rsidP="00340B68">
      <w:pPr>
        <w:pStyle w:val="Kop2"/>
      </w:pPr>
      <w:bookmarkStart w:id="3" w:name="_Toc188871487"/>
      <w:r>
        <w:t>1.1 Inleiding</w:t>
      </w:r>
      <w:bookmarkEnd w:id="3"/>
    </w:p>
    <w:p w14:paraId="20733772" w14:textId="36A5B12D" w:rsidR="00340B68" w:rsidRPr="00340B68" w:rsidRDefault="00340B68" w:rsidP="00340B68">
      <w:pPr>
        <w:pStyle w:val="Inhoud"/>
        <w:rPr>
          <w:rFonts w:cstheme="minorHAnsi"/>
          <w:sz w:val="24"/>
        </w:rPr>
      </w:pPr>
      <w:r w:rsidRPr="00340B68">
        <w:rPr>
          <w:rFonts w:cstheme="minorHAnsi"/>
          <w:sz w:val="24"/>
        </w:rPr>
        <w:t>De Al-Qoeba is een islamitische basisschool gevestigd in De</w:t>
      </w:r>
      <w:r w:rsidR="00222A4F">
        <w:rPr>
          <w:rFonts w:cstheme="minorHAnsi"/>
          <w:sz w:val="24"/>
        </w:rPr>
        <w:t xml:space="preserve">n Haag. De school bestaat </w:t>
      </w:r>
      <w:r w:rsidR="00222A4F" w:rsidRPr="009A645F">
        <w:rPr>
          <w:rFonts w:cstheme="minorHAnsi"/>
          <w:sz w:val="24"/>
        </w:rPr>
        <w:t xml:space="preserve">uit </w:t>
      </w:r>
      <w:r w:rsidR="009A645F" w:rsidRPr="009A645F">
        <w:rPr>
          <w:rFonts w:cstheme="minorHAnsi"/>
          <w:sz w:val="24"/>
        </w:rPr>
        <w:t>17</w:t>
      </w:r>
      <w:r w:rsidRPr="009A645F">
        <w:rPr>
          <w:rFonts w:cstheme="minorHAnsi"/>
          <w:sz w:val="24"/>
        </w:rPr>
        <w:t xml:space="preserve"> groepen</w:t>
      </w:r>
      <w:r w:rsidRPr="00340B68">
        <w:rPr>
          <w:rFonts w:cstheme="minorHAnsi"/>
          <w:sz w:val="24"/>
        </w:rPr>
        <w:t xml:space="preserve"> en heeft ongeveer </w:t>
      </w:r>
      <w:r w:rsidR="00DA1687">
        <w:rPr>
          <w:rFonts w:cstheme="minorHAnsi"/>
          <w:sz w:val="24"/>
        </w:rPr>
        <w:t>330</w:t>
      </w:r>
      <w:r w:rsidRPr="00340B68">
        <w:rPr>
          <w:rFonts w:cstheme="minorHAnsi"/>
          <w:sz w:val="24"/>
        </w:rPr>
        <w:t xml:space="preserve"> leerlingen. De populatie bestaat voor ongeveer de helft uit leerlingen afkomstig uit de directe omgeving en voor de andere helft uit leerlingen van buiten de directe omgeving binnen een straal van ongeveer 7 kilometer van de school.</w:t>
      </w:r>
    </w:p>
    <w:p w14:paraId="7F22D02D" w14:textId="77777777" w:rsidR="00340B68" w:rsidRPr="00340B68" w:rsidRDefault="00340B68" w:rsidP="00340B68">
      <w:pPr>
        <w:pStyle w:val="Inhoud"/>
        <w:rPr>
          <w:rFonts w:cstheme="minorHAnsi"/>
          <w:sz w:val="24"/>
        </w:rPr>
      </w:pPr>
    </w:p>
    <w:p w14:paraId="75993E4A" w14:textId="77777777" w:rsidR="00340B68" w:rsidRDefault="00340B68" w:rsidP="00340B68">
      <w:pPr>
        <w:pStyle w:val="Inhoud"/>
        <w:rPr>
          <w:rFonts w:cstheme="minorHAnsi"/>
          <w:sz w:val="24"/>
        </w:rPr>
      </w:pPr>
      <w:r w:rsidRPr="00340B68">
        <w:rPr>
          <w:rFonts w:cstheme="minorHAnsi"/>
          <w:sz w:val="24"/>
        </w:rPr>
        <w:t xml:space="preserve">De Al-Qoeba valt onder de stichting Islamitisch Onderwijs </w:t>
      </w:r>
      <w:r w:rsidR="00222A4F">
        <w:rPr>
          <w:rFonts w:cstheme="minorHAnsi"/>
          <w:sz w:val="24"/>
        </w:rPr>
        <w:t>Iqra. Het doel van de stichting</w:t>
      </w:r>
      <w:r w:rsidRPr="00340B68">
        <w:rPr>
          <w:rFonts w:cstheme="minorHAnsi"/>
          <w:sz w:val="24"/>
        </w:rPr>
        <w:t xml:space="preserve"> is om scholen op te richten en te beheren waar kwalitatief goed onderwijs wordt gegeven en </w:t>
      </w:r>
      <w:r w:rsidR="00222A4F">
        <w:rPr>
          <w:rFonts w:cstheme="minorHAnsi"/>
          <w:sz w:val="24"/>
        </w:rPr>
        <w:t xml:space="preserve">waar </w:t>
      </w:r>
      <w:r w:rsidRPr="00340B68">
        <w:rPr>
          <w:rFonts w:cstheme="minorHAnsi"/>
          <w:sz w:val="24"/>
        </w:rPr>
        <w:t xml:space="preserve">rekening wordt gehouden met de islamitische </w:t>
      </w:r>
      <w:r>
        <w:rPr>
          <w:rFonts w:cstheme="minorHAnsi"/>
          <w:sz w:val="24"/>
        </w:rPr>
        <w:t xml:space="preserve">opvoeding. Stichting </w:t>
      </w:r>
      <w:r w:rsidR="00222A4F">
        <w:rPr>
          <w:rFonts w:cstheme="minorHAnsi"/>
          <w:sz w:val="24"/>
        </w:rPr>
        <w:t>Iqra</w:t>
      </w:r>
      <w:r>
        <w:rPr>
          <w:rFonts w:cstheme="minorHAnsi"/>
          <w:sz w:val="24"/>
        </w:rPr>
        <w:t xml:space="preserve"> is op </w:t>
      </w:r>
      <w:r w:rsidRPr="00340B68">
        <w:rPr>
          <w:rFonts w:cstheme="minorHAnsi"/>
          <w:sz w:val="24"/>
        </w:rPr>
        <w:t>grond van de Arbeidsomstandighedenwet verantwoordelijk vo</w:t>
      </w:r>
      <w:r>
        <w:rPr>
          <w:rFonts w:cstheme="minorHAnsi"/>
          <w:sz w:val="24"/>
        </w:rPr>
        <w:t xml:space="preserve">or de veiligheid en het welzijn </w:t>
      </w:r>
      <w:r w:rsidRPr="00340B68">
        <w:rPr>
          <w:rFonts w:cstheme="minorHAnsi"/>
          <w:sz w:val="24"/>
        </w:rPr>
        <w:t>van personeelsleden, kinderen, ouders, vrijwilligers en bezoekers in de school.</w:t>
      </w:r>
    </w:p>
    <w:p w14:paraId="12F7851C" w14:textId="77777777" w:rsidR="00340B68" w:rsidRPr="00340B68" w:rsidRDefault="00340B68" w:rsidP="00340B68">
      <w:pPr>
        <w:pStyle w:val="Inhoud"/>
        <w:rPr>
          <w:rFonts w:cstheme="minorHAnsi"/>
          <w:sz w:val="24"/>
        </w:rPr>
      </w:pPr>
      <w:r w:rsidRPr="00340B68">
        <w:rPr>
          <w:rFonts w:cstheme="minorHAnsi"/>
          <w:sz w:val="24"/>
        </w:rPr>
        <w:t>De scholen en directies werken structureel samen en</w:t>
      </w:r>
      <w:r>
        <w:rPr>
          <w:rFonts w:cstheme="minorHAnsi"/>
          <w:sz w:val="24"/>
        </w:rPr>
        <w:t xml:space="preserve"> versterken elkaar. Dit gebeurt </w:t>
      </w:r>
      <w:r w:rsidRPr="00340B68">
        <w:rPr>
          <w:rFonts w:cstheme="minorHAnsi"/>
          <w:sz w:val="24"/>
        </w:rPr>
        <w:t>bijvoorbeeld door het uitwisselen van kennis en vaardighede</w:t>
      </w:r>
      <w:r>
        <w:rPr>
          <w:rFonts w:cstheme="minorHAnsi"/>
          <w:sz w:val="24"/>
        </w:rPr>
        <w:t xml:space="preserve">n op het gebied van BHV, ICT en </w:t>
      </w:r>
      <w:r w:rsidRPr="00340B68">
        <w:rPr>
          <w:rFonts w:cstheme="minorHAnsi"/>
          <w:sz w:val="24"/>
        </w:rPr>
        <w:t xml:space="preserve">dergelijke. </w:t>
      </w:r>
    </w:p>
    <w:p w14:paraId="3CBA5020" w14:textId="77777777" w:rsidR="00340B68" w:rsidRDefault="00340B68" w:rsidP="00DF027C"/>
    <w:p w14:paraId="52A0A401" w14:textId="77777777" w:rsidR="00340B68" w:rsidRDefault="00340B68" w:rsidP="00340B68">
      <w:pPr>
        <w:pStyle w:val="Kop2"/>
      </w:pPr>
      <w:bookmarkStart w:id="4" w:name="_Toc188871488"/>
      <w:r>
        <w:t>1.2 Algemene gegevens</w:t>
      </w:r>
      <w:bookmarkEnd w:id="4"/>
    </w:p>
    <w:p w14:paraId="77C0A608" w14:textId="77777777" w:rsidR="00340B68" w:rsidRPr="00340B68" w:rsidRDefault="00340B68" w:rsidP="00340B68">
      <w:pPr>
        <w:widowControl w:val="0"/>
        <w:autoSpaceDE w:val="0"/>
        <w:autoSpaceDN w:val="0"/>
        <w:spacing w:line="293" w:lineRule="exact"/>
        <w:rPr>
          <w:rFonts w:cstheme="minorHAnsi"/>
          <w:b w:val="0"/>
          <w:sz w:val="24"/>
        </w:rPr>
      </w:pPr>
      <w:r w:rsidRPr="00340B68">
        <w:rPr>
          <w:rFonts w:cstheme="minorHAnsi"/>
          <w:b w:val="0"/>
          <w:sz w:val="24"/>
        </w:rPr>
        <w:t>De Islamitische basisschool Al-Qoeba in Den Haag en de Islamitische basisschool As-Soeffah</w:t>
      </w:r>
    </w:p>
    <w:p w14:paraId="34AE81C9" w14:textId="77777777" w:rsidR="00340B68" w:rsidRDefault="00340B68" w:rsidP="00340B68">
      <w:pPr>
        <w:widowControl w:val="0"/>
        <w:autoSpaceDE w:val="0"/>
        <w:autoSpaceDN w:val="0"/>
        <w:spacing w:before="43" w:line="293" w:lineRule="exact"/>
        <w:rPr>
          <w:rFonts w:cstheme="minorHAnsi"/>
          <w:b w:val="0"/>
          <w:sz w:val="24"/>
        </w:rPr>
      </w:pPr>
      <w:r w:rsidRPr="00340B68">
        <w:rPr>
          <w:rFonts w:cstheme="minorHAnsi"/>
          <w:b w:val="0"/>
          <w:sz w:val="24"/>
        </w:rPr>
        <w:t xml:space="preserve">in Amsterdam vallen beide onder de Stichting Islamitisch Onderwijs </w:t>
      </w:r>
      <w:r>
        <w:rPr>
          <w:rFonts w:cstheme="minorHAnsi"/>
          <w:b w:val="0"/>
          <w:sz w:val="24"/>
        </w:rPr>
        <w:t>Iqra</w:t>
      </w:r>
      <w:r w:rsidRPr="00340B68">
        <w:rPr>
          <w:rFonts w:cstheme="minorHAnsi"/>
          <w:b w:val="0"/>
          <w:sz w:val="24"/>
        </w:rPr>
        <w:t>.</w:t>
      </w:r>
    </w:p>
    <w:p w14:paraId="25B5BFAF" w14:textId="77777777" w:rsidR="00340B68" w:rsidRDefault="00340B68" w:rsidP="00340B68">
      <w:pPr>
        <w:pStyle w:val="Lijstalinea"/>
        <w:widowControl w:val="0"/>
        <w:numPr>
          <w:ilvl w:val="0"/>
          <w:numId w:val="1"/>
        </w:numPr>
        <w:autoSpaceDE w:val="0"/>
        <w:autoSpaceDN w:val="0"/>
        <w:spacing w:before="43" w:line="293" w:lineRule="exact"/>
        <w:rPr>
          <w:rFonts w:cstheme="minorHAnsi"/>
          <w:b w:val="0"/>
          <w:sz w:val="24"/>
        </w:rPr>
      </w:pPr>
      <w:r>
        <w:rPr>
          <w:rFonts w:cstheme="minorHAnsi"/>
          <w:b w:val="0"/>
          <w:sz w:val="24"/>
        </w:rPr>
        <w:t>Stichting Islamitisch Onderwijs Iqra</w:t>
      </w:r>
      <w:r>
        <w:rPr>
          <w:rFonts w:cstheme="minorHAnsi"/>
          <w:b w:val="0"/>
          <w:sz w:val="24"/>
        </w:rPr>
        <w:br/>
        <w:t>Terwestenstraat 105</w:t>
      </w:r>
      <w:r>
        <w:rPr>
          <w:rFonts w:cstheme="minorHAnsi"/>
          <w:b w:val="0"/>
          <w:sz w:val="24"/>
        </w:rPr>
        <w:br/>
        <w:t>2025 GG Den Haag</w:t>
      </w:r>
      <w:r>
        <w:rPr>
          <w:rFonts w:cstheme="minorHAnsi"/>
          <w:b w:val="0"/>
          <w:sz w:val="24"/>
        </w:rPr>
        <w:br/>
        <w:t>070 388 79 15</w:t>
      </w:r>
      <w:r w:rsidR="00222A4F">
        <w:rPr>
          <w:rFonts w:cstheme="minorHAnsi"/>
          <w:b w:val="0"/>
          <w:sz w:val="24"/>
        </w:rPr>
        <w:br/>
      </w:r>
      <w:hyperlink r:id="rId11" w:history="1">
        <w:r w:rsidR="00222A4F" w:rsidRPr="00B032AC">
          <w:rPr>
            <w:rStyle w:val="Hyperlink"/>
            <w:rFonts w:cstheme="minorHAnsi"/>
            <w:b w:val="0"/>
            <w:sz w:val="24"/>
          </w:rPr>
          <w:t>www.stichtingiqra.nl</w:t>
        </w:r>
      </w:hyperlink>
      <w:r w:rsidR="00222A4F">
        <w:rPr>
          <w:rFonts w:cstheme="minorHAnsi"/>
          <w:b w:val="0"/>
          <w:sz w:val="24"/>
        </w:rPr>
        <w:t xml:space="preserve"> </w:t>
      </w:r>
      <w:r w:rsidR="00222A4F">
        <w:rPr>
          <w:rFonts w:cstheme="minorHAnsi"/>
          <w:b w:val="0"/>
          <w:sz w:val="24"/>
        </w:rPr>
        <w:br/>
      </w:r>
      <w:hyperlink r:id="rId12" w:history="1">
        <w:r w:rsidR="00222A4F" w:rsidRPr="00B032AC">
          <w:rPr>
            <w:rStyle w:val="Hyperlink"/>
            <w:rFonts w:cstheme="minorHAnsi"/>
            <w:b w:val="0"/>
            <w:sz w:val="24"/>
          </w:rPr>
          <w:t>directie@stichtingiqra.nl</w:t>
        </w:r>
      </w:hyperlink>
      <w:r w:rsidR="00222A4F">
        <w:rPr>
          <w:rFonts w:cstheme="minorHAnsi"/>
          <w:b w:val="0"/>
          <w:sz w:val="24"/>
        </w:rPr>
        <w:t xml:space="preserve"> </w:t>
      </w:r>
    </w:p>
    <w:p w14:paraId="488750E0" w14:textId="77777777" w:rsidR="00222A4F" w:rsidRDefault="00222A4F" w:rsidP="00222A4F">
      <w:pPr>
        <w:pStyle w:val="Lijstalinea"/>
        <w:widowControl w:val="0"/>
        <w:autoSpaceDE w:val="0"/>
        <w:autoSpaceDN w:val="0"/>
        <w:spacing w:before="43" w:line="293" w:lineRule="exact"/>
        <w:ind w:left="420"/>
        <w:rPr>
          <w:rFonts w:cstheme="minorHAnsi"/>
          <w:b w:val="0"/>
          <w:sz w:val="24"/>
        </w:rPr>
      </w:pPr>
    </w:p>
    <w:p w14:paraId="0A3672FA" w14:textId="3D563014" w:rsidR="00222A4F" w:rsidRPr="00222A4F" w:rsidRDefault="00222A4F" w:rsidP="00222A4F">
      <w:pPr>
        <w:pStyle w:val="Lijstalinea"/>
        <w:widowControl w:val="0"/>
        <w:numPr>
          <w:ilvl w:val="0"/>
          <w:numId w:val="1"/>
        </w:numPr>
        <w:autoSpaceDE w:val="0"/>
        <w:autoSpaceDN w:val="0"/>
        <w:spacing w:before="43" w:line="293" w:lineRule="exact"/>
        <w:rPr>
          <w:rFonts w:cstheme="minorHAnsi"/>
          <w:b w:val="0"/>
          <w:sz w:val="24"/>
        </w:rPr>
      </w:pPr>
      <w:r>
        <w:rPr>
          <w:rFonts w:cstheme="minorHAnsi"/>
          <w:b w:val="0"/>
          <w:sz w:val="24"/>
        </w:rPr>
        <w:t>Islamitische Basisschool Al-Qoeba</w:t>
      </w:r>
      <w:r>
        <w:rPr>
          <w:rFonts w:cstheme="minorHAnsi"/>
          <w:b w:val="0"/>
          <w:sz w:val="24"/>
        </w:rPr>
        <w:br/>
        <w:t>Terwestenstraat 105</w:t>
      </w:r>
      <w:r>
        <w:rPr>
          <w:rFonts w:cstheme="minorHAnsi"/>
          <w:b w:val="0"/>
          <w:sz w:val="24"/>
        </w:rPr>
        <w:br/>
        <w:t xml:space="preserve">2525 GG Den Haag </w:t>
      </w:r>
      <w:r>
        <w:rPr>
          <w:rFonts w:cstheme="minorHAnsi"/>
          <w:b w:val="0"/>
          <w:sz w:val="24"/>
        </w:rPr>
        <w:br/>
        <w:t>070 388 79 15</w:t>
      </w:r>
      <w:r>
        <w:rPr>
          <w:rFonts w:cstheme="minorHAnsi"/>
          <w:b w:val="0"/>
          <w:sz w:val="24"/>
        </w:rPr>
        <w:br/>
      </w:r>
      <w:hyperlink r:id="rId13" w:history="1">
        <w:r w:rsidRPr="00B032AC">
          <w:rPr>
            <w:rStyle w:val="Hyperlink"/>
            <w:rFonts w:cstheme="minorHAnsi"/>
            <w:b w:val="0"/>
            <w:sz w:val="24"/>
          </w:rPr>
          <w:t>www.alqoeba.nl</w:t>
        </w:r>
      </w:hyperlink>
      <w:r>
        <w:rPr>
          <w:rFonts w:cstheme="minorHAnsi"/>
          <w:b w:val="0"/>
          <w:sz w:val="24"/>
        </w:rPr>
        <w:br/>
      </w:r>
      <w:hyperlink r:id="rId14" w:history="1">
        <w:r w:rsidRPr="00B032AC">
          <w:rPr>
            <w:rStyle w:val="Hyperlink"/>
            <w:rFonts w:cstheme="minorHAnsi"/>
            <w:b w:val="0"/>
            <w:sz w:val="24"/>
          </w:rPr>
          <w:t>info@alqoeba.nl</w:t>
        </w:r>
      </w:hyperlink>
      <w:r>
        <w:rPr>
          <w:rFonts w:cstheme="minorHAnsi"/>
          <w:b w:val="0"/>
          <w:sz w:val="24"/>
        </w:rPr>
        <w:t xml:space="preserve"> </w:t>
      </w:r>
      <w:r w:rsidR="009A645F">
        <w:rPr>
          <w:rFonts w:cstheme="minorHAnsi"/>
          <w:b w:val="0"/>
          <w:sz w:val="24"/>
        </w:rPr>
        <w:br/>
        <w:t>Directeur</w:t>
      </w:r>
      <w:r w:rsidRPr="00222A4F">
        <w:rPr>
          <w:rFonts w:cstheme="minorHAnsi"/>
          <w:b w:val="0"/>
          <w:sz w:val="24"/>
        </w:rPr>
        <w:t>: Mariam Ben Moussa</w:t>
      </w:r>
    </w:p>
    <w:p w14:paraId="65E58CE0" w14:textId="77777777" w:rsidR="00222A4F" w:rsidRPr="00222A4F" w:rsidRDefault="00222A4F" w:rsidP="00222A4F">
      <w:pPr>
        <w:pStyle w:val="Lijstalinea"/>
        <w:rPr>
          <w:rFonts w:cstheme="minorHAnsi"/>
          <w:b w:val="0"/>
          <w:sz w:val="24"/>
        </w:rPr>
      </w:pPr>
    </w:p>
    <w:p w14:paraId="325A6616" w14:textId="77777777" w:rsidR="00222A4F" w:rsidRDefault="00222A4F" w:rsidP="00222A4F">
      <w:pPr>
        <w:pStyle w:val="Lijstalinea"/>
        <w:widowControl w:val="0"/>
        <w:numPr>
          <w:ilvl w:val="0"/>
          <w:numId w:val="1"/>
        </w:numPr>
        <w:autoSpaceDE w:val="0"/>
        <w:autoSpaceDN w:val="0"/>
        <w:spacing w:before="43" w:line="293" w:lineRule="exact"/>
        <w:rPr>
          <w:rFonts w:cstheme="minorHAnsi"/>
          <w:b w:val="0"/>
          <w:sz w:val="24"/>
        </w:rPr>
      </w:pPr>
      <w:r>
        <w:rPr>
          <w:rFonts w:cstheme="minorHAnsi"/>
          <w:b w:val="0"/>
          <w:sz w:val="24"/>
        </w:rPr>
        <w:t>Islamitische Basisschool As-Soeffah</w:t>
      </w:r>
      <w:r>
        <w:rPr>
          <w:rFonts w:cstheme="minorHAnsi"/>
          <w:b w:val="0"/>
          <w:sz w:val="24"/>
        </w:rPr>
        <w:br/>
        <w:t>Egoli 10</w:t>
      </w:r>
      <w:r>
        <w:rPr>
          <w:rFonts w:cstheme="minorHAnsi"/>
          <w:b w:val="0"/>
          <w:sz w:val="24"/>
        </w:rPr>
        <w:br/>
        <w:t>1103 AC Amsterdam</w:t>
      </w:r>
      <w:r>
        <w:rPr>
          <w:rFonts w:cstheme="minorHAnsi"/>
          <w:b w:val="0"/>
          <w:sz w:val="24"/>
        </w:rPr>
        <w:br/>
        <w:t>020 690 33 49</w:t>
      </w:r>
      <w:r>
        <w:rPr>
          <w:rFonts w:cstheme="minorHAnsi"/>
          <w:b w:val="0"/>
          <w:sz w:val="24"/>
        </w:rPr>
        <w:br/>
      </w:r>
      <w:hyperlink r:id="rId15" w:history="1">
        <w:r w:rsidRPr="00B032AC">
          <w:rPr>
            <w:rStyle w:val="Hyperlink"/>
            <w:rFonts w:cstheme="minorHAnsi"/>
            <w:b w:val="0"/>
            <w:sz w:val="24"/>
          </w:rPr>
          <w:t>www.as-soeffah.nl</w:t>
        </w:r>
      </w:hyperlink>
    </w:p>
    <w:p w14:paraId="510B255F" w14:textId="6A22DA6A" w:rsidR="00222A4F" w:rsidRPr="00222A4F" w:rsidRDefault="00525896" w:rsidP="00222A4F">
      <w:pPr>
        <w:pStyle w:val="Lijstalinea"/>
        <w:widowControl w:val="0"/>
        <w:autoSpaceDE w:val="0"/>
        <w:autoSpaceDN w:val="0"/>
        <w:spacing w:before="43" w:line="293" w:lineRule="exact"/>
        <w:ind w:left="420"/>
        <w:rPr>
          <w:rFonts w:cstheme="minorHAnsi"/>
          <w:b w:val="0"/>
          <w:sz w:val="24"/>
        </w:rPr>
      </w:pPr>
      <w:hyperlink r:id="rId16" w:history="1">
        <w:r w:rsidR="00222A4F" w:rsidRPr="00B032AC">
          <w:rPr>
            <w:rStyle w:val="Hyperlink"/>
            <w:rFonts w:cstheme="minorHAnsi"/>
            <w:b w:val="0"/>
            <w:sz w:val="24"/>
          </w:rPr>
          <w:t>administratie@as-soeffah.nl</w:t>
        </w:r>
      </w:hyperlink>
      <w:r w:rsidR="009A645F">
        <w:rPr>
          <w:rFonts w:cstheme="minorHAnsi"/>
          <w:b w:val="0"/>
          <w:sz w:val="24"/>
        </w:rPr>
        <w:t xml:space="preserve"> </w:t>
      </w:r>
      <w:r w:rsidR="009A645F">
        <w:rPr>
          <w:rFonts w:cstheme="minorHAnsi"/>
          <w:b w:val="0"/>
          <w:sz w:val="24"/>
        </w:rPr>
        <w:br/>
        <w:t>Directeur</w:t>
      </w:r>
      <w:r w:rsidR="00222A4F">
        <w:rPr>
          <w:rFonts w:cstheme="minorHAnsi"/>
          <w:b w:val="0"/>
          <w:sz w:val="24"/>
        </w:rPr>
        <w:t>: Saliha El Khanichi</w:t>
      </w:r>
    </w:p>
    <w:p w14:paraId="33A57D03" w14:textId="77777777" w:rsidR="00222A4F" w:rsidRPr="00222A4F" w:rsidRDefault="00222A4F" w:rsidP="00222A4F">
      <w:pPr>
        <w:pStyle w:val="Kop2"/>
      </w:pPr>
      <w:bookmarkStart w:id="5" w:name="_Toc188871489"/>
      <w:r>
        <w:lastRenderedPageBreak/>
        <w:t>1.3 Visie op schoolveiligheid</w:t>
      </w:r>
      <w:bookmarkEnd w:id="5"/>
    </w:p>
    <w:p w14:paraId="6EB9AB36" w14:textId="77777777" w:rsidR="00222A4F" w:rsidRPr="00222A4F" w:rsidRDefault="00222A4F" w:rsidP="00222A4F">
      <w:pPr>
        <w:pStyle w:val="Inhoud"/>
        <w:rPr>
          <w:rFonts w:cstheme="minorHAnsi"/>
          <w:sz w:val="24"/>
        </w:rPr>
      </w:pPr>
      <w:r w:rsidRPr="00222A4F">
        <w:rPr>
          <w:rFonts w:cstheme="minorHAnsi"/>
          <w:sz w:val="24"/>
        </w:rPr>
        <w:t>Wij streven ernaar om op school een veilige en vertrouwde sfeer te creëren, zodat kinderen</w:t>
      </w:r>
    </w:p>
    <w:p w14:paraId="63EA2FA0" w14:textId="77777777" w:rsidR="00340B68" w:rsidRDefault="00222A4F" w:rsidP="00222A4F">
      <w:pPr>
        <w:pStyle w:val="Inhoud"/>
        <w:rPr>
          <w:rFonts w:cstheme="minorHAnsi"/>
          <w:sz w:val="24"/>
        </w:rPr>
      </w:pPr>
      <w:r w:rsidRPr="00222A4F">
        <w:rPr>
          <w:rFonts w:cstheme="minorHAnsi"/>
          <w:sz w:val="24"/>
        </w:rPr>
        <w:t>met plezier naar school gaan en alle kinderen tot hun recht kunnen</w:t>
      </w:r>
      <w:r w:rsidR="003C73A6">
        <w:rPr>
          <w:rFonts w:cstheme="minorHAnsi"/>
          <w:sz w:val="24"/>
        </w:rPr>
        <w:t xml:space="preserve"> komen. Dit geldt uiteraard ook voor de </w:t>
      </w:r>
      <w:r w:rsidRPr="00222A4F">
        <w:rPr>
          <w:rFonts w:cstheme="minorHAnsi"/>
          <w:sz w:val="24"/>
        </w:rPr>
        <w:t xml:space="preserve">leerkrachten en </w:t>
      </w:r>
      <w:r w:rsidR="003C73A6">
        <w:rPr>
          <w:rFonts w:cstheme="minorHAnsi"/>
          <w:sz w:val="24"/>
        </w:rPr>
        <w:t xml:space="preserve">het ondersteunend personeel. </w:t>
      </w:r>
      <w:r w:rsidRPr="00222A4F">
        <w:rPr>
          <w:rFonts w:cstheme="minorHAnsi"/>
          <w:sz w:val="24"/>
        </w:rPr>
        <w:t>Om dit te bereiken stellen we regels</w:t>
      </w:r>
      <w:r w:rsidR="003C73A6">
        <w:rPr>
          <w:rFonts w:cstheme="minorHAnsi"/>
          <w:sz w:val="24"/>
        </w:rPr>
        <w:t xml:space="preserve"> vast</w:t>
      </w:r>
      <w:r w:rsidRPr="00222A4F">
        <w:rPr>
          <w:rFonts w:cstheme="minorHAnsi"/>
          <w:sz w:val="24"/>
        </w:rPr>
        <w:t xml:space="preserve"> en gaan we discriminatie en pesten tegen. </w:t>
      </w:r>
      <w:r w:rsidR="003C73A6">
        <w:rPr>
          <w:rFonts w:cstheme="minorHAnsi"/>
          <w:sz w:val="24"/>
        </w:rPr>
        <w:t xml:space="preserve">In de klassen </w:t>
      </w:r>
      <w:r w:rsidRPr="00222A4F">
        <w:rPr>
          <w:rFonts w:cstheme="minorHAnsi"/>
          <w:sz w:val="24"/>
        </w:rPr>
        <w:t>besteden we steeds meer aandacht aan bewustwordi</w:t>
      </w:r>
      <w:r w:rsidR="003C73A6">
        <w:rPr>
          <w:rFonts w:cstheme="minorHAnsi"/>
          <w:sz w:val="24"/>
        </w:rPr>
        <w:t xml:space="preserve">ng van het eigen handelen en de gevolgen daarvan. </w:t>
      </w:r>
      <w:r w:rsidRPr="00222A4F">
        <w:rPr>
          <w:rFonts w:cstheme="minorHAnsi"/>
          <w:sz w:val="24"/>
        </w:rPr>
        <w:t xml:space="preserve">We houden de sociaal-emotionele ontwikkeling </w:t>
      </w:r>
      <w:r w:rsidR="003C73A6">
        <w:rPr>
          <w:rFonts w:cstheme="minorHAnsi"/>
          <w:sz w:val="24"/>
        </w:rPr>
        <w:t xml:space="preserve">van de kinderen in de gaten via </w:t>
      </w:r>
      <w:r w:rsidRPr="00222A4F">
        <w:rPr>
          <w:rFonts w:cstheme="minorHAnsi"/>
          <w:sz w:val="24"/>
        </w:rPr>
        <w:t xml:space="preserve">observatieprogramma's. </w:t>
      </w:r>
      <w:r w:rsidR="003C73A6">
        <w:rPr>
          <w:rFonts w:cstheme="minorHAnsi"/>
          <w:sz w:val="24"/>
        </w:rPr>
        <w:t>Wanneer</w:t>
      </w:r>
      <w:r w:rsidRPr="00222A4F">
        <w:rPr>
          <w:rFonts w:cstheme="minorHAnsi"/>
          <w:sz w:val="24"/>
        </w:rPr>
        <w:t xml:space="preserve"> we merken dat kinderen zich n</w:t>
      </w:r>
      <w:r w:rsidR="003C73A6">
        <w:rPr>
          <w:rFonts w:cstheme="minorHAnsi"/>
          <w:sz w:val="24"/>
        </w:rPr>
        <w:t xml:space="preserve">iet veilig of vertrouwd voelen, </w:t>
      </w:r>
      <w:r w:rsidRPr="00222A4F">
        <w:rPr>
          <w:rFonts w:cstheme="minorHAnsi"/>
          <w:sz w:val="24"/>
        </w:rPr>
        <w:t>ondernemen we</w:t>
      </w:r>
      <w:r w:rsidR="003C73A6">
        <w:rPr>
          <w:rFonts w:cstheme="minorHAnsi"/>
          <w:sz w:val="24"/>
        </w:rPr>
        <w:t>,</w:t>
      </w:r>
      <w:r w:rsidRPr="00222A4F">
        <w:rPr>
          <w:rFonts w:cstheme="minorHAnsi"/>
          <w:sz w:val="24"/>
        </w:rPr>
        <w:t xml:space="preserve"> in overleg met de ouders</w:t>
      </w:r>
      <w:r w:rsidR="003C73A6">
        <w:rPr>
          <w:rFonts w:cstheme="minorHAnsi"/>
          <w:sz w:val="24"/>
        </w:rPr>
        <w:t>,</w:t>
      </w:r>
      <w:r w:rsidRPr="00222A4F">
        <w:rPr>
          <w:rFonts w:cstheme="minorHAnsi"/>
          <w:sz w:val="24"/>
        </w:rPr>
        <w:t xml:space="preserve"> actie. </w:t>
      </w:r>
      <w:r w:rsidR="003C73A6">
        <w:rPr>
          <w:rFonts w:cstheme="minorHAnsi"/>
          <w:sz w:val="24"/>
        </w:rPr>
        <w:t>Van</w:t>
      </w:r>
      <w:r w:rsidRPr="00222A4F">
        <w:rPr>
          <w:rFonts w:cstheme="minorHAnsi"/>
          <w:sz w:val="24"/>
        </w:rPr>
        <w:t xml:space="preserve"> ouders</w:t>
      </w:r>
      <w:r w:rsidR="003C73A6">
        <w:rPr>
          <w:rFonts w:cstheme="minorHAnsi"/>
          <w:sz w:val="24"/>
        </w:rPr>
        <w:t xml:space="preserve"> verwachten we dat ze hetzelfde </w:t>
      </w:r>
      <w:r w:rsidRPr="00222A4F">
        <w:rPr>
          <w:rFonts w:cstheme="minorHAnsi"/>
          <w:sz w:val="24"/>
        </w:rPr>
        <w:t xml:space="preserve">doen </w:t>
      </w:r>
      <w:r w:rsidR="003C73A6">
        <w:rPr>
          <w:rFonts w:cstheme="minorHAnsi"/>
          <w:sz w:val="24"/>
        </w:rPr>
        <w:t>wanneer</w:t>
      </w:r>
      <w:r w:rsidRPr="00222A4F">
        <w:rPr>
          <w:rFonts w:cstheme="minorHAnsi"/>
          <w:sz w:val="24"/>
        </w:rPr>
        <w:t xml:space="preserve"> ze thuis merken dat de school niet veilig is voor hun kind.</w:t>
      </w:r>
    </w:p>
    <w:p w14:paraId="2A31F474" w14:textId="77777777" w:rsidR="00C1151E" w:rsidRDefault="00C1151E" w:rsidP="00222A4F">
      <w:pPr>
        <w:pStyle w:val="Inhoud"/>
        <w:rPr>
          <w:rFonts w:cstheme="minorHAnsi"/>
          <w:sz w:val="24"/>
        </w:rPr>
      </w:pPr>
    </w:p>
    <w:p w14:paraId="597BCC1F" w14:textId="77777777" w:rsidR="00C1151E" w:rsidRPr="00C1151E" w:rsidRDefault="00C1151E" w:rsidP="00222A4F">
      <w:pPr>
        <w:pStyle w:val="Inhoud"/>
        <w:rPr>
          <w:rFonts w:cstheme="minorHAnsi"/>
          <w:b/>
          <w:sz w:val="24"/>
        </w:rPr>
      </w:pPr>
      <w:r>
        <w:rPr>
          <w:rFonts w:cstheme="minorHAnsi"/>
          <w:b/>
          <w:sz w:val="24"/>
        </w:rPr>
        <w:t>Fysieke veiligheid</w:t>
      </w:r>
    </w:p>
    <w:p w14:paraId="7D52B420" w14:textId="38482BB2" w:rsidR="00340B68" w:rsidRPr="00C1151E" w:rsidRDefault="00C1151E" w:rsidP="00C1151E">
      <w:pPr>
        <w:pStyle w:val="Inhoud"/>
        <w:rPr>
          <w:rFonts w:cstheme="minorHAnsi"/>
          <w:sz w:val="24"/>
        </w:rPr>
      </w:pPr>
      <w:r w:rsidRPr="00C1151E">
        <w:rPr>
          <w:rFonts w:cstheme="minorHAnsi"/>
          <w:sz w:val="24"/>
        </w:rPr>
        <w:t xml:space="preserve">Een fysiek veilige school heeft een goed onderhoudengebouw, waarbij de </w:t>
      </w:r>
      <w:r>
        <w:rPr>
          <w:rFonts w:cstheme="minorHAnsi"/>
          <w:sz w:val="24"/>
        </w:rPr>
        <w:t xml:space="preserve">inrichting geen gevaar oplevert </w:t>
      </w:r>
      <w:r w:rsidRPr="00C1151E">
        <w:rPr>
          <w:rFonts w:cstheme="minorHAnsi"/>
          <w:sz w:val="24"/>
        </w:rPr>
        <w:t>voor de kinderen. O</w:t>
      </w:r>
      <w:r>
        <w:rPr>
          <w:rFonts w:cstheme="minorHAnsi"/>
          <w:sz w:val="24"/>
        </w:rPr>
        <w:t xml:space="preserve">p het schoolplein staan veilige </w:t>
      </w:r>
      <w:r w:rsidRPr="00C1151E">
        <w:rPr>
          <w:rFonts w:cstheme="minorHAnsi"/>
          <w:sz w:val="24"/>
        </w:rPr>
        <w:t>toestellen en de speelza</w:t>
      </w:r>
      <w:r>
        <w:rPr>
          <w:rFonts w:cstheme="minorHAnsi"/>
          <w:sz w:val="24"/>
        </w:rPr>
        <w:t xml:space="preserve">al en gymzaal zijn voorzien van </w:t>
      </w:r>
      <w:r w:rsidRPr="00C1151E">
        <w:rPr>
          <w:rFonts w:cstheme="minorHAnsi"/>
          <w:sz w:val="24"/>
        </w:rPr>
        <w:t>veilige toestellen. Kin</w:t>
      </w:r>
      <w:r>
        <w:rPr>
          <w:rFonts w:cstheme="minorHAnsi"/>
          <w:sz w:val="24"/>
        </w:rPr>
        <w:t xml:space="preserve">deren en personeel weten wat ze </w:t>
      </w:r>
      <w:r w:rsidRPr="00C1151E">
        <w:rPr>
          <w:rFonts w:cstheme="minorHAnsi"/>
          <w:sz w:val="24"/>
        </w:rPr>
        <w:t xml:space="preserve">moeten doen bij brand of andere calamiteiten, en </w:t>
      </w:r>
      <w:r>
        <w:rPr>
          <w:rFonts w:cstheme="minorHAnsi"/>
          <w:sz w:val="24"/>
        </w:rPr>
        <w:t>de school oefent regelmatig het</w:t>
      </w:r>
      <w:r w:rsidR="00DA1687">
        <w:rPr>
          <w:rFonts w:cstheme="minorHAnsi"/>
          <w:sz w:val="24"/>
        </w:rPr>
        <w:t xml:space="preserve"> </w:t>
      </w:r>
      <w:r w:rsidRPr="00C1151E">
        <w:rPr>
          <w:rFonts w:cstheme="minorHAnsi"/>
          <w:sz w:val="24"/>
        </w:rPr>
        <w:t>ontruimingsplan. Vluchtwegen zijn vrij van obstakels. De dir</w:t>
      </w:r>
      <w:r>
        <w:rPr>
          <w:rFonts w:cstheme="minorHAnsi"/>
          <w:sz w:val="24"/>
        </w:rPr>
        <w:t>ectie van de school ziet toe op</w:t>
      </w:r>
      <w:r w:rsidR="00DA1687">
        <w:rPr>
          <w:rFonts w:cstheme="minorHAnsi"/>
          <w:sz w:val="24"/>
        </w:rPr>
        <w:t xml:space="preserve"> </w:t>
      </w:r>
      <w:r w:rsidRPr="00C1151E">
        <w:rPr>
          <w:rFonts w:cstheme="minorHAnsi"/>
          <w:sz w:val="24"/>
        </w:rPr>
        <w:t>regelmatige inspecties van het gebouw en schoolplein. Het vei</w:t>
      </w:r>
      <w:r>
        <w:rPr>
          <w:rFonts w:cstheme="minorHAnsi"/>
          <w:sz w:val="24"/>
        </w:rPr>
        <w:t xml:space="preserve">ligheidsbeleid is up-to-date en </w:t>
      </w:r>
      <w:r w:rsidRPr="00C1151E">
        <w:rPr>
          <w:rFonts w:cstheme="minorHAnsi"/>
          <w:sz w:val="24"/>
        </w:rPr>
        <w:t>de school bezit instrumenten om dit te controleren. De</w:t>
      </w:r>
      <w:r>
        <w:rPr>
          <w:rFonts w:cstheme="minorHAnsi"/>
          <w:sz w:val="24"/>
        </w:rPr>
        <w:t xml:space="preserve"> school werkt samen met ouders, </w:t>
      </w:r>
      <w:r w:rsidRPr="00C1151E">
        <w:rPr>
          <w:rFonts w:cstheme="minorHAnsi"/>
          <w:sz w:val="24"/>
        </w:rPr>
        <w:t>GGD, de brandweer, de Arbodienst en de gemeente.</w:t>
      </w:r>
    </w:p>
    <w:p w14:paraId="68D51AEC" w14:textId="77777777" w:rsidR="0087605E" w:rsidRDefault="0087605E" w:rsidP="00C1151E">
      <w:pPr>
        <w:pStyle w:val="Inhoud"/>
        <w:rPr>
          <w:rFonts w:cstheme="minorHAnsi"/>
          <w:sz w:val="24"/>
        </w:rPr>
      </w:pPr>
    </w:p>
    <w:p w14:paraId="5276ADC5" w14:textId="77777777" w:rsidR="00C1151E" w:rsidRPr="00C1151E" w:rsidRDefault="00C1151E" w:rsidP="00C1151E">
      <w:pPr>
        <w:pStyle w:val="Inhoud"/>
        <w:rPr>
          <w:rFonts w:cstheme="minorHAnsi"/>
          <w:sz w:val="24"/>
          <w:u w:val="single"/>
        </w:rPr>
      </w:pPr>
      <w:r w:rsidRPr="00C1151E">
        <w:rPr>
          <w:rFonts w:cstheme="minorHAnsi"/>
          <w:sz w:val="24"/>
          <w:u w:val="single"/>
        </w:rPr>
        <w:t>Ten aanzien van de fysieke veiligheid voert de school de volgende zaken uit:</w:t>
      </w:r>
    </w:p>
    <w:p w14:paraId="687E015F" w14:textId="35C33A16" w:rsidR="00C1151E" w:rsidRPr="00BB21CA" w:rsidRDefault="00C1151E" w:rsidP="00BB21CA">
      <w:pPr>
        <w:pStyle w:val="Inhoud"/>
        <w:numPr>
          <w:ilvl w:val="0"/>
          <w:numId w:val="2"/>
        </w:numPr>
        <w:rPr>
          <w:rFonts w:cstheme="minorHAnsi"/>
          <w:sz w:val="24"/>
        </w:rPr>
      </w:pPr>
      <w:r w:rsidRPr="00C1151E">
        <w:rPr>
          <w:rFonts w:cstheme="minorHAnsi"/>
          <w:sz w:val="24"/>
        </w:rPr>
        <w:t>De school controleert jaarlijks het gebouw, de speelzaal, de gymzaal en haar</w:t>
      </w:r>
      <w:r w:rsidR="00BB21CA">
        <w:rPr>
          <w:rFonts w:cstheme="minorHAnsi"/>
          <w:sz w:val="24"/>
        </w:rPr>
        <w:t xml:space="preserve"> </w:t>
      </w:r>
      <w:r w:rsidRPr="00BB21CA">
        <w:rPr>
          <w:rFonts w:cstheme="minorHAnsi"/>
          <w:sz w:val="24"/>
        </w:rPr>
        <w:t>speeltoestellen op het schoolplein, en het schoolplein (tegelwerk) in samenwerking met</w:t>
      </w:r>
      <w:r w:rsidR="00BB21CA">
        <w:rPr>
          <w:rFonts w:cstheme="minorHAnsi"/>
          <w:sz w:val="24"/>
        </w:rPr>
        <w:t xml:space="preserve"> </w:t>
      </w:r>
      <w:r w:rsidRPr="00BB21CA">
        <w:rPr>
          <w:rFonts w:cstheme="minorHAnsi"/>
          <w:sz w:val="24"/>
        </w:rPr>
        <w:t>de gemeente. De brandveiligheid van het gebouw wordt gecontroleerd en er wordt een</w:t>
      </w:r>
      <w:r w:rsidR="00BB21CA">
        <w:rPr>
          <w:rFonts w:cstheme="minorHAnsi"/>
          <w:sz w:val="24"/>
        </w:rPr>
        <w:t xml:space="preserve"> </w:t>
      </w:r>
      <w:r w:rsidRPr="00BB21CA">
        <w:rPr>
          <w:rFonts w:cstheme="minorHAnsi"/>
          <w:sz w:val="24"/>
        </w:rPr>
        <w:t>gebruikersvergunning verwerkt in samenwerking met de brandweer.</w:t>
      </w:r>
    </w:p>
    <w:p w14:paraId="7BEE4728" w14:textId="62B84D56" w:rsidR="00C1151E" w:rsidRPr="00BB21CA" w:rsidRDefault="00C1151E" w:rsidP="00BB21CA">
      <w:pPr>
        <w:pStyle w:val="Inhoud"/>
        <w:numPr>
          <w:ilvl w:val="0"/>
          <w:numId w:val="2"/>
        </w:numPr>
        <w:rPr>
          <w:rFonts w:cstheme="minorHAnsi"/>
          <w:sz w:val="24"/>
        </w:rPr>
      </w:pPr>
      <w:r w:rsidRPr="00C1151E">
        <w:rPr>
          <w:rFonts w:cstheme="minorHAnsi"/>
          <w:sz w:val="24"/>
        </w:rPr>
        <w:t>De school vult eens in de vier jaar een risico-inventarisatie en -evaluatie in, in</w:t>
      </w:r>
      <w:r w:rsidR="00BB21CA">
        <w:rPr>
          <w:rFonts w:cstheme="minorHAnsi"/>
          <w:sz w:val="24"/>
        </w:rPr>
        <w:t xml:space="preserve"> </w:t>
      </w:r>
      <w:r w:rsidRPr="00BB21CA">
        <w:rPr>
          <w:rFonts w:cstheme="minorHAnsi"/>
          <w:sz w:val="24"/>
        </w:rPr>
        <w:t>samenwerking met de preventiemedewerker en MR, en stelt een plan van aanpak op. Dit</w:t>
      </w:r>
      <w:r w:rsidR="00BB21CA">
        <w:rPr>
          <w:rFonts w:cstheme="minorHAnsi"/>
          <w:sz w:val="24"/>
        </w:rPr>
        <w:t xml:space="preserve"> </w:t>
      </w:r>
      <w:r w:rsidRPr="00BB21CA">
        <w:rPr>
          <w:rFonts w:cstheme="minorHAnsi"/>
          <w:sz w:val="24"/>
        </w:rPr>
        <w:t>plan wordt jaarlijks geëvalueerd en aangepast (Arbo-beleidsplan).</w:t>
      </w:r>
    </w:p>
    <w:p w14:paraId="7F2CB68C" w14:textId="77777777" w:rsidR="00C1151E" w:rsidRPr="00C1151E" w:rsidRDefault="00C1151E" w:rsidP="00C1151E">
      <w:pPr>
        <w:pStyle w:val="Inhoud"/>
        <w:numPr>
          <w:ilvl w:val="0"/>
          <w:numId w:val="2"/>
        </w:numPr>
        <w:rPr>
          <w:rFonts w:cstheme="minorHAnsi"/>
          <w:sz w:val="24"/>
        </w:rPr>
      </w:pPr>
      <w:r w:rsidRPr="00C1151E">
        <w:rPr>
          <w:rFonts w:cstheme="minorHAnsi"/>
          <w:sz w:val="24"/>
        </w:rPr>
        <w:t>De school heeft een aantal bedrijfshulpverleners die tweejaarlijks worden geschoold (zie</w:t>
      </w:r>
    </w:p>
    <w:p w14:paraId="71642426" w14:textId="77777777" w:rsidR="00C1151E" w:rsidRPr="00C1151E" w:rsidRDefault="00C1151E" w:rsidP="00C1151E">
      <w:pPr>
        <w:pStyle w:val="Inhoud"/>
        <w:rPr>
          <w:rFonts w:cstheme="minorHAnsi"/>
          <w:sz w:val="24"/>
        </w:rPr>
      </w:pPr>
      <w:r w:rsidRPr="00C1151E">
        <w:rPr>
          <w:rFonts w:cstheme="minorHAnsi"/>
          <w:sz w:val="24"/>
        </w:rPr>
        <w:t>1.4 Coördinatie van de veiligheid, Bedrijfshulpverlening).</w:t>
      </w:r>
    </w:p>
    <w:p w14:paraId="07952234" w14:textId="6AC96E92" w:rsidR="00C1151E" w:rsidRPr="00BB21CA" w:rsidRDefault="00C1151E" w:rsidP="00BB21CA">
      <w:pPr>
        <w:pStyle w:val="Inhoud"/>
        <w:numPr>
          <w:ilvl w:val="0"/>
          <w:numId w:val="2"/>
        </w:numPr>
        <w:rPr>
          <w:rFonts w:cstheme="minorHAnsi"/>
          <w:sz w:val="24"/>
        </w:rPr>
      </w:pPr>
      <w:r w:rsidRPr="00C1151E">
        <w:rPr>
          <w:rFonts w:cstheme="minorHAnsi"/>
          <w:sz w:val="24"/>
        </w:rPr>
        <w:t>De school oefent elk schooljaar twee keer haar ontruiming en evalueert deze met alle</w:t>
      </w:r>
      <w:r w:rsidR="00BB21CA">
        <w:rPr>
          <w:rFonts w:cstheme="minorHAnsi"/>
          <w:sz w:val="24"/>
        </w:rPr>
        <w:t xml:space="preserve"> </w:t>
      </w:r>
      <w:r w:rsidRPr="00BB21CA">
        <w:rPr>
          <w:rFonts w:cstheme="minorHAnsi"/>
          <w:sz w:val="24"/>
        </w:rPr>
        <w:t>teamleden.</w:t>
      </w:r>
    </w:p>
    <w:p w14:paraId="69B17177" w14:textId="1707DD91" w:rsidR="00C1151E" w:rsidRPr="00BB21CA" w:rsidRDefault="00C1151E" w:rsidP="00BB21CA">
      <w:pPr>
        <w:pStyle w:val="Inhoud"/>
        <w:numPr>
          <w:ilvl w:val="0"/>
          <w:numId w:val="2"/>
        </w:numPr>
        <w:rPr>
          <w:rFonts w:cstheme="minorHAnsi"/>
          <w:sz w:val="24"/>
        </w:rPr>
      </w:pPr>
      <w:r w:rsidRPr="00C1151E">
        <w:rPr>
          <w:rFonts w:cstheme="minorHAnsi"/>
          <w:sz w:val="24"/>
        </w:rPr>
        <w:t>De school heeft een noodplan waarin beschreven wordt welke handelingen worden</w:t>
      </w:r>
      <w:r w:rsidR="00BB21CA">
        <w:rPr>
          <w:rFonts w:cstheme="minorHAnsi"/>
          <w:sz w:val="24"/>
        </w:rPr>
        <w:t xml:space="preserve"> </w:t>
      </w:r>
      <w:r w:rsidRPr="00BB21CA">
        <w:rPr>
          <w:rFonts w:cstheme="minorHAnsi"/>
          <w:sz w:val="24"/>
        </w:rPr>
        <w:t>verwacht bij calamiteiten. Dit plan wordt opgesteld door de BHV-commissie.</w:t>
      </w:r>
    </w:p>
    <w:p w14:paraId="39B3914A" w14:textId="6D3648BA" w:rsidR="00C1151E" w:rsidRPr="00BB21CA" w:rsidRDefault="00C1151E" w:rsidP="00BB21CA">
      <w:pPr>
        <w:pStyle w:val="Inhoud"/>
        <w:numPr>
          <w:ilvl w:val="0"/>
          <w:numId w:val="2"/>
        </w:numPr>
        <w:rPr>
          <w:rFonts w:cstheme="minorHAnsi"/>
          <w:sz w:val="24"/>
        </w:rPr>
      </w:pPr>
      <w:r w:rsidRPr="00C1151E">
        <w:rPr>
          <w:rFonts w:cstheme="minorHAnsi"/>
          <w:sz w:val="24"/>
        </w:rPr>
        <w:t>De school bezit een ongevallenregister dat jaarlijks wordt geëvalueerd met alle</w:t>
      </w:r>
      <w:r w:rsidR="00BF5C16">
        <w:rPr>
          <w:rFonts w:cstheme="minorHAnsi"/>
          <w:sz w:val="24"/>
        </w:rPr>
        <w:t xml:space="preserve"> </w:t>
      </w:r>
      <w:r w:rsidRPr="00BF5C16">
        <w:rPr>
          <w:rFonts w:cstheme="minorHAnsi"/>
          <w:sz w:val="24"/>
        </w:rPr>
        <w:t>teamleden. Dit register wordt beheerd door de Intern Begeleider. Wijzigingen dienen</w:t>
      </w:r>
      <w:r w:rsidR="00BB21CA">
        <w:rPr>
          <w:rFonts w:cstheme="minorHAnsi"/>
          <w:sz w:val="24"/>
        </w:rPr>
        <w:t xml:space="preserve"> </w:t>
      </w:r>
      <w:r w:rsidRPr="00BB21CA">
        <w:rPr>
          <w:rFonts w:cstheme="minorHAnsi"/>
          <w:sz w:val="24"/>
        </w:rPr>
        <w:t>door de groepsleerkracht doorgegeven te worden aan de Intern Begeleider.</w:t>
      </w:r>
    </w:p>
    <w:p w14:paraId="52998B41" w14:textId="74100D94" w:rsidR="00C1151E" w:rsidRPr="00BF5C16" w:rsidRDefault="00C1151E" w:rsidP="00BF5C16">
      <w:pPr>
        <w:pStyle w:val="Inhoud"/>
        <w:numPr>
          <w:ilvl w:val="0"/>
          <w:numId w:val="2"/>
        </w:numPr>
        <w:rPr>
          <w:rFonts w:cstheme="minorHAnsi"/>
          <w:sz w:val="24"/>
        </w:rPr>
      </w:pPr>
      <w:r w:rsidRPr="00C1151E">
        <w:rPr>
          <w:rFonts w:cstheme="minorHAnsi"/>
          <w:sz w:val="24"/>
        </w:rPr>
        <w:t>De school draagt na vakanties zorg voor het doorstromen van het water i.v.m. legionella.</w:t>
      </w:r>
      <w:r w:rsidR="00BF5C16">
        <w:rPr>
          <w:rFonts w:cstheme="minorHAnsi"/>
          <w:sz w:val="24"/>
        </w:rPr>
        <w:t xml:space="preserve"> </w:t>
      </w:r>
      <w:r w:rsidRPr="00BF5C16">
        <w:rPr>
          <w:rFonts w:cstheme="minorHAnsi"/>
          <w:sz w:val="24"/>
        </w:rPr>
        <w:t>De groepsleerkrachten doen dit voor hun eigen groepen. De conciërge doet dit voor de</w:t>
      </w:r>
      <w:r w:rsidR="00BF5C16">
        <w:rPr>
          <w:rFonts w:cstheme="minorHAnsi"/>
          <w:sz w:val="24"/>
        </w:rPr>
        <w:t xml:space="preserve"> </w:t>
      </w:r>
      <w:r w:rsidRPr="00BF5C16">
        <w:rPr>
          <w:rFonts w:cstheme="minorHAnsi"/>
          <w:sz w:val="24"/>
        </w:rPr>
        <w:t>rest van de ruimtes in het gebouw. De administratie zal na elke vakantie een bericht</w:t>
      </w:r>
      <w:r w:rsidR="00BF5C16">
        <w:rPr>
          <w:rFonts w:cstheme="minorHAnsi"/>
          <w:sz w:val="24"/>
        </w:rPr>
        <w:t xml:space="preserve"> </w:t>
      </w:r>
      <w:r w:rsidRPr="00BF5C16">
        <w:rPr>
          <w:rFonts w:cstheme="minorHAnsi"/>
          <w:sz w:val="24"/>
        </w:rPr>
        <w:t xml:space="preserve">plaatsen </w:t>
      </w:r>
      <w:r w:rsidR="00BF5C16">
        <w:rPr>
          <w:rFonts w:cstheme="minorHAnsi"/>
          <w:sz w:val="24"/>
        </w:rPr>
        <w:t>op het daarvoor bestemd kanaal</w:t>
      </w:r>
    </w:p>
    <w:p w14:paraId="3962C0DF" w14:textId="3EFB43EC" w:rsidR="00C1151E" w:rsidRPr="00BF5C16" w:rsidRDefault="00C1151E" w:rsidP="00BF5C16">
      <w:pPr>
        <w:pStyle w:val="Inhoud"/>
        <w:numPr>
          <w:ilvl w:val="0"/>
          <w:numId w:val="2"/>
        </w:numPr>
        <w:rPr>
          <w:rFonts w:cstheme="minorHAnsi"/>
          <w:sz w:val="24"/>
        </w:rPr>
      </w:pPr>
      <w:r w:rsidRPr="00C1151E">
        <w:rPr>
          <w:rFonts w:cstheme="minorHAnsi"/>
          <w:sz w:val="24"/>
        </w:rPr>
        <w:lastRenderedPageBreak/>
        <w:t>De school is rookvrij. Er zullen stickers in het gebouw geplakt worden zodat dit zichtbaar</w:t>
      </w:r>
      <w:r w:rsidR="00BF5C16">
        <w:rPr>
          <w:rFonts w:cstheme="minorHAnsi"/>
          <w:sz w:val="24"/>
        </w:rPr>
        <w:t xml:space="preserve"> </w:t>
      </w:r>
      <w:r w:rsidRPr="00BF5C16">
        <w:rPr>
          <w:rFonts w:cstheme="minorHAnsi"/>
          <w:sz w:val="24"/>
        </w:rPr>
        <w:t>wordt.</w:t>
      </w:r>
    </w:p>
    <w:p w14:paraId="1C8E01A2" w14:textId="77777777" w:rsidR="00C1151E" w:rsidRPr="00C1151E" w:rsidRDefault="00C1151E" w:rsidP="00C1151E">
      <w:pPr>
        <w:pStyle w:val="Inhoud"/>
        <w:numPr>
          <w:ilvl w:val="0"/>
          <w:numId w:val="2"/>
        </w:numPr>
        <w:rPr>
          <w:rFonts w:cstheme="minorHAnsi"/>
          <w:sz w:val="24"/>
        </w:rPr>
      </w:pPr>
      <w:r w:rsidRPr="00C1151E">
        <w:rPr>
          <w:rFonts w:cstheme="minorHAnsi"/>
          <w:sz w:val="24"/>
        </w:rPr>
        <w:t>De schoolpleinen kennen een duidelijke afbakening.</w:t>
      </w:r>
    </w:p>
    <w:p w14:paraId="75BD84BD" w14:textId="19BE49AB" w:rsidR="00C1151E" w:rsidRPr="00BF5C16" w:rsidRDefault="00C1151E" w:rsidP="00BF5C16">
      <w:pPr>
        <w:pStyle w:val="Inhoud"/>
        <w:numPr>
          <w:ilvl w:val="0"/>
          <w:numId w:val="2"/>
        </w:numPr>
        <w:rPr>
          <w:rFonts w:cstheme="minorHAnsi"/>
          <w:sz w:val="24"/>
        </w:rPr>
      </w:pPr>
      <w:r w:rsidRPr="00C1151E">
        <w:rPr>
          <w:rFonts w:cstheme="minorHAnsi"/>
          <w:sz w:val="24"/>
        </w:rPr>
        <w:t>Voor de groepen 1 en 2 komen er deurstrips om de vingers van de kinderen te</w:t>
      </w:r>
      <w:r w:rsidR="00BF5C16">
        <w:rPr>
          <w:rFonts w:cstheme="minorHAnsi"/>
          <w:sz w:val="24"/>
        </w:rPr>
        <w:t xml:space="preserve"> </w:t>
      </w:r>
      <w:r w:rsidRPr="00BF5C16">
        <w:rPr>
          <w:rFonts w:cstheme="minorHAnsi"/>
          <w:sz w:val="24"/>
        </w:rPr>
        <w:t>beschermen.</w:t>
      </w:r>
    </w:p>
    <w:p w14:paraId="029A2B25" w14:textId="77777777" w:rsidR="00C1151E" w:rsidRDefault="00C1151E" w:rsidP="00C1151E">
      <w:pPr>
        <w:pStyle w:val="Inhoud"/>
        <w:rPr>
          <w:rFonts w:cstheme="minorHAnsi"/>
          <w:sz w:val="24"/>
        </w:rPr>
      </w:pPr>
    </w:p>
    <w:p w14:paraId="6F75CDE1" w14:textId="77777777" w:rsidR="00C1151E" w:rsidRPr="00C1151E" w:rsidRDefault="00C1151E" w:rsidP="00C1151E">
      <w:pPr>
        <w:pStyle w:val="Inhoud"/>
        <w:rPr>
          <w:rFonts w:cstheme="minorHAnsi"/>
          <w:b/>
          <w:sz w:val="24"/>
        </w:rPr>
      </w:pPr>
      <w:r>
        <w:rPr>
          <w:rFonts w:cstheme="minorHAnsi"/>
          <w:b/>
          <w:sz w:val="24"/>
        </w:rPr>
        <w:t>Sociale veiligheid</w:t>
      </w:r>
    </w:p>
    <w:p w14:paraId="15682DB9" w14:textId="77777777" w:rsidR="00C1151E" w:rsidRPr="00C1151E" w:rsidRDefault="00C1151E" w:rsidP="00C1151E">
      <w:pPr>
        <w:pStyle w:val="Inhoud"/>
        <w:rPr>
          <w:rFonts w:cstheme="minorHAnsi"/>
          <w:sz w:val="24"/>
        </w:rPr>
      </w:pPr>
      <w:r w:rsidRPr="00C1151E">
        <w:rPr>
          <w:rFonts w:cstheme="minorHAnsi"/>
          <w:sz w:val="24"/>
        </w:rPr>
        <w:t>Op een sociaal veilige school voelen kinderen zich thuis. Ze komen graag naar school en</w:t>
      </w:r>
    </w:p>
    <w:p w14:paraId="58AEDBDC" w14:textId="77777777" w:rsidR="00C1151E" w:rsidRPr="00C1151E" w:rsidRDefault="00C1151E" w:rsidP="00C1151E">
      <w:pPr>
        <w:pStyle w:val="Inhoud"/>
        <w:rPr>
          <w:rFonts w:cstheme="minorHAnsi"/>
          <w:sz w:val="24"/>
        </w:rPr>
      </w:pPr>
      <w:r w:rsidRPr="00C1151E">
        <w:rPr>
          <w:rFonts w:cstheme="minorHAnsi"/>
          <w:sz w:val="24"/>
        </w:rPr>
        <w:t>voelen zich serieus genomen door de leerkrachten en andere personeelsleden. Kinderen op</w:t>
      </w:r>
    </w:p>
    <w:p w14:paraId="473575F7" w14:textId="77777777" w:rsidR="00C1151E" w:rsidRPr="00C1151E" w:rsidRDefault="00C1151E" w:rsidP="00C1151E">
      <w:pPr>
        <w:pStyle w:val="Inhoud"/>
        <w:rPr>
          <w:rFonts w:cstheme="minorHAnsi"/>
          <w:sz w:val="24"/>
        </w:rPr>
      </w:pPr>
      <w:r w:rsidRPr="00C1151E">
        <w:rPr>
          <w:rFonts w:cstheme="minorHAnsi"/>
          <w:sz w:val="24"/>
        </w:rPr>
        <w:t>een sociaal veilige school pesten niet en dragen vanzelfsprekend geen wapens bij zich. De</w:t>
      </w:r>
    </w:p>
    <w:p w14:paraId="68FB65E9" w14:textId="77777777" w:rsidR="00C1151E" w:rsidRPr="00C1151E" w:rsidRDefault="00C1151E" w:rsidP="00C1151E">
      <w:pPr>
        <w:pStyle w:val="Inhoud"/>
        <w:rPr>
          <w:rFonts w:cstheme="minorHAnsi"/>
          <w:sz w:val="24"/>
        </w:rPr>
      </w:pPr>
      <w:r w:rsidRPr="00C1151E">
        <w:rPr>
          <w:rFonts w:cstheme="minorHAnsi"/>
          <w:sz w:val="24"/>
        </w:rPr>
        <w:t>school tolereert geen discriminatie en seksuele intimidatie. De school heeft een interne</w:t>
      </w:r>
    </w:p>
    <w:p w14:paraId="0F818C0A" w14:textId="77777777" w:rsidR="00843381" w:rsidRPr="00843381" w:rsidRDefault="00C1151E" w:rsidP="00843381">
      <w:pPr>
        <w:pStyle w:val="Inhoud"/>
        <w:rPr>
          <w:rFonts w:cstheme="minorHAnsi"/>
          <w:sz w:val="24"/>
        </w:rPr>
      </w:pPr>
      <w:r w:rsidRPr="00C1151E">
        <w:rPr>
          <w:rFonts w:cstheme="minorHAnsi"/>
          <w:sz w:val="24"/>
        </w:rPr>
        <w:t>contactpersoon, een klachtenregeling en een vertrouwenspersoon.</w:t>
      </w:r>
      <w:r w:rsidR="00843381">
        <w:rPr>
          <w:rFonts w:cstheme="minorHAnsi"/>
          <w:sz w:val="24"/>
        </w:rPr>
        <w:t xml:space="preserve"> Bovendien werkt de school samen in verscheidene netwerken, zoals die van jeugdzorg en de politie.</w:t>
      </w:r>
      <w:r w:rsidR="00843381">
        <w:rPr>
          <w:rFonts w:cstheme="minorHAnsi"/>
          <w:sz w:val="24"/>
        </w:rPr>
        <w:br/>
      </w:r>
      <w:r w:rsidR="00843381">
        <w:rPr>
          <w:rFonts w:cstheme="minorHAnsi"/>
          <w:sz w:val="24"/>
        </w:rPr>
        <w:br/>
      </w:r>
      <w:r w:rsidR="00843381" w:rsidRPr="00843381">
        <w:rPr>
          <w:rFonts w:cstheme="minorHAnsi"/>
          <w:sz w:val="24"/>
          <w:u w:val="single"/>
        </w:rPr>
        <w:t>Ten aanzien van de sociale veiligheid heeft de school de volgende zaken georganiseerd:</w:t>
      </w:r>
    </w:p>
    <w:p w14:paraId="5284D852" w14:textId="6F34767C" w:rsidR="00843381" w:rsidRPr="00BF5C16" w:rsidRDefault="00843381" w:rsidP="00BF5C16">
      <w:pPr>
        <w:pStyle w:val="Inhoud"/>
        <w:numPr>
          <w:ilvl w:val="0"/>
          <w:numId w:val="3"/>
        </w:numPr>
        <w:rPr>
          <w:rFonts w:cstheme="minorHAnsi"/>
          <w:sz w:val="24"/>
        </w:rPr>
      </w:pPr>
      <w:r w:rsidRPr="00843381">
        <w:rPr>
          <w:rFonts w:cstheme="minorHAnsi"/>
          <w:sz w:val="24"/>
        </w:rPr>
        <w:t>De school heeft een interne contactpersoon die als aanspreekpunt fungeert voor</w:t>
      </w:r>
      <w:r w:rsidR="00BF5C16">
        <w:rPr>
          <w:rFonts w:cstheme="minorHAnsi"/>
          <w:sz w:val="24"/>
        </w:rPr>
        <w:t xml:space="preserve"> </w:t>
      </w:r>
      <w:r w:rsidRPr="00BF5C16">
        <w:rPr>
          <w:rFonts w:cstheme="minorHAnsi"/>
          <w:sz w:val="24"/>
        </w:rPr>
        <w:t>vertrouwelijke zaken (zie 1.4 Coördinatie van de veiligheid, Bedrijfshulpverlening).</w:t>
      </w:r>
    </w:p>
    <w:p w14:paraId="7B80152B" w14:textId="45878E16" w:rsidR="00843381" w:rsidRPr="00BF5C16" w:rsidRDefault="00843381" w:rsidP="00BF5C16">
      <w:pPr>
        <w:pStyle w:val="Inhoud"/>
        <w:numPr>
          <w:ilvl w:val="0"/>
          <w:numId w:val="3"/>
        </w:numPr>
        <w:rPr>
          <w:rFonts w:cstheme="minorHAnsi"/>
          <w:sz w:val="24"/>
        </w:rPr>
      </w:pPr>
      <w:r w:rsidRPr="00843381">
        <w:rPr>
          <w:rFonts w:cstheme="minorHAnsi"/>
          <w:sz w:val="24"/>
        </w:rPr>
        <w:t>De school heeft een klachtenregeling voor ouders, die is opgenomen in de schoolgids.</w:t>
      </w:r>
      <w:r w:rsidR="00BF5C16">
        <w:rPr>
          <w:rFonts w:cstheme="minorHAnsi"/>
          <w:sz w:val="24"/>
        </w:rPr>
        <w:t xml:space="preserve"> </w:t>
      </w:r>
      <w:r w:rsidRPr="00BF5C16">
        <w:rPr>
          <w:rFonts w:cstheme="minorHAnsi"/>
          <w:sz w:val="24"/>
        </w:rPr>
        <w:t>Personeel kan bij klachten terecht bij de directeur. Als dat niet helpt, kunnen ze zich</w:t>
      </w:r>
      <w:r w:rsidR="00BF5C16">
        <w:rPr>
          <w:rFonts w:cstheme="minorHAnsi"/>
          <w:sz w:val="24"/>
        </w:rPr>
        <w:t xml:space="preserve"> </w:t>
      </w:r>
      <w:r w:rsidRPr="00BF5C16">
        <w:rPr>
          <w:rFonts w:cstheme="minorHAnsi"/>
          <w:sz w:val="24"/>
        </w:rPr>
        <w:t>wenden tot het bestuur. Als ook dat niet tot het gewenste resultaat leidt, is er de MR</w:t>
      </w:r>
      <w:r w:rsidR="00BF5C16">
        <w:rPr>
          <w:rFonts w:cstheme="minorHAnsi"/>
          <w:sz w:val="24"/>
        </w:rPr>
        <w:t xml:space="preserve"> </w:t>
      </w:r>
      <w:r w:rsidRPr="00BF5C16">
        <w:rPr>
          <w:rFonts w:cstheme="minorHAnsi"/>
          <w:sz w:val="24"/>
        </w:rPr>
        <w:t>voor beleidsmatige zaken.</w:t>
      </w:r>
      <w:r w:rsidR="00BF5C16">
        <w:rPr>
          <w:rFonts w:cstheme="minorHAnsi"/>
          <w:sz w:val="24"/>
        </w:rPr>
        <w:t xml:space="preserve"> </w:t>
      </w:r>
      <w:r w:rsidRPr="00BF5C16">
        <w:rPr>
          <w:rFonts w:cstheme="minorHAnsi"/>
          <w:sz w:val="24"/>
        </w:rPr>
        <w:t>Personeelsleden kunnen uiteindelijk ook gebruikmaken van de</w:t>
      </w:r>
      <w:r w:rsidR="00BF5C16">
        <w:rPr>
          <w:rFonts w:cstheme="minorHAnsi"/>
          <w:sz w:val="24"/>
        </w:rPr>
        <w:t xml:space="preserve"> </w:t>
      </w:r>
      <w:r w:rsidRPr="00BF5C16">
        <w:rPr>
          <w:rFonts w:cstheme="minorHAnsi"/>
          <w:sz w:val="24"/>
        </w:rPr>
        <w:t>landelijke klachtencommissie, zoals beschreven in de schoolgids.</w:t>
      </w:r>
    </w:p>
    <w:p w14:paraId="03061D94" w14:textId="01C6B7DF" w:rsidR="00843381" w:rsidRPr="00BF5C16" w:rsidRDefault="00843381" w:rsidP="00BF5C16">
      <w:pPr>
        <w:pStyle w:val="Inhoud"/>
        <w:numPr>
          <w:ilvl w:val="0"/>
          <w:numId w:val="3"/>
        </w:numPr>
        <w:rPr>
          <w:rFonts w:cstheme="minorHAnsi"/>
          <w:sz w:val="24"/>
        </w:rPr>
      </w:pPr>
      <w:r w:rsidRPr="00843381">
        <w:rPr>
          <w:rFonts w:cstheme="minorHAnsi"/>
          <w:sz w:val="24"/>
        </w:rPr>
        <w:t>Tijdens functioneringsgesprekken met het personeel bevraagt de directie naar hun</w:t>
      </w:r>
      <w:r w:rsidR="00BF5C16">
        <w:rPr>
          <w:rFonts w:cstheme="minorHAnsi"/>
          <w:sz w:val="24"/>
        </w:rPr>
        <w:t xml:space="preserve"> </w:t>
      </w:r>
      <w:r w:rsidRPr="00BF5C16">
        <w:rPr>
          <w:rFonts w:cstheme="minorHAnsi"/>
          <w:sz w:val="24"/>
        </w:rPr>
        <w:t>veiligheidsbeleving op de school waar ze werken.</w:t>
      </w:r>
    </w:p>
    <w:p w14:paraId="2C9C8455" w14:textId="3A4CEC87" w:rsidR="00843381" w:rsidRPr="00BF5C16" w:rsidRDefault="00843381" w:rsidP="00BF5C16">
      <w:pPr>
        <w:pStyle w:val="Inhoud"/>
        <w:numPr>
          <w:ilvl w:val="0"/>
          <w:numId w:val="3"/>
        </w:numPr>
        <w:rPr>
          <w:rFonts w:cstheme="minorHAnsi"/>
          <w:sz w:val="24"/>
        </w:rPr>
      </w:pPr>
      <w:r w:rsidRPr="00843381">
        <w:rPr>
          <w:rFonts w:cstheme="minorHAnsi"/>
          <w:sz w:val="24"/>
        </w:rPr>
        <w:t>De school is aangesloten bij de Landelijke Klachtencommissie Islamitisch Onderwijs voor</w:t>
      </w:r>
      <w:r w:rsidR="00BF5C16">
        <w:rPr>
          <w:rFonts w:cstheme="minorHAnsi"/>
          <w:sz w:val="24"/>
        </w:rPr>
        <w:t xml:space="preserve"> </w:t>
      </w:r>
      <w:r w:rsidRPr="00BF5C16">
        <w:rPr>
          <w:rFonts w:cstheme="minorHAnsi"/>
          <w:sz w:val="24"/>
        </w:rPr>
        <w:t>afhandeling van algemene klachten.</w:t>
      </w:r>
    </w:p>
    <w:p w14:paraId="50A7DFA9" w14:textId="2CDFF933" w:rsidR="00843381" w:rsidRPr="00BF5C16" w:rsidRDefault="00843381" w:rsidP="00BF5C16">
      <w:pPr>
        <w:pStyle w:val="Inhoud"/>
        <w:numPr>
          <w:ilvl w:val="0"/>
          <w:numId w:val="3"/>
        </w:numPr>
        <w:rPr>
          <w:rFonts w:cstheme="minorHAnsi"/>
          <w:sz w:val="24"/>
        </w:rPr>
      </w:pPr>
      <w:r w:rsidRPr="00843381">
        <w:rPr>
          <w:rFonts w:cstheme="minorHAnsi"/>
          <w:sz w:val="24"/>
        </w:rPr>
        <w:t>Teamleden participeren in netwerken, zoals het buurtnetwerk en het netwerk van intern</w:t>
      </w:r>
      <w:r w:rsidR="00BF5C16">
        <w:rPr>
          <w:rFonts w:cstheme="minorHAnsi"/>
          <w:sz w:val="24"/>
        </w:rPr>
        <w:t xml:space="preserve"> </w:t>
      </w:r>
      <w:r w:rsidRPr="00BF5C16">
        <w:rPr>
          <w:rFonts w:cstheme="minorHAnsi"/>
          <w:sz w:val="24"/>
        </w:rPr>
        <w:t>begeleiders, waarbij de zorg voor kinderen centraal staat, voor zover aanwezig.</w:t>
      </w:r>
    </w:p>
    <w:p w14:paraId="53FF2D79" w14:textId="3A303BC1" w:rsidR="00843381" w:rsidRPr="00BF5C16" w:rsidRDefault="00843381" w:rsidP="00BF5C16">
      <w:pPr>
        <w:pStyle w:val="Inhoud"/>
        <w:numPr>
          <w:ilvl w:val="0"/>
          <w:numId w:val="3"/>
        </w:numPr>
        <w:rPr>
          <w:rFonts w:cstheme="minorHAnsi"/>
          <w:sz w:val="24"/>
        </w:rPr>
      </w:pPr>
      <w:r w:rsidRPr="00843381">
        <w:rPr>
          <w:rFonts w:cstheme="minorHAnsi"/>
          <w:sz w:val="24"/>
        </w:rPr>
        <w:t>De school heeft gedragsregels opgesteld en afspraken vastgelegd en gecommuniceerd</w:t>
      </w:r>
      <w:r w:rsidR="00BF5C16">
        <w:rPr>
          <w:rFonts w:cstheme="minorHAnsi"/>
          <w:sz w:val="24"/>
        </w:rPr>
        <w:t xml:space="preserve"> </w:t>
      </w:r>
      <w:r w:rsidRPr="00BF5C16">
        <w:rPr>
          <w:rFonts w:cstheme="minorHAnsi"/>
          <w:sz w:val="24"/>
        </w:rPr>
        <w:t>met betrokkenen (zie 3.1 Gedragsregels). Deze regels worden regelmatig herhaald en</w:t>
      </w:r>
      <w:r w:rsidR="00BF5C16">
        <w:rPr>
          <w:rFonts w:cstheme="minorHAnsi"/>
          <w:sz w:val="24"/>
        </w:rPr>
        <w:t xml:space="preserve"> </w:t>
      </w:r>
      <w:r w:rsidRPr="00BF5C16">
        <w:rPr>
          <w:rFonts w:cstheme="minorHAnsi"/>
          <w:sz w:val="24"/>
        </w:rPr>
        <w:t>indien nodig bijgesteld.</w:t>
      </w:r>
    </w:p>
    <w:p w14:paraId="7A3EDC66" w14:textId="66D70A03" w:rsidR="00843381" w:rsidRPr="00BF5C16" w:rsidRDefault="00843381" w:rsidP="00BF5C16">
      <w:pPr>
        <w:pStyle w:val="Inhoud"/>
        <w:numPr>
          <w:ilvl w:val="0"/>
          <w:numId w:val="3"/>
        </w:numPr>
        <w:rPr>
          <w:rFonts w:cstheme="minorHAnsi"/>
          <w:sz w:val="24"/>
        </w:rPr>
      </w:pPr>
      <w:r w:rsidRPr="00843381">
        <w:rPr>
          <w:rFonts w:cstheme="minorHAnsi"/>
          <w:sz w:val="24"/>
        </w:rPr>
        <w:t>De school creëert een veilige omgeving voor kinderen, waarbij aandacht voor kind en</w:t>
      </w:r>
      <w:r w:rsidR="00BF5C16">
        <w:rPr>
          <w:rFonts w:cstheme="minorHAnsi"/>
          <w:sz w:val="24"/>
        </w:rPr>
        <w:t xml:space="preserve"> </w:t>
      </w:r>
      <w:r w:rsidRPr="00BF5C16">
        <w:rPr>
          <w:rFonts w:cstheme="minorHAnsi"/>
          <w:sz w:val="24"/>
        </w:rPr>
        <w:t>gezin centraal staat. Communicatie met ouders wordt essentieel geacht in dit opzicht.</w:t>
      </w:r>
    </w:p>
    <w:p w14:paraId="2C53953F" w14:textId="600AD0B4" w:rsidR="00843381" w:rsidRPr="00BF5C16" w:rsidRDefault="00843381" w:rsidP="00BF5C16">
      <w:pPr>
        <w:pStyle w:val="Inhoud"/>
        <w:numPr>
          <w:ilvl w:val="0"/>
          <w:numId w:val="3"/>
        </w:numPr>
        <w:rPr>
          <w:rFonts w:cstheme="minorHAnsi"/>
          <w:sz w:val="24"/>
        </w:rPr>
      </w:pPr>
      <w:r w:rsidRPr="00843381">
        <w:rPr>
          <w:rFonts w:cstheme="minorHAnsi"/>
          <w:sz w:val="24"/>
        </w:rPr>
        <w:t>De school maakt gebruik van een methode voor sociaal-emotionele ontwikkeling en</w:t>
      </w:r>
      <w:r w:rsidR="00BF5C16">
        <w:rPr>
          <w:rFonts w:cstheme="minorHAnsi"/>
          <w:sz w:val="24"/>
        </w:rPr>
        <w:t xml:space="preserve"> </w:t>
      </w:r>
      <w:r w:rsidRPr="00BF5C16">
        <w:rPr>
          <w:rFonts w:cstheme="minorHAnsi"/>
          <w:sz w:val="24"/>
        </w:rPr>
        <w:t>neemt één keer per jaar een enquête af onder de kinderen over de sociale veiligheid.</w:t>
      </w:r>
    </w:p>
    <w:p w14:paraId="6C1E4FED" w14:textId="03B5353D" w:rsidR="00843381" w:rsidRPr="00BF5C16" w:rsidRDefault="00843381" w:rsidP="00BF5C16">
      <w:pPr>
        <w:pStyle w:val="Inhoud"/>
        <w:numPr>
          <w:ilvl w:val="0"/>
          <w:numId w:val="3"/>
        </w:numPr>
        <w:rPr>
          <w:rFonts w:cstheme="minorHAnsi"/>
          <w:sz w:val="24"/>
        </w:rPr>
      </w:pPr>
      <w:r w:rsidRPr="00843381">
        <w:rPr>
          <w:rFonts w:cstheme="minorHAnsi"/>
          <w:sz w:val="24"/>
        </w:rPr>
        <w:t>Het beleid tegen pesten wordt beschreven in de schoolgids, met aandacht voor de</w:t>
      </w:r>
      <w:r w:rsidR="00BF5C16">
        <w:rPr>
          <w:rFonts w:cstheme="minorHAnsi"/>
          <w:sz w:val="24"/>
        </w:rPr>
        <w:t xml:space="preserve"> </w:t>
      </w:r>
      <w:r w:rsidRPr="00BF5C16">
        <w:rPr>
          <w:rFonts w:cstheme="minorHAnsi"/>
          <w:sz w:val="24"/>
        </w:rPr>
        <w:t>gepeste leerling, de pester en de zwijger.</w:t>
      </w:r>
    </w:p>
    <w:p w14:paraId="32B6FA26" w14:textId="669BCE9C" w:rsidR="00843381" w:rsidRPr="00BF5C16" w:rsidRDefault="00843381" w:rsidP="00BF5C16">
      <w:pPr>
        <w:pStyle w:val="Inhoud"/>
        <w:numPr>
          <w:ilvl w:val="0"/>
          <w:numId w:val="3"/>
        </w:numPr>
        <w:rPr>
          <w:rFonts w:cstheme="minorHAnsi"/>
          <w:sz w:val="24"/>
        </w:rPr>
      </w:pPr>
      <w:r w:rsidRPr="00843381">
        <w:rPr>
          <w:rFonts w:cstheme="minorHAnsi"/>
          <w:sz w:val="24"/>
        </w:rPr>
        <w:t>Geweld op school wordt niet getolereerd. Er worden duidelijke grenzen gesteld aan</w:t>
      </w:r>
      <w:r w:rsidR="00BF5C16">
        <w:rPr>
          <w:rFonts w:cstheme="minorHAnsi"/>
          <w:sz w:val="24"/>
        </w:rPr>
        <w:t xml:space="preserve"> </w:t>
      </w:r>
      <w:r w:rsidRPr="00BF5C16">
        <w:rPr>
          <w:rFonts w:cstheme="minorHAnsi"/>
          <w:sz w:val="24"/>
        </w:rPr>
        <w:t>kinderen en ouders, met eventuele sancties als gevolg. De school kan hierbij</w:t>
      </w:r>
      <w:r w:rsidR="00BF5C16">
        <w:rPr>
          <w:rFonts w:cstheme="minorHAnsi"/>
          <w:sz w:val="24"/>
        </w:rPr>
        <w:t xml:space="preserve"> </w:t>
      </w:r>
      <w:r w:rsidRPr="00BF5C16">
        <w:rPr>
          <w:rFonts w:cstheme="minorHAnsi"/>
          <w:sz w:val="24"/>
        </w:rPr>
        <w:t>gebruikmaken van het schorsingsbeleid (zie 3.2 Schoolregels).</w:t>
      </w:r>
    </w:p>
    <w:p w14:paraId="781BEB80" w14:textId="002E7880" w:rsidR="00C1151E" w:rsidRPr="00BF5C16" w:rsidRDefault="00843381" w:rsidP="00BF5C16">
      <w:pPr>
        <w:pStyle w:val="Inhoud"/>
        <w:numPr>
          <w:ilvl w:val="0"/>
          <w:numId w:val="3"/>
        </w:numPr>
        <w:rPr>
          <w:rFonts w:cstheme="minorHAnsi"/>
          <w:sz w:val="24"/>
        </w:rPr>
      </w:pPr>
      <w:r w:rsidRPr="00843381">
        <w:rPr>
          <w:rFonts w:cstheme="minorHAnsi"/>
          <w:sz w:val="24"/>
        </w:rPr>
        <w:t>Na afname van de enquêtes formuleert de school beleid gericht op preventie van</w:t>
      </w:r>
      <w:r w:rsidR="00BF5C16">
        <w:rPr>
          <w:rFonts w:cstheme="minorHAnsi"/>
          <w:sz w:val="24"/>
        </w:rPr>
        <w:t xml:space="preserve"> </w:t>
      </w:r>
      <w:r w:rsidRPr="00BF5C16">
        <w:rPr>
          <w:rFonts w:cstheme="minorHAnsi"/>
          <w:sz w:val="24"/>
        </w:rPr>
        <w:t>incidenten en optreden na incidenten. De intern begeleider en de directeur pakken dit</w:t>
      </w:r>
      <w:r w:rsidR="00BF5C16">
        <w:rPr>
          <w:rFonts w:cstheme="minorHAnsi"/>
          <w:sz w:val="24"/>
        </w:rPr>
        <w:t xml:space="preserve"> </w:t>
      </w:r>
      <w:r w:rsidRPr="00BF5C16">
        <w:rPr>
          <w:rFonts w:cstheme="minorHAnsi"/>
          <w:sz w:val="24"/>
        </w:rPr>
        <w:t>samen met de MR op.</w:t>
      </w:r>
    </w:p>
    <w:p w14:paraId="622687EE" w14:textId="77777777" w:rsidR="00843381" w:rsidRDefault="00843381" w:rsidP="00843381">
      <w:pPr>
        <w:pStyle w:val="Inhoud"/>
        <w:rPr>
          <w:rFonts w:cstheme="minorHAnsi"/>
          <w:sz w:val="24"/>
        </w:rPr>
      </w:pPr>
    </w:p>
    <w:p w14:paraId="7B39AE2B" w14:textId="77777777" w:rsidR="00843381" w:rsidRDefault="00843381" w:rsidP="00843381">
      <w:pPr>
        <w:pStyle w:val="Kop2"/>
      </w:pPr>
      <w:bookmarkStart w:id="6" w:name="_Toc188871490"/>
      <w:r>
        <w:t>1.4 Coördinatie van de veiligheid</w:t>
      </w:r>
      <w:bookmarkEnd w:id="6"/>
    </w:p>
    <w:p w14:paraId="6EDB995C" w14:textId="77777777" w:rsidR="00C1151E" w:rsidRDefault="00843381" w:rsidP="00843381">
      <w:pPr>
        <w:pStyle w:val="Inhoud"/>
        <w:rPr>
          <w:rFonts w:cstheme="minorHAnsi"/>
          <w:sz w:val="24"/>
        </w:rPr>
      </w:pPr>
      <w:r w:rsidRPr="00843381">
        <w:rPr>
          <w:rFonts w:cstheme="minorHAnsi"/>
          <w:sz w:val="24"/>
        </w:rPr>
        <w:t xml:space="preserve">Een goede organisatie is </w:t>
      </w:r>
      <w:r>
        <w:rPr>
          <w:rFonts w:cstheme="minorHAnsi"/>
          <w:sz w:val="24"/>
        </w:rPr>
        <w:t xml:space="preserve">onontbeerlijk om adequaat op te </w:t>
      </w:r>
      <w:r w:rsidRPr="00843381">
        <w:rPr>
          <w:rFonts w:cstheme="minorHAnsi"/>
          <w:sz w:val="24"/>
        </w:rPr>
        <w:t>kunnen treden op het te</w:t>
      </w:r>
      <w:r>
        <w:rPr>
          <w:rFonts w:cstheme="minorHAnsi"/>
          <w:sz w:val="24"/>
        </w:rPr>
        <w:t xml:space="preserve">rrein van Arbo-zaken en daarmee </w:t>
      </w:r>
      <w:r w:rsidRPr="00843381">
        <w:rPr>
          <w:rFonts w:cstheme="minorHAnsi"/>
          <w:sz w:val="24"/>
        </w:rPr>
        <w:t>op het terrein van veilig</w:t>
      </w:r>
      <w:r>
        <w:rPr>
          <w:rFonts w:cstheme="minorHAnsi"/>
          <w:sz w:val="24"/>
        </w:rPr>
        <w:t xml:space="preserve">heid in de breedste zin van het </w:t>
      </w:r>
      <w:r w:rsidRPr="00843381">
        <w:rPr>
          <w:rFonts w:cstheme="minorHAnsi"/>
          <w:sz w:val="24"/>
        </w:rPr>
        <w:t>woord. Formeel is het</w:t>
      </w:r>
      <w:r>
        <w:rPr>
          <w:rFonts w:cstheme="minorHAnsi"/>
          <w:sz w:val="24"/>
        </w:rPr>
        <w:t xml:space="preserve"> bestuur van de school hiervoor </w:t>
      </w:r>
      <w:r w:rsidRPr="00843381">
        <w:rPr>
          <w:rFonts w:cstheme="minorHAnsi"/>
          <w:sz w:val="24"/>
        </w:rPr>
        <w:t xml:space="preserve">verantwoordelijk. In de meeste gevallen is </w:t>
      </w:r>
      <w:r>
        <w:rPr>
          <w:rFonts w:cstheme="minorHAnsi"/>
          <w:sz w:val="24"/>
        </w:rPr>
        <w:t xml:space="preserve">de </w:t>
      </w:r>
      <w:r w:rsidRPr="00843381">
        <w:rPr>
          <w:rFonts w:cstheme="minorHAnsi"/>
          <w:sz w:val="24"/>
        </w:rPr>
        <w:t>dagelijkse schoolleiding echter gemachtigd voor Arbo-zaken.</w:t>
      </w:r>
    </w:p>
    <w:p w14:paraId="7997546E" w14:textId="77777777" w:rsidR="00843381" w:rsidRDefault="00843381" w:rsidP="00843381">
      <w:pPr>
        <w:pStyle w:val="Inhoud"/>
        <w:rPr>
          <w:rFonts w:cstheme="minorHAnsi"/>
          <w:sz w:val="24"/>
        </w:rPr>
      </w:pPr>
    </w:p>
    <w:p w14:paraId="3D8F0376" w14:textId="77777777" w:rsidR="00843381" w:rsidRDefault="00843381" w:rsidP="00843381">
      <w:pPr>
        <w:pStyle w:val="Inhoud"/>
        <w:rPr>
          <w:rFonts w:cstheme="minorHAnsi"/>
          <w:b/>
          <w:sz w:val="24"/>
        </w:rPr>
      </w:pPr>
      <w:r>
        <w:rPr>
          <w:rFonts w:cstheme="minorHAnsi"/>
          <w:b/>
          <w:sz w:val="24"/>
        </w:rPr>
        <w:t>Directie</w:t>
      </w:r>
    </w:p>
    <w:p w14:paraId="32849751" w14:textId="77777777" w:rsidR="00843381" w:rsidRPr="00843381" w:rsidRDefault="00843381" w:rsidP="00843381">
      <w:pPr>
        <w:pStyle w:val="Inhoud"/>
        <w:rPr>
          <w:rFonts w:cstheme="minorHAnsi"/>
          <w:sz w:val="24"/>
        </w:rPr>
      </w:pPr>
      <w:r w:rsidRPr="00843381">
        <w:rPr>
          <w:rFonts w:cstheme="minorHAnsi"/>
          <w:sz w:val="24"/>
        </w:rPr>
        <w:t>De directie heeft de plicht zaken op het terrein van sociale en fysieke veiligheid van</w:t>
      </w:r>
    </w:p>
    <w:p w14:paraId="23ADC2EA" w14:textId="77777777" w:rsidR="00843381" w:rsidRPr="00843381" w:rsidRDefault="00843381" w:rsidP="00843381">
      <w:pPr>
        <w:pStyle w:val="Inhoud"/>
        <w:rPr>
          <w:rFonts w:cstheme="minorHAnsi"/>
          <w:sz w:val="24"/>
        </w:rPr>
      </w:pPr>
      <w:r w:rsidRPr="00843381">
        <w:rPr>
          <w:rFonts w:cstheme="minorHAnsi"/>
          <w:sz w:val="24"/>
        </w:rPr>
        <w:t>personeelsleden en kinderen goed te organiseren en zorgvuldig in te bedden in de school.</w:t>
      </w:r>
    </w:p>
    <w:p w14:paraId="5C1B3F3B" w14:textId="77777777" w:rsidR="00843381" w:rsidRPr="00843381" w:rsidRDefault="00843381" w:rsidP="00843381">
      <w:pPr>
        <w:pStyle w:val="Inhoud"/>
        <w:rPr>
          <w:rFonts w:cstheme="minorHAnsi"/>
          <w:sz w:val="24"/>
        </w:rPr>
      </w:pPr>
      <w:r w:rsidRPr="00843381">
        <w:rPr>
          <w:rFonts w:cstheme="minorHAnsi"/>
          <w:sz w:val="24"/>
        </w:rPr>
        <w:t>De directie legt de praktische uitvoering van de Arbowet en het Arbo-besluit in handen van</w:t>
      </w:r>
    </w:p>
    <w:p w14:paraId="1C55AB6E" w14:textId="77777777" w:rsidR="00843381" w:rsidRDefault="00843381" w:rsidP="00843381">
      <w:pPr>
        <w:pStyle w:val="Inhoud"/>
        <w:rPr>
          <w:rFonts w:cstheme="minorHAnsi"/>
          <w:sz w:val="24"/>
        </w:rPr>
      </w:pPr>
      <w:r>
        <w:rPr>
          <w:rFonts w:cstheme="minorHAnsi"/>
          <w:sz w:val="24"/>
        </w:rPr>
        <w:t xml:space="preserve">een Arbo-coördinator. </w:t>
      </w:r>
    </w:p>
    <w:p w14:paraId="1D9E4B24" w14:textId="77777777" w:rsidR="00843381" w:rsidRPr="00843381" w:rsidRDefault="00843381" w:rsidP="00843381">
      <w:pPr>
        <w:pStyle w:val="Inhoud"/>
        <w:rPr>
          <w:rFonts w:cstheme="minorHAnsi"/>
          <w:sz w:val="24"/>
        </w:rPr>
      </w:pPr>
    </w:p>
    <w:p w14:paraId="5CB5760C" w14:textId="77777777" w:rsidR="00843381" w:rsidRPr="00843381" w:rsidRDefault="00843381" w:rsidP="00843381">
      <w:pPr>
        <w:pStyle w:val="Inhoud"/>
        <w:rPr>
          <w:rFonts w:cstheme="minorHAnsi"/>
          <w:b/>
          <w:sz w:val="24"/>
        </w:rPr>
      </w:pPr>
      <w:r>
        <w:rPr>
          <w:rFonts w:cstheme="minorHAnsi"/>
          <w:b/>
          <w:sz w:val="24"/>
        </w:rPr>
        <w:t>Medezeggenschapsraad (MR)</w:t>
      </w:r>
    </w:p>
    <w:p w14:paraId="387E9F9F" w14:textId="77777777" w:rsidR="00843381" w:rsidRPr="00843381" w:rsidRDefault="00843381" w:rsidP="00843381">
      <w:pPr>
        <w:pStyle w:val="Inhoud"/>
        <w:rPr>
          <w:rFonts w:cstheme="minorHAnsi"/>
          <w:sz w:val="24"/>
        </w:rPr>
      </w:pPr>
      <w:r w:rsidRPr="00843381">
        <w:rPr>
          <w:rFonts w:cstheme="minorHAnsi"/>
          <w:sz w:val="24"/>
        </w:rPr>
        <w:t>De medezeggenschapsraad (MR) van de school oefent controle uit op de uitvoering van het</w:t>
      </w:r>
    </w:p>
    <w:p w14:paraId="6CBE7ADD" w14:textId="77777777" w:rsidR="00843381" w:rsidRPr="00843381" w:rsidRDefault="00843381" w:rsidP="00843381">
      <w:pPr>
        <w:pStyle w:val="Inhoud"/>
        <w:rPr>
          <w:rFonts w:cstheme="minorHAnsi"/>
          <w:sz w:val="24"/>
        </w:rPr>
      </w:pPr>
      <w:r w:rsidRPr="00843381">
        <w:rPr>
          <w:rFonts w:cstheme="minorHAnsi"/>
          <w:sz w:val="24"/>
        </w:rPr>
        <w:t>Arbojaarplan en is in alle voorkomende gevallen bevoegd de Arbeidsinspectie en andere</w:t>
      </w:r>
    </w:p>
    <w:p w14:paraId="627C63E6" w14:textId="77777777" w:rsidR="00843381" w:rsidRPr="00843381" w:rsidRDefault="00843381" w:rsidP="00843381">
      <w:pPr>
        <w:pStyle w:val="Inhoud"/>
        <w:rPr>
          <w:rFonts w:cstheme="minorHAnsi"/>
          <w:sz w:val="24"/>
        </w:rPr>
      </w:pPr>
      <w:r w:rsidRPr="00843381">
        <w:rPr>
          <w:rFonts w:cstheme="minorHAnsi"/>
          <w:sz w:val="24"/>
        </w:rPr>
        <w:t>deskundigen hierbij in te schakelen. Omgekeerd wordt de medezeggenschapsraad bij Arbo-</w:t>
      </w:r>
    </w:p>
    <w:p w14:paraId="591152E2" w14:textId="77777777" w:rsidR="00843381" w:rsidRPr="00843381" w:rsidRDefault="00843381" w:rsidP="00843381">
      <w:pPr>
        <w:pStyle w:val="Inhoud"/>
        <w:rPr>
          <w:rFonts w:cstheme="minorHAnsi"/>
          <w:sz w:val="24"/>
        </w:rPr>
      </w:pPr>
      <w:r w:rsidRPr="00843381">
        <w:rPr>
          <w:rFonts w:cstheme="minorHAnsi"/>
          <w:sz w:val="24"/>
        </w:rPr>
        <w:t>zaken altijd door de Arbeidsinspectie (en door het bestuur) rechtstreeks ingeschakeld en</w:t>
      </w:r>
    </w:p>
    <w:p w14:paraId="08A58A43" w14:textId="77777777" w:rsidR="00843381" w:rsidRDefault="00843381" w:rsidP="00843381">
      <w:pPr>
        <w:pStyle w:val="Inhoud"/>
        <w:rPr>
          <w:rFonts w:cstheme="minorHAnsi"/>
          <w:sz w:val="24"/>
        </w:rPr>
      </w:pPr>
      <w:r w:rsidRPr="00843381">
        <w:rPr>
          <w:rFonts w:cstheme="minorHAnsi"/>
          <w:sz w:val="24"/>
        </w:rPr>
        <w:t>geïnformeerd.</w:t>
      </w:r>
    </w:p>
    <w:p w14:paraId="51B5DDDE" w14:textId="77777777" w:rsidR="00843381" w:rsidRDefault="00843381" w:rsidP="00843381">
      <w:pPr>
        <w:pStyle w:val="Inhoud"/>
        <w:rPr>
          <w:rFonts w:cstheme="minorHAnsi"/>
          <w:sz w:val="24"/>
        </w:rPr>
      </w:pPr>
    </w:p>
    <w:p w14:paraId="490D69F6" w14:textId="77777777" w:rsidR="00843381" w:rsidRDefault="00843381" w:rsidP="00843381">
      <w:pPr>
        <w:pStyle w:val="Inhoud"/>
        <w:rPr>
          <w:rFonts w:cstheme="minorHAnsi"/>
          <w:b/>
          <w:sz w:val="24"/>
        </w:rPr>
      </w:pPr>
      <w:r>
        <w:rPr>
          <w:rFonts w:cstheme="minorHAnsi"/>
          <w:b/>
          <w:sz w:val="24"/>
        </w:rPr>
        <w:t>Arbo-coördinator</w:t>
      </w:r>
    </w:p>
    <w:p w14:paraId="22A6D3D1" w14:textId="77777777" w:rsidR="00843381" w:rsidRPr="00843381" w:rsidRDefault="00843381" w:rsidP="00843381">
      <w:pPr>
        <w:pStyle w:val="Inhoud"/>
        <w:rPr>
          <w:rFonts w:cstheme="minorHAnsi"/>
          <w:sz w:val="24"/>
        </w:rPr>
      </w:pPr>
      <w:r w:rsidRPr="00843381">
        <w:rPr>
          <w:rFonts w:cstheme="minorHAnsi"/>
          <w:sz w:val="24"/>
        </w:rPr>
        <w:t>De Arbo-coördinator is in de dagelijkse praktijk van de school verantwoordelijk voor de</w:t>
      </w:r>
    </w:p>
    <w:p w14:paraId="7518BD68" w14:textId="77777777" w:rsidR="00843381" w:rsidRPr="00843381" w:rsidRDefault="00843381" w:rsidP="00843381">
      <w:pPr>
        <w:pStyle w:val="Inhoud"/>
        <w:rPr>
          <w:rFonts w:cstheme="minorHAnsi"/>
          <w:sz w:val="24"/>
        </w:rPr>
      </w:pPr>
      <w:r w:rsidRPr="00843381">
        <w:rPr>
          <w:rFonts w:cstheme="minorHAnsi"/>
          <w:sz w:val="24"/>
        </w:rPr>
        <w:t>uitvoering van maatregelen omtrent veiligheid die voortvloeien uit de Arbowet en het Arbo-</w:t>
      </w:r>
    </w:p>
    <w:p w14:paraId="51273FBB" w14:textId="77777777" w:rsidR="00843381" w:rsidRPr="00843381" w:rsidRDefault="00843381" w:rsidP="00843381">
      <w:pPr>
        <w:pStyle w:val="Inhoud"/>
        <w:rPr>
          <w:rFonts w:cstheme="minorHAnsi"/>
          <w:sz w:val="24"/>
        </w:rPr>
      </w:pPr>
      <w:r w:rsidRPr="00843381">
        <w:rPr>
          <w:rFonts w:cstheme="minorHAnsi"/>
          <w:sz w:val="24"/>
        </w:rPr>
        <w:t>besluit. De directie heeft de praktische uitvoering van de Arbowet en het Arbo-besluit in</w:t>
      </w:r>
    </w:p>
    <w:p w14:paraId="69C4DA00" w14:textId="77777777" w:rsidR="00843381" w:rsidRDefault="00843381" w:rsidP="00843381">
      <w:pPr>
        <w:pStyle w:val="Inhoud"/>
        <w:rPr>
          <w:rFonts w:cstheme="minorHAnsi"/>
          <w:sz w:val="24"/>
        </w:rPr>
      </w:pPr>
      <w:r w:rsidRPr="00843381">
        <w:rPr>
          <w:rFonts w:cstheme="minorHAnsi"/>
          <w:sz w:val="24"/>
        </w:rPr>
        <w:t>handen g</w:t>
      </w:r>
      <w:r>
        <w:rPr>
          <w:rFonts w:cstheme="minorHAnsi"/>
          <w:sz w:val="24"/>
        </w:rPr>
        <w:t>elegd van een Arbo-coördinator.</w:t>
      </w:r>
    </w:p>
    <w:p w14:paraId="3FEC0F83" w14:textId="77777777" w:rsidR="00843381" w:rsidRDefault="00843381" w:rsidP="00843381">
      <w:pPr>
        <w:pStyle w:val="Inhoud"/>
        <w:rPr>
          <w:rFonts w:cstheme="minorHAnsi"/>
          <w:sz w:val="24"/>
        </w:rPr>
      </w:pPr>
    </w:p>
    <w:p w14:paraId="5E1BE270" w14:textId="77777777" w:rsidR="00843381" w:rsidRPr="00843381" w:rsidRDefault="00843381" w:rsidP="00843381">
      <w:pPr>
        <w:pStyle w:val="Inhoud"/>
        <w:rPr>
          <w:rFonts w:cstheme="minorHAnsi"/>
          <w:b/>
          <w:sz w:val="24"/>
        </w:rPr>
      </w:pPr>
      <w:r>
        <w:rPr>
          <w:rFonts w:cstheme="minorHAnsi"/>
          <w:b/>
          <w:sz w:val="24"/>
        </w:rPr>
        <w:t>Bedrijfshulpverlening (BHV)</w:t>
      </w:r>
    </w:p>
    <w:p w14:paraId="6ECAD853" w14:textId="77777777" w:rsidR="00C1151E" w:rsidRDefault="00843381" w:rsidP="00843381">
      <w:pPr>
        <w:pStyle w:val="Inhoud"/>
        <w:rPr>
          <w:rFonts w:cstheme="minorHAnsi"/>
          <w:sz w:val="24"/>
        </w:rPr>
      </w:pPr>
      <w:r w:rsidRPr="00843381">
        <w:rPr>
          <w:rFonts w:cstheme="minorHAnsi"/>
          <w:sz w:val="24"/>
        </w:rPr>
        <w:t xml:space="preserve">De bedrijfshulpverlening (BHV) is een commissie die </w:t>
      </w:r>
      <w:r>
        <w:rPr>
          <w:rFonts w:cstheme="minorHAnsi"/>
          <w:sz w:val="24"/>
        </w:rPr>
        <w:t xml:space="preserve">optreedt bij </w:t>
      </w:r>
      <w:r w:rsidRPr="00843381">
        <w:rPr>
          <w:rFonts w:cstheme="minorHAnsi"/>
          <w:sz w:val="24"/>
        </w:rPr>
        <w:t>calamiteiten in de school (de lo</w:t>
      </w:r>
      <w:r>
        <w:rPr>
          <w:rFonts w:cstheme="minorHAnsi"/>
          <w:sz w:val="24"/>
        </w:rPr>
        <w:t xml:space="preserve">catie) en bestaat uit getrainde </w:t>
      </w:r>
      <w:r w:rsidRPr="00843381">
        <w:rPr>
          <w:rFonts w:cstheme="minorHAnsi"/>
          <w:sz w:val="24"/>
        </w:rPr>
        <w:t>leerkrachten en/of onderwijson</w:t>
      </w:r>
      <w:r>
        <w:rPr>
          <w:rFonts w:cstheme="minorHAnsi"/>
          <w:sz w:val="24"/>
        </w:rPr>
        <w:t xml:space="preserve">dersteunend personeel. Op basis </w:t>
      </w:r>
      <w:r w:rsidRPr="00843381">
        <w:rPr>
          <w:rFonts w:cstheme="minorHAnsi"/>
          <w:sz w:val="24"/>
        </w:rPr>
        <w:t>van het aantal aanwezige medewerke</w:t>
      </w:r>
      <w:r>
        <w:rPr>
          <w:rFonts w:cstheme="minorHAnsi"/>
          <w:sz w:val="24"/>
        </w:rPr>
        <w:t xml:space="preserve">rs (in dit verband zijn dat ook </w:t>
      </w:r>
      <w:r w:rsidRPr="00843381">
        <w:rPr>
          <w:rFonts w:cstheme="minorHAnsi"/>
          <w:sz w:val="24"/>
        </w:rPr>
        <w:t>kinderen) is een minimumaantal bedrijfshulpverlener</w:t>
      </w:r>
      <w:r>
        <w:rPr>
          <w:rFonts w:cstheme="minorHAnsi"/>
          <w:sz w:val="24"/>
        </w:rPr>
        <w:t xml:space="preserve">s </w:t>
      </w:r>
      <w:r w:rsidRPr="00843381">
        <w:rPr>
          <w:rFonts w:cstheme="minorHAnsi"/>
          <w:sz w:val="24"/>
        </w:rPr>
        <w:t>voorgeschreven van ten minste één op vijftig.</w:t>
      </w:r>
      <w:r>
        <w:rPr>
          <w:rFonts w:cstheme="minorHAnsi"/>
          <w:sz w:val="24"/>
        </w:rPr>
        <w:t xml:space="preserve"> </w:t>
      </w:r>
    </w:p>
    <w:p w14:paraId="76D9C8BB" w14:textId="77777777" w:rsidR="00843381" w:rsidRDefault="00843381" w:rsidP="00843381">
      <w:pPr>
        <w:pStyle w:val="Inhoud"/>
        <w:rPr>
          <w:rFonts w:cstheme="minorHAnsi"/>
          <w:sz w:val="24"/>
        </w:rPr>
      </w:pPr>
    </w:p>
    <w:p w14:paraId="1BF6B362" w14:textId="0B285B46" w:rsidR="00843381" w:rsidRDefault="00843381" w:rsidP="00843381">
      <w:pPr>
        <w:pStyle w:val="Inhoud"/>
        <w:rPr>
          <w:rFonts w:cstheme="minorHAnsi"/>
          <w:sz w:val="24"/>
        </w:rPr>
      </w:pPr>
      <w:r w:rsidRPr="00843381">
        <w:rPr>
          <w:rFonts w:cstheme="minorHAnsi"/>
          <w:sz w:val="24"/>
        </w:rPr>
        <w:t>Er zijn binnen de school voldoende aanwijzingen waarop, ten behoeve van het personeel en de leerlingen, op eenvoudige wijze is aangegeven wat te doen in geval van ongeval en calamiteit. De hulpverlening in de school wordt regelmatig getraind, zoals tijdens ontruimingsoefeningen en bedrijfshulpverleners worden regelmatig bijgeschoold</w:t>
      </w:r>
      <w:r>
        <w:rPr>
          <w:rFonts w:cstheme="minorHAnsi"/>
          <w:sz w:val="24"/>
        </w:rPr>
        <w:t>.</w:t>
      </w:r>
    </w:p>
    <w:p w14:paraId="264255DC" w14:textId="2237BE14" w:rsidR="00732C2F" w:rsidRDefault="00732C2F" w:rsidP="00843381">
      <w:pPr>
        <w:pStyle w:val="Inhoud"/>
        <w:rPr>
          <w:rFonts w:cstheme="minorHAnsi"/>
          <w:sz w:val="24"/>
        </w:rPr>
      </w:pPr>
    </w:p>
    <w:p w14:paraId="4F83C7CD" w14:textId="2A45882B" w:rsidR="00732C2F" w:rsidRDefault="00732C2F" w:rsidP="00843381">
      <w:pPr>
        <w:pStyle w:val="Inhoud"/>
        <w:rPr>
          <w:rFonts w:cstheme="minorHAnsi"/>
          <w:sz w:val="24"/>
        </w:rPr>
      </w:pPr>
    </w:p>
    <w:p w14:paraId="48859A0F" w14:textId="73F80997" w:rsidR="00732C2F" w:rsidRDefault="00732C2F" w:rsidP="00843381">
      <w:pPr>
        <w:pStyle w:val="Inhoud"/>
        <w:rPr>
          <w:rFonts w:cstheme="minorHAnsi"/>
          <w:sz w:val="24"/>
        </w:rPr>
      </w:pPr>
    </w:p>
    <w:p w14:paraId="0D94E516" w14:textId="77777777" w:rsidR="00732C2F" w:rsidRDefault="00732C2F" w:rsidP="00843381">
      <w:pPr>
        <w:pStyle w:val="Inhoud"/>
        <w:rPr>
          <w:rFonts w:cstheme="minorHAnsi"/>
          <w:sz w:val="24"/>
        </w:rPr>
      </w:pPr>
    </w:p>
    <w:p w14:paraId="624C7D68" w14:textId="77777777" w:rsidR="00843381" w:rsidRDefault="00843381" w:rsidP="00843381">
      <w:pPr>
        <w:pStyle w:val="Inhoud"/>
        <w:rPr>
          <w:rFonts w:cstheme="minorHAnsi"/>
          <w:sz w:val="24"/>
        </w:rPr>
      </w:pPr>
    </w:p>
    <w:tbl>
      <w:tblPr>
        <w:tblStyle w:val="Rastertabel5donker-Accent3"/>
        <w:tblW w:w="0" w:type="auto"/>
        <w:tblLook w:val="04A0" w:firstRow="1" w:lastRow="0" w:firstColumn="1" w:lastColumn="0" w:noHBand="0" w:noVBand="1"/>
      </w:tblPr>
      <w:tblGrid>
        <w:gridCol w:w="5012"/>
        <w:gridCol w:w="5012"/>
      </w:tblGrid>
      <w:tr w:rsidR="00493E36" w14:paraId="25EFC24E" w14:textId="77777777" w:rsidTr="00493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2B73F193" w14:textId="77777777" w:rsidR="00493E36" w:rsidRPr="00493E36" w:rsidRDefault="00493E36" w:rsidP="00843381">
            <w:pPr>
              <w:pStyle w:val="Inhoud"/>
              <w:rPr>
                <w:rFonts w:cstheme="minorHAnsi"/>
                <w:color w:val="FFFFFF" w:themeColor="background1"/>
                <w:sz w:val="24"/>
              </w:rPr>
            </w:pPr>
            <w:r w:rsidRPr="00493E36">
              <w:rPr>
                <w:rFonts w:cstheme="minorHAnsi"/>
                <w:color w:val="FFFFFF" w:themeColor="background1"/>
                <w:sz w:val="24"/>
              </w:rPr>
              <w:t>Locatieleider</w:t>
            </w:r>
          </w:p>
        </w:tc>
        <w:tc>
          <w:tcPr>
            <w:tcW w:w="5012" w:type="dxa"/>
          </w:tcPr>
          <w:p w14:paraId="1A07525F" w14:textId="77777777" w:rsidR="00493E36" w:rsidRPr="00493E36" w:rsidRDefault="00493E36" w:rsidP="00843381">
            <w:pPr>
              <w:pStyle w:val="Inhoud"/>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24"/>
              </w:rPr>
            </w:pPr>
            <w:r w:rsidRPr="00493E36">
              <w:rPr>
                <w:rFonts w:cstheme="minorHAnsi"/>
                <w:b w:val="0"/>
                <w:color w:val="FFFFFF" w:themeColor="background1"/>
                <w:sz w:val="24"/>
              </w:rPr>
              <w:t>Juf Mariam</w:t>
            </w:r>
          </w:p>
        </w:tc>
      </w:tr>
      <w:tr w:rsidR="00493E36" w:rsidRPr="00493E36" w14:paraId="72C74C0C" w14:textId="77777777" w:rsidTr="00493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9FE0239" w14:textId="77777777" w:rsidR="00493E36" w:rsidRPr="00493E36" w:rsidRDefault="00493E36" w:rsidP="00493E36">
            <w:pPr>
              <w:rPr>
                <w:rFonts w:cstheme="minorHAnsi"/>
                <w:b/>
                <w:color w:val="FFFFFF" w:themeColor="background1"/>
                <w:sz w:val="24"/>
              </w:rPr>
            </w:pPr>
            <w:r w:rsidRPr="00493E36">
              <w:rPr>
                <w:rFonts w:cstheme="minorHAnsi"/>
                <w:b/>
                <w:color w:val="FFFFFF" w:themeColor="background1"/>
                <w:sz w:val="24"/>
              </w:rPr>
              <w:t>Preventiemedewerker</w:t>
            </w:r>
          </w:p>
        </w:tc>
        <w:tc>
          <w:tcPr>
            <w:tcW w:w="0" w:type="auto"/>
            <w:hideMark/>
          </w:tcPr>
          <w:p w14:paraId="20A84762" w14:textId="77777777" w:rsidR="00493E36" w:rsidRPr="00493E36" w:rsidRDefault="00493E36" w:rsidP="00493E36">
            <w:pPr>
              <w:cnfStyle w:val="000000100000" w:firstRow="0" w:lastRow="0" w:firstColumn="0" w:lastColumn="0" w:oddVBand="0" w:evenVBand="0" w:oddHBand="1" w:evenHBand="0" w:firstRowFirstColumn="0" w:firstRowLastColumn="0" w:lastRowFirstColumn="0" w:lastRowLastColumn="0"/>
              <w:rPr>
                <w:rFonts w:cstheme="minorHAnsi"/>
                <w:b w:val="0"/>
                <w:sz w:val="24"/>
              </w:rPr>
            </w:pPr>
            <w:r w:rsidRPr="00493E36">
              <w:rPr>
                <w:rFonts w:cstheme="minorHAnsi"/>
                <w:b w:val="0"/>
                <w:sz w:val="24"/>
              </w:rPr>
              <w:t>Meester Ismail</w:t>
            </w:r>
          </w:p>
        </w:tc>
      </w:tr>
      <w:tr w:rsidR="00493E36" w:rsidRPr="00493E36" w14:paraId="41CFD2D7" w14:textId="77777777" w:rsidTr="00493E36">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2BD5335" w14:textId="77777777" w:rsidR="00493E36" w:rsidRPr="00493E36" w:rsidRDefault="00493E36" w:rsidP="00493E36">
            <w:pPr>
              <w:rPr>
                <w:rFonts w:cstheme="minorHAnsi"/>
                <w:b/>
                <w:color w:val="FFFFFF" w:themeColor="background1"/>
                <w:sz w:val="24"/>
              </w:rPr>
            </w:pPr>
            <w:r w:rsidRPr="00493E36">
              <w:rPr>
                <w:rFonts w:cstheme="minorHAnsi"/>
                <w:b/>
                <w:color w:val="FFFFFF" w:themeColor="background1"/>
                <w:sz w:val="24"/>
              </w:rPr>
              <w:t>Vertrouwenspersoon</w:t>
            </w:r>
          </w:p>
        </w:tc>
        <w:tc>
          <w:tcPr>
            <w:tcW w:w="0" w:type="auto"/>
          </w:tcPr>
          <w:p w14:paraId="142DF2FF" w14:textId="77777777" w:rsidR="00493E36" w:rsidRPr="00493E36" w:rsidRDefault="00493E36" w:rsidP="00493E36">
            <w:pPr>
              <w:cnfStyle w:val="000000000000" w:firstRow="0" w:lastRow="0" w:firstColumn="0" w:lastColumn="0" w:oddVBand="0" w:evenVBand="0" w:oddHBand="0" w:evenHBand="0" w:firstRowFirstColumn="0" w:firstRowLastColumn="0" w:lastRowFirstColumn="0" w:lastRowLastColumn="0"/>
              <w:rPr>
                <w:rFonts w:cstheme="minorHAnsi"/>
                <w:b w:val="0"/>
                <w:sz w:val="24"/>
              </w:rPr>
            </w:pPr>
            <w:r>
              <w:rPr>
                <w:rFonts w:cstheme="minorHAnsi"/>
                <w:b w:val="0"/>
                <w:sz w:val="24"/>
              </w:rPr>
              <w:t>Juf Naazra</w:t>
            </w:r>
          </w:p>
        </w:tc>
      </w:tr>
      <w:tr w:rsidR="00493E36" w:rsidRPr="00493E36" w14:paraId="74C8B4B7" w14:textId="77777777" w:rsidTr="00493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CD85067" w14:textId="77777777" w:rsidR="00493E36" w:rsidRPr="00493E36" w:rsidRDefault="00493E36" w:rsidP="00493E36">
            <w:pPr>
              <w:rPr>
                <w:rFonts w:cstheme="minorHAnsi"/>
                <w:b/>
                <w:color w:val="FFFFFF" w:themeColor="background1"/>
                <w:sz w:val="24"/>
              </w:rPr>
            </w:pPr>
            <w:r w:rsidRPr="00493E36">
              <w:rPr>
                <w:rFonts w:cstheme="minorHAnsi"/>
                <w:b/>
                <w:color w:val="FFFFFF" w:themeColor="background1"/>
                <w:sz w:val="24"/>
              </w:rPr>
              <w:t>BHV-coördinator</w:t>
            </w:r>
          </w:p>
        </w:tc>
        <w:tc>
          <w:tcPr>
            <w:tcW w:w="0" w:type="auto"/>
            <w:hideMark/>
          </w:tcPr>
          <w:p w14:paraId="71917880" w14:textId="77777777" w:rsidR="00493E36" w:rsidRPr="00493E36" w:rsidRDefault="00493E36" w:rsidP="00493E36">
            <w:pPr>
              <w:cnfStyle w:val="000000100000" w:firstRow="0" w:lastRow="0" w:firstColumn="0" w:lastColumn="0" w:oddVBand="0" w:evenVBand="0" w:oddHBand="1" w:evenHBand="0" w:firstRowFirstColumn="0" w:firstRowLastColumn="0" w:lastRowFirstColumn="0" w:lastRowLastColumn="0"/>
              <w:rPr>
                <w:rFonts w:cstheme="minorHAnsi"/>
                <w:b w:val="0"/>
                <w:sz w:val="24"/>
              </w:rPr>
            </w:pPr>
            <w:r w:rsidRPr="00493E36">
              <w:rPr>
                <w:rFonts w:cstheme="minorHAnsi"/>
                <w:b w:val="0"/>
                <w:sz w:val="24"/>
              </w:rPr>
              <w:t>Juf Hajar</w:t>
            </w:r>
          </w:p>
        </w:tc>
      </w:tr>
      <w:tr w:rsidR="00493E36" w:rsidRPr="00493E36" w14:paraId="066FD638" w14:textId="77777777" w:rsidTr="00493E36">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2C9D82D" w14:textId="77777777" w:rsidR="00493E36" w:rsidRPr="00493E36" w:rsidRDefault="00493E36" w:rsidP="00493E36">
            <w:pPr>
              <w:rPr>
                <w:rFonts w:cstheme="minorHAnsi"/>
                <w:b/>
                <w:color w:val="FFFFFF" w:themeColor="background1"/>
                <w:sz w:val="24"/>
              </w:rPr>
            </w:pPr>
            <w:r w:rsidRPr="00493E36">
              <w:rPr>
                <w:rFonts w:cstheme="minorHAnsi"/>
                <w:b/>
                <w:color w:val="FFFFFF" w:themeColor="background1"/>
                <w:sz w:val="24"/>
              </w:rPr>
              <w:t>BHV-ers</w:t>
            </w:r>
          </w:p>
        </w:tc>
        <w:tc>
          <w:tcPr>
            <w:tcW w:w="0" w:type="auto"/>
            <w:hideMark/>
          </w:tcPr>
          <w:p w14:paraId="24770E64" w14:textId="77777777" w:rsidR="00493E36" w:rsidRPr="00493E36" w:rsidRDefault="00493E36" w:rsidP="00493E36">
            <w:pPr>
              <w:cnfStyle w:val="000000000000" w:firstRow="0" w:lastRow="0" w:firstColumn="0" w:lastColumn="0" w:oddVBand="0" w:evenVBand="0" w:oddHBand="0" w:evenHBand="0" w:firstRowFirstColumn="0" w:firstRowLastColumn="0" w:lastRowFirstColumn="0" w:lastRowLastColumn="0"/>
              <w:rPr>
                <w:rFonts w:cstheme="minorHAnsi"/>
                <w:b w:val="0"/>
                <w:sz w:val="24"/>
              </w:rPr>
            </w:pPr>
            <w:r w:rsidRPr="00493E36">
              <w:rPr>
                <w:rFonts w:cstheme="minorHAnsi"/>
                <w:b w:val="0"/>
                <w:sz w:val="24"/>
              </w:rPr>
              <w:t>Juf Faaria</w:t>
            </w:r>
          </w:p>
        </w:tc>
      </w:tr>
      <w:tr w:rsidR="00493E36" w:rsidRPr="00493E36" w14:paraId="4BF7A507" w14:textId="77777777" w:rsidTr="00493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B79C530" w14:textId="77777777" w:rsidR="00493E36" w:rsidRPr="00493E36" w:rsidRDefault="00493E36" w:rsidP="00493E36">
            <w:pPr>
              <w:rPr>
                <w:rFonts w:cstheme="minorHAnsi"/>
                <w:sz w:val="24"/>
              </w:rPr>
            </w:pPr>
          </w:p>
        </w:tc>
        <w:tc>
          <w:tcPr>
            <w:tcW w:w="0" w:type="auto"/>
            <w:hideMark/>
          </w:tcPr>
          <w:p w14:paraId="598E87AC" w14:textId="77777777" w:rsidR="00493E36" w:rsidRPr="00493E36" w:rsidRDefault="00493E36" w:rsidP="00493E36">
            <w:pPr>
              <w:cnfStyle w:val="000000100000" w:firstRow="0" w:lastRow="0" w:firstColumn="0" w:lastColumn="0" w:oddVBand="0" w:evenVBand="0" w:oddHBand="1" w:evenHBand="0" w:firstRowFirstColumn="0" w:firstRowLastColumn="0" w:lastRowFirstColumn="0" w:lastRowLastColumn="0"/>
              <w:rPr>
                <w:rFonts w:cstheme="minorHAnsi"/>
                <w:b w:val="0"/>
                <w:sz w:val="24"/>
              </w:rPr>
            </w:pPr>
            <w:r w:rsidRPr="00493E36">
              <w:rPr>
                <w:rFonts w:cstheme="minorHAnsi"/>
                <w:b w:val="0"/>
                <w:sz w:val="24"/>
              </w:rPr>
              <w:t>Meester Hani</w:t>
            </w:r>
          </w:p>
        </w:tc>
      </w:tr>
      <w:tr w:rsidR="00493E36" w:rsidRPr="00493E36" w14:paraId="543B1B43" w14:textId="77777777" w:rsidTr="00493E36">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682EBAF" w14:textId="77777777" w:rsidR="00493E36" w:rsidRPr="00493E36" w:rsidRDefault="00493E36" w:rsidP="00493E36">
            <w:pPr>
              <w:rPr>
                <w:rFonts w:cstheme="minorHAnsi"/>
                <w:sz w:val="24"/>
              </w:rPr>
            </w:pPr>
          </w:p>
        </w:tc>
        <w:tc>
          <w:tcPr>
            <w:tcW w:w="0" w:type="auto"/>
            <w:hideMark/>
          </w:tcPr>
          <w:p w14:paraId="1798993B" w14:textId="77777777" w:rsidR="00493E36" w:rsidRPr="00493E36" w:rsidRDefault="00493E36" w:rsidP="00493E36">
            <w:pPr>
              <w:cnfStyle w:val="000000000000" w:firstRow="0" w:lastRow="0" w:firstColumn="0" w:lastColumn="0" w:oddVBand="0" w:evenVBand="0" w:oddHBand="0" w:evenHBand="0" w:firstRowFirstColumn="0" w:firstRowLastColumn="0" w:lastRowFirstColumn="0" w:lastRowLastColumn="0"/>
              <w:rPr>
                <w:rFonts w:cstheme="minorHAnsi"/>
                <w:b w:val="0"/>
                <w:sz w:val="24"/>
              </w:rPr>
            </w:pPr>
            <w:r w:rsidRPr="00493E36">
              <w:rPr>
                <w:rFonts w:cstheme="minorHAnsi"/>
                <w:b w:val="0"/>
                <w:sz w:val="24"/>
              </w:rPr>
              <w:t>Meester Afzal</w:t>
            </w:r>
          </w:p>
        </w:tc>
      </w:tr>
      <w:tr w:rsidR="00493E36" w:rsidRPr="00493E36" w14:paraId="18D276A8" w14:textId="77777777" w:rsidTr="00493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91C755" w14:textId="77777777" w:rsidR="00493E36" w:rsidRPr="00493E36" w:rsidRDefault="00493E36" w:rsidP="00493E36">
            <w:pPr>
              <w:rPr>
                <w:rFonts w:cstheme="minorHAnsi"/>
                <w:sz w:val="24"/>
              </w:rPr>
            </w:pPr>
          </w:p>
        </w:tc>
        <w:tc>
          <w:tcPr>
            <w:tcW w:w="0" w:type="auto"/>
            <w:hideMark/>
          </w:tcPr>
          <w:p w14:paraId="4598FA98" w14:textId="77777777" w:rsidR="00493E36" w:rsidRPr="00493E36" w:rsidRDefault="00493E36" w:rsidP="00493E36">
            <w:pPr>
              <w:cnfStyle w:val="000000100000" w:firstRow="0" w:lastRow="0" w:firstColumn="0" w:lastColumn="0" w:oddVBand="0" w:evenVBand="0" w:oddHBand="1" w:evenHBand="0" w:firstRowFirstColumn="0" w:firstRowLastColumn="0" w:lastRowFirstColumn="0" w:lastRowLastColumn="0"/>
              <w:rPr>
                <w:rFonts w:cstheme="minorHAnsi"/>
                <w:b w:val="0"/>
                <w:sz w:val="24"/>
              </w:rPr>
            </w:pPr>
            <w:r w:rsidRPr="00493E36">
              <w:rPr>
                <w:rFonts w:cstheme="minorHAnsi"/>
                <w:b w:val="0"/>
                <w:sz w:val="24"/>
              </w:rPr>
              <w:t>Meester Ismail</w:t>
            </w:r>
          </w:p>
        </w:tc>
      </w:tr>
      <w:tr w:rsidR="00493E36" w:rsidRPr="00493E36" w14:paraId="63D93CA0" w14:textId="77777777" w:rsidTr="00493E36">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D1ED1E9" w14:textId="77777777" w:rsidR="00493E36" w:rsidRPr="00493E36" w:rsidRDefault="00493E36" w:rsidP="00493E36">
            <w:pPr>
              <w:rPr>
                <w:rFonts w:cstheme="minorHAnsi"/>
                <w:sz w:val="24"/>
              </w:rPr>
            </w:pPr>
          </w:p>
        </w:tc>
        <w:tc>
          <w:tcPr>
            <w:tcW w:w="0" w:type="auto"/>
            <w:hideMark/>
          </w:tcPr>
          <w:p w14:paraId="0267D168" w14:textId="77777777" w:rsidR="00493E36" w:rsidRPr="00493E36" w:rsidRDefault="00493E36" w:rsidP="00493E36">
            <w:pPr>
              <w:cnfStyle w:val="000000000000" w:firstRow="0" w:lastRow="0" w:firstColumn="0" w:lastColumn="0" w:oddVBand="0" w:evenVBand="0" w:oddHBand="0" w:evenHBand="0" w:firstRowFirstColumn="0" w:firstRowLastColumn="0" w:lastRowFirstColumn="0" w:lastRowLastColumn="0"/>
              <w:rPr>
                <w:rFonts w:cstheme="minorHAnsi"/>
                <w:b w:val="0"/>
                <w:sz w:val="24"/>
              </w:rPr>
            </w:pPr>
            <w:r w:rsidRPr="00493E36">
              <w:rPr>
                <w:rFonts w:cstheme="minorHAnsi"/>
                <w:b w:val="0"/>
                <w:sz w:val="24"/>
              </w:rPr>
              <w:t>Juf Farzana</w:t>
            </w:r>
          </w:p>
        </w:tc>
      </w:tr>
      <w:tr w:rsidR="00493E36" w:rsidRPr="00493E36" w14:paraId="67FDF46B" w14:textId="77777777" w:rsidTr="00493E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FF7A8A9" w14:textId="77777777" w:rsidR="00493E36" w:rsidRPr="00493E36" w:rsidRDefault="00493E36" w:rsidP="00493E36">
            <w:pPr>
              <w:rPr>
                <w:rFonts w:cstheme="minorHAnsi"/>
                <w:sz w:val="24"/>
              </w:rPr>
            </w:pPr>
          </w:p>
        </w:tc>
        <w:tc>
          <w:tcPr>
            <w:tcW w:w="0" w:type="auto"/>
            <w:hideMark/>
          </w:tcPr>
          <w:p w14:paraId="7B0E2066" w14:textId="77777777" w:rsidR="00493E36" w:rsidRPr="00493E36" w:rsidRDefault="00493E36" w:rsidP="00493E36">
            <w:pPr>
              <w:cnfStyle w:val="000000100000" w:firstRow="0" w:lastRow="0" w:firstColumn="0" w:lastColumn="0" w:oddVBand="0" w:evenVBand="0" w:oddHBand="1" w:evenHBand="0" w:firstRowFirstColumn="0" w:firstRowLastColumn="0" w:lastRowFirstColumn="0" w:lastRowLastColumn="0"/>
              <w:rPr>
                <w:rFonts w:cstheme="minorHAnsi"/>
                <w:b w:val="0"/>
                <w:sz w:val="24"/>
              </w:rPr>
            </w:pPr>
            <w:r w:rsidRPr="00493E36">
              <w:rPr>
                <w:rFonts w:cstheme="minorHAnsi"/>
                <w:b w:val="0"/>
                <w:sz w:val="24"/>
              </w:rPr>
              <w:t>Juf Miryam</w:t>
            </w:r>
          </w:p>
        </w:tc>
      </w:tr>
    </w:tbl>
    <w:p w14:paraId="1496A762" w14:textId="77777777" w:rsidR="00843381" w:rsidRDefault="00843381" w:rsidP="00843381">
      <w:pPr>
        <w:pStyle w:val="Inhoud"/>
        <w:rPr>
          <w:rFonts w:cstheme="minorHAnsi"/>
          <w:sz w:val="24"/>
        </w:rPr>
      </w:pPr>
    </w:p>
    <w:p w14:paraId="72A00D66" w14:textId="77777777" w:rsidR="00493E36" w:rsidRDefault="00493E36" w:rsidP="00493E36">
      <w:pPr>
        <w:pStyle w:val="Kop2"/>
      </w:pPr>
      <w:bookmarkStart w:id="7" w:name="_Toc188871491"/>
      <w:r>
        <w:t>1.5 Beleid, kwaliteitszorg en borging</w:t>
      </w:r>
      <w:bookmarkEnd w:id="7"/>
    </w:p>
    <w:p w14:paraId="012F081B" w14:textId="77777777" w:rsidR="00493E36" w:rsidRPr="00493E36" w:rsidRDefault="00493E36" w:rsidP="00493E36">
      <w:pPr>
        <w:pStyle w:val="Inhoud"/>
        <w:rPr>
          <w:rFonts w:cstheme="minorHAnsi"/>
          <w:sz w:val="24"/>
        </w:rPr>
      </w:pPr>
      <w:r w:rsidRPr="00493E36">
        <w:rPr>
          <w:rFonts w:cstheme="minorHAnsi"/>
          <w:sz w:val="24"/>
        </w:rPr>
        <w:t>We streven naar een integraal kwaliteitsbele</w:t>
      </w:r>
      <w:r>
        <w:rPr>
          <w:rFonts w:cstheme="minorHAnsi"/>
          <w:sz w:val="24"/>
        </w:rPr>
        <w:t xml:space="preserve">id voor de middellange termijn </w:t>
      </w:r>
      <w:r w:rsidRPr="00493E36">
        <w:rPr>
          <w:rFonts w:cstheme="minorHAnsi"/>
          <w:sz w:val="24"/>
        </w:rPr>
        <w:t>en werken dit samen</w:t>
      </w:r>
      <w:r>
        <w:rPr>
          <w:rFonts w:cstheme="minorHAnsi"/>
          <w:sz w:val="24"/>
        </w:rPr>
        <w:t xml:space="preserve"> met onze medewerkers uit. Onze </w:t>
      </w:r>
      <w:r w:rsidRPr="00493E36">
        <w:rPr>
          <w:rFonts w:cstheme="minorHAnsi"/>
          <w:sz w:val="24"/>
        </w:rPr>
        <w:t>uitgangspunten moeten door iedereen in de school gedragen worden</w:t>
      </w:r>
      <w:r>
        <w:rPr>
          <w:rFonts w:cstheme="minorHAnsi"/>
          <w:sz w:val="24"/>
        </w:rPr>
        <w:t xml:space="preserve"> en we z</w:t>
      </w:r>
      <w:r w:rsidRPr="00493E36">
        <w:rPr>
          <w:rFonts w:cstheme="minorHAnsi"/>
          <w:sz w:val="24"/>
        </w:rPr>
        <w:t>ien ouders als gelijkwaardige gesprekspartners die we zoveel mogelijk bij de school</w:t>
      </w:r>
    </w:p>
    <w:p w14:paraId="0456A5A4" w14:textId="77777777" w:rsidR="00493E36" w:rsidRPr="00493E36" w:rsidRDefault="00493E36" w:rsidP="00493E36">
      <w:pPr>
        <w:pStyle w:val="Inhoud"/>
        <w:rPr>
          <w:rFonts w:cstheme="minorHAnsi"/>
          <w:sz w:val="24"/>
        </w:rPr>
      </w:pPr>
      <w:r w:rsidRPr="00493E36">
        <w:rPr>
          <w:rFonts w:cstheme="minorHAnsi"/>
          <w:sz w:val="24"/>
        </w:rPr>
        <w:t xml:space="preserve">betrekken. Veiligheid komt binnen het beleidsplan en de kwaliteitszorg </w:t>
      </w:r>
      <w:r>
        <w:rPr>
          <w:rFonts w:cstheme="minorHAnsi"/>
          <w:sz w:val="24"/>
        </w:rPr>
        <w:t xml:space="preserve">op diverse deelterreinen aan de </w:t>
      </w:r>
      <w:r w:rsidRPr="00493E36">
        <w:rPr>
          <w:rFonts w:cstheme="minorHAnsi"/>
          <w:sz w:val="24"/>
        </w:rPr>
        <w:t>orde. Het is echter geen apart thema binnen ons beleid.</w:t>
      </w:r>
    </w:p>
    <w:p w14:paraId="0B1D300B" w14:textId="77777777" w:rsidR="00493E36" w:rsidRDefault="00493E36" w:rsidP="00493E36">
      <w:pPr>
        <w:pStyle w:val="Inhoud"/>
        <w:rPr>
          <w:rFonts w:cstheme="minorHAnsi"/>
          <w:sz w:val="24"/>
        </w:rPr>
      </w:pPr>
    </w:p>
    <w:p w14:paraId="79C8BC17" w14:textId="77777777" w:rsidR="00493E36" w:rsidRPr="00493E36" w:rsidRDefault="00493E36" w:rsidP="00493E36">
      <w:pPr>
        <w:pStyle w:val="Inhoud"/>
        <w:rPr>
          <w:rFonts w:cstheme="minorHAnsi"/>
          <w:sz w:val="24"/>
        </w:rPr>
      </w:pPr>
      <w:r>
        <w:rPr>
          <w:rFonts w:cstheme="minorHAnsi"/>
          <w:sz w:val="24"/>
        </w:rPr>
        <w:t xml:space="preserve">Onze Interne </w:t>
      </w:r>
      <w:r w:rsidRPr="00493E36">
        <w:rPr>
          <w:rFonts w:cstheme="minorHAnsi"/>
          <w:sz w:val="24"/>
        </w:rPr>
        <w:t>Begeleider</w:t>
      </w:r>
      <w:r>
        <w:rPr>
          <w:rFonts w:cstheme="minorHAnsi"/>
          <w:sz w:val="24"/>
        </w:rPr>
        <w:t xml:space="preserve">s coördineren </w:t>
      </w:r>
      <w:r w:rsidRPr="00493E36">
        <w:rPr>
          <w:rFonts w:cstheme="minorHAnsi"/>
          <w:sz w:val="24"/>
        </w:rPr>
        <w:t>de kwaliteitszorg.</w:t>
      </w:r>
    </w:p>
    <w:p w14:paraId="24E4B1BA" w14:textId="77777777" w:rsidR="00493E36" w:rsidRPr="00493E36" w:rsidRDefault="00493E36" w:rsidP="00493E36">
      <w:pPr>
        <w:pStyle w:val="Inhoud"/>
        <w:rPr>
          <w:rFonts w:cstheme="minorHAnsi"/>
          <w:sz w:val="24"/>
        </w:rPr>
      </w:pPr>
      <w:r w:rsidRPr="00493E36">
        <w:rPr>
          <w:rFonts w:cstheme="minorHAnsi"/>
          <w:sz w:val="24"/>
        </w:rPr>
        <w:t>Met een goed uitgewerkt systeem van kwaliteitszorg houdt de directeur overzicht over alles</w:t>
      </w:r>
    </w:p>
    <w:p w14:paraId="748303DC" w14:textId="77777777" w:rsidR="00493E36" w:rsidRPr="00493E36" w:rsidRDefault="00493E36" w:rsidP="00493E36">
      <w:pPr>
        <w:pStyle w:val="Inhoud"/>
        <w:rPr>
          <w:rFonts w:cstheme="minorHAnsi"/>
          <w:sz w:val="24"/>
        </w:rPr>
      </w:pPr>
      <w:r w:rsidRPr="00493E36">
        <w:rPr>
          <w:rFonts w:cstheme="minorHAnsi"/>
          <w:sz w:val="24"/>
        </w:rPr>
        <w:t>wat er binnen de school moet gebeuren. De directeur krijgt regelmatig alle schoolaspecten</w:t>
      </w:r>
    </w:p>
    <w:p w14:paraId="61380036" w14:textId="77777777" w:rsidR="00493E36" w:rsidRDefault="00493E36" w:rsidP="00493E36">
      <w:pPr>
        <w:pStyle w:val="Inhoud"/>
        <w:rPr>
          <w:rFonts w:cstheme="minorHAnsi"/>
          <w:sz w:val="24"/>
        </w:rPr>
      </w:pPr>
      <w:r w:rsidRPr="00493E36">
        <w:rPr>
          <w:rFonts w:cstheme="minorHAnsi"/>
          <w:sz w:val="24"/>
        </w:rPr>
        <w:t>onder ogen en kan daardoor plan</w:t>
      </w:r>
      <w:r>
        <w:rPr>
          <w:rFonts w:cstheme="minorHAnsi"/>
          <w:sz w:val="24"/>
        </w:rPr>
        <w:t xml:space="preserve">matig werken aan verbeteringen. </w:t>
      </w:r>
      <w:r w:rsidRPr="00493E36">
        <w:rPr>
          <w:rFonts w:cstheme="minorHAnsi"/>
          <w:sz w:val="24"/>
        </w:rPr>
        <w:t>We maken voor de uitwerking van onze kwaliteitszorg ge</w:t>
      </w:r>
      <w:r>
        <w:rPr>
          <w:rFonts w:cstheme="minorHAnsi"/>
          <w:sz w:val="24"/>
        </w:rPr>
        <w:t xml:space="preserve">bruik van het INK-model. </w:t>
      </w:r>
    </w:p>
    <w:p w14:paraId="3C6D0A09" w14:textId="77777777" w:rsidR="00493E36" w:rsidRDefault="00493E36" w:rsidP="00493E36">
      <w:pPr>
        <w:pStyle w:val="Inhoud"/>
        <w:rPr>
          <w:rFonts w:cstheme="minorHAnsi"/>
          <w:sz w:val="24"/>
        </w:rPr>
      </w:pPr>
    </w:p>
    <w:p w14:paraId="3E26BCC2" w14:textId="77777777" w:rsidR="00493E36" w:rsidRDefault="00493E36" w:rsidP="00493E36">
      <w:pPr>
        <w:pStyle w:val="Kop2"/>
      </w:pPr>
      <w:bookmarkStart w:id="8" w:name="_Toc188871492"/>
      <w:r>
        <w:t>1.6 Externen in en rond de school</w:t>
      </w:r>
      <w:bookmarkEnd w:id="8"/>
    </w:p>
    <w:p w14:paraId="6F242EDF" w14:textId="77777777" w:rsidR="00493E36" w:rsidRPr="00493E36" w:rsidRDefault="00493E36" w:rsidP="00493E36">
      <w:pPr>
        <w:pStyle w:val="Inhoud"/>
        <w:rPr>
          <w:rFonts w:cstheme="minorHAnsi"/>
          <w:sz w:val="24"/>
        </w:rPr>
      </w:pPr>
      <w:r>
        <w:rPr>
          <w:rFonts w:cstheme="minorHAnsi"/>
          <w:sz w:val="24"/>
        </w:rPr>
        <w:t xml:space="preserve">We </w:t>
      </w:r>
      <w:r w:rsidRPr="00493E36">
        <w:rPr>
          <w:rFonts w:cstheme="minorHAnsi"/>
          <w:sz w:val="24"/>
        </w:rPr>
        <w:t>streven ernaar om een veilige leeromgeving te creëren voor de kinderen. Om dit te bereiken</w:t>
      </w:r>
    </w:p>
    <w:p w14:paraId="5A271D64" w14:textId="77777777" w:rsidR="00493E36" w:rsidRPr="00493E36" w:rsidRDefault="00493E36" w:rsidP="00493E36">
      <w:pPr>
        <w:pStyle w:val="Inhoud"/>
        <w:rPr>
          <w:rFonts w:cstheme="minorHAnsi"/>
          <w:sz w:val="24"/>
        </w:rPr>
      </w:pPr>
      <w:r w:rsidRPr="00493E36">
        <w:rPr>
          <w:rFonts w:cstheme="minorHAnsi"/>
          <w:sz w:val="24"/>
        </w:rPr>
        <w:t>is het van groot belang dat er geen onbekenden vrij kunnen rondlopen in het schoolgebouw</w:t>
      </w:r>
    </w:p>
    <w:p w14:paraId="299F7340" w14:textId="77777777" w:rsidR="00493E36" w:rsidRPr="00493E36" w:rsidRDefault="00493E36" w:rsidP="00493E36">
      <w:pPr>
        <w:pStyle w:val="Inhoud"/>
        <w:rPr>
          <w:rFonts w:cstheme="minorHAnsi"/>
          <w:sz w:val="24"/>
        </w:rPr>
      </w:pPr>
      <w:r w:rsidRPr="00493E36">
        <w:rPr>
          <w:rFonts w:cstheme="minorHAnsi"/>
          <w:sz w:val="24"/>
        </w:rPr>
        <w:t>en dat er tijdens de lesuren zo min mogelijk personen aanwezig zijn in de school.</w:t>
      </w:r>
    </w:p>
    <w:p w14:paraId="651523A2" w14:textId="77777777" w:rsidR="00493E36" w:rsidRDefault="00493E36" w:rsidP="00493E36">
      <w:pPr>
        <w:pStyle w:val="Inhoud"/>
        <w:rPr>
          <w:rFonts w:cstheme="minorHAnsi"/>
          <w:sz w:val="24"/>
        </w:rPr>
      </w:pPr>
      <w:r>
        <w:rPr>
          <w:rFonts w:cstheme="minorHAnsi"/>
          <w:sz w:val="24"/>
        </w:rPr>
        <w:t>Bezoekers moeten zich</w:t>
      </w:r>
      <w:r w:rsidRPr="00493E36">
        <w:rPr>
          <w:rFonts w:cstheme="minorHAnsi"/>
          <w:sz w:val="24"/>
        </w:rPr>
        <w:t xml:space="preserve"> altijd melden bij de administratie</w:t>
      </w:r>
      <w:r w:rsidR="00C7319E">
        <w:rPr>
          <w:rFonts w:cstheme="minorHAnsi"/>
          <w:sz w:val="24"/>
        </w:rPr>
        <w:t xml:space="preserve"> en </w:t>
      </w:r>
      <w:r w:rsidRPr="00493E36">
        <w:rPr>
          <w:rFonts w:cstheme="minorHAnsi"/>
          <w:sz w:val="24"/>
        </w:rPr>
        <w:t>toegang tot het gebouw</w:t>
      </w:r>
      <w:r w:rsidR="00C7319E">
        <w:rPr>
          <w:rFonts w:cstheme="minorHAnsi"/>
          <w:sz w:val="24"/>
        </w:rPr>
        <w:t xml:space="preserve"> wordt alleen verleend aan personen</w:t>
      </w:r>
      <w:r w:rsidRPr="00493E36">
        <w:rPr>
          <w:rFonts w:cstheme="minorHAnsi"/>
          <w:sz w:val="24"/>
        </w:rPr>
        <w:t xml:space="preserve"> die een bijdrage leveren aan het</w:t>
      </w:r>
      <w:r w:rsidR="00C7319E">
        <w:rPr>
          <w:rFonts w:cstheme="minorHAnsi"/>
          <w:sz w:val="24"/>
        </w:rPr>
        <w:t xml:space="preserve"> </w:t>
      </w:r>
      <w:r w:rsidRPr="00493E36">
        <w:rPr>
          <w:rFonts w:cstheme="minorHAnsi"/>
          <w:sz w:val="24"/>
        </w:rPr>
        <w:t>onderwijsproces en waarvan de komst vooraf is gemeld aan d</w:t>
      </w:r>
      <w:r w:rsidR="00C7319E">
        <w:rPr>
          <w:rFonts w:cstheme="minorHAnsi"/>
          <w:sz w:val="24"/>
        </w:rPr>
        <w:t xml:space="preserve">e administratie. In alle andere </w:t>
      </w:r>
      <w:r w:rsidRPr="00493E36">
        <w:rPr>
          <w:rFonts w:cstheme="minorHAnsi"/>
          <w:sz w:val="24"/>
        </w:rPr>
        <w:t>gevallen wordt de toegang geweigerd, tenzij de directeur hier toestemming vo</w:t>
      </w:r>
      <w:r w:rsidR="00C7319E">
        <w:rPr>
          <w:rFonts w:cstheme="minorHAnsi"/>
          <w:sz w:val="24"/>
        </w:rPr>
        <w:t xml:space="preserve">or heeft </w:t>
      </w:r>
      <w:r w:rsidRPr="00493E36">
        <w:rPr>
          <w:rFonts w:cstheme="minorHAnsi"/>
          <w:sz w:val="24"/>
        </w:rPr>
        <w:t>gegeven. De voordeur is op slot, zodat ongewenste personen niet naar binnen kunnen.</w:t>
      </w:r>
    </w:p>
    <w:p w14:paraId="7704DF55" w14:textId="77777777" w:rsidR="003F73E0" w:rsidRDefault="003F73E0" w:rsidP="00493E36">
      <w:pPr>
        <w:pStyle w:val="Inhoud"/>
        <w:rPr>
          <w:rFonts w:cstheme="minorHAnsi"/>
          <w:sz w:val="24"/>
        </w:rPr>
      </w:pPr>
    </w:p>
    <w:p w14:paraId="10F8A5C9" w14:textId="77777777" w:rsidR="00C7319E" w:rsidRDefault="00C7319E" w:rsidP="00C7319E">
      <w:pPr>
        <w:pStyle w:val="Kop1"/>
      </w:pPr>
      <w:bookmarkStart w:id="9" w:name="_Toc188871493"/>
      <w:r>
        <w:t>Hoofdstuk 2: Schoolcultuur</w:t>
      </w:r>
      <w:bookmarkEnd w:id="9"/>
    </w:p>
    <w:p w14:paraId="2DFCC4B2" w14:textId="77777777" w:rsidR="00C7319E" w:rsidRDefault="00C7319E" w:rsidP="00C7319E">
      <w:pPr>
        <w:pStyle w:val="Kop2"/>
      </w:pPr>
      <w:bookmarkStart w:id="10" w:name="_Toc188871494"/>
      <w:r>
        <w:t>2.1 Visie op schoolcultuur</w:t>
      </w:r>
      <w:bookmarkEnd w:id="10"/>
    </w:p>
    <w:p w14:paraId="5512AEBD" w14:textId="77777777" w:rsidR="00C7319E" w:rsidRPr="00C7319E" w:rsidRDefault="00C7319E" w:rsidP="00C7319E">
      <w:pPr>
        <w:pStyle w:val="Inhoud"/>
        <w:rPr>
          <w:rFonts w:cstheme="minorHAnsi"/>
          <w:sz w:val="24"/>
        </w:rPr>
      </w:pPr>
      <w:r w:rsidRPr="00C7319E">
        <w:rPr>
          <w:rFonts w:cstheme="minorHAnsi"/>
          <w:sz w:val="24"/>
        </w:rPr>
        <w:t>Je veilig en prettig voelen is de basis om tot groei en leren te komen en</w:t>
      </w:r>
      <w:r>
        <w:rPr>
          <w:rFonts w:cstheme="minorHAnsi"/>
          <w:sz w:val="24"/>
        </w:rPr>
        <w:t xml:space="preserve"> om met </w:t>
      </w:r>
      <w:r w:rsidRPr="00C7319E">
        <w:rPr>
          <w:rFonts w:cstheme="minorHAnsi"/>
          <w:sz w:val="24"/>
        </w:rPr>
        <w:t>plezier te werken. Het is voor de school de eerste zorg dit te realiseren voor</w:t>
      </w:r>
      <w:r>
        <w:rPr>
          <w:rFonts w:cstheme="minorHAnsi"/>
          <w:sz w:val="24"/>
        </w:rPr>
        <w:t xml:space="preserve"> al</w:t>
      </w:r>
      <w:r w:rsidRPr="00C7319E">
        <w:rPr>
          <w:rFonts w:cstheme="minorHAnsi"/>
          <w:sz w:val="24"/>
        </w:rPr>
        <w:t xml:space="preserve"> onze leerlingen.</w:t>
      </w:r>
    </w:p>
    <w:p w14:paraId="48C66CD7" w14:textId="77777777" w:rsidR="00C7319E" w:rsidRPr="00C7319E" w:rsidRDefault="00C7319E" w:rsidP="00C7319E">
      <w:pPr>
        <w:pStyle w:val="Inhoud"/>
        <w:rPr>
          <w:rFonts w:cstheme="minorHAnsi"/>
          <w:sz w:val="24"/>
        </w:rPr>
      </w:pPr>
      <w:r w:rsidRPr="00C7319E">
        <w:rPr>
          <w:rFonts w:cstheme="minorHAnsi"/>
          <w:sz w:val="24"/>
        </w:rPr>
        <w:t>De betrokkenheid van ouders, niet alleen met het welbevinden en de ontwikkeling van hun</w:t>
      </w:r>
    </w:p>
    <w:p w14:paraId="7F4A4852" w14:textId="77777777" w:rsidR="00C7319E" w:rsidRDefault="00C7319E" w:rsidP="00C7319E">
      <w:pPr>
        <w:pStyle w:val="Inhoud"/>
        <w:rPr>
          <w:rFonts w:cstheme="minorHAnsi"/>
          <w:sz w:val="24"/>
        </w:rPr>
      </w:pPr>
      <w:r w:rsidRPr="00C7319E">
        <w:rPr>
          <w:rFonts w:cstheme="minorHAnsi"/>
          <w:sz w:val="24"/>
        </w:rPr>
        <w:t xml:space="preserve">kind, maar ook met de school in brede zin, vinden wij belangrijk </w:t>
      </w:r>
      <w:r>
        <w:rPr>
          <w:rFonts w:cstheme="minorHAnsi"/>
          <w:sz w:val="24"/>
        </w:rPr>
        <w:t>en is onderworpen aan continue optimalisatie.</w:t>
      </w:r>
    </w:p>
    <w:p w14:paraId="5FC57849" w14:textId="77777777" w:rsidR="00C7319E" w:rsidRPr="00C7319E" w:rsidRDefault="00C7319E" w:rsidP="00C7319E">
      <w:pPr>
        <w:pStyle w:val="Inhoud"/>
        <w:rPr>
          <w:rFonts w:cstheme="minorHAnsi"/>
          <w:sz w:val="24"/>
        </w:rPr>
      </w:pPr>
    </w:p>
    <w:p w14:paraId="35A46428" w14:textId="77777777" w:rsidR="00C7319E" w:rsidRPr="00C7319E" w:rsidRDefault="00C7319E" w:rsidP="00C7319E">
      <w:pPr>
        <w:pStyle w:val="Inhoud"/>
        <w:rPr>
          <w:rFonts w:cstheme="minorHAnsi"/>
          <w:sz w:val="24"/>
        </w:rPr>
      </w:pPr>
      <w:r w:rsidRPr="00C7319E">
        <w:rPr>
          <w:rFonts w:cstheme="minorHAnsi"/>
          <w:sz w:val="24"/>
        </w:rPr>
        <w:t>Wij streven ernaar een veilige en vertro</w:t>
      </w:r>
      <w:r>
        <w:rPr>
          <w:rFonts w:cstheme="minorHAnsi"/>
          <w:sz w:val="24"/>
        </w:rPr>
        <w:t>uwde sfeer te creëren in school en</w:t>
      </w:r>
      <w:r w:rsidRPr="00C7319E">
        <w:rPr>
          <w:rFonts w:cstheme="minorHAnsi"/>
          <w:sz w:val="24"/>
        </w:rPr>
        <w:t xml:space="preserve"> hebben</w:t>
      </w:r>
    </w:p>
    <w:p w14:paraId="7EA331FD" w14:textId="77777777" w:rsidR="00C7319E" w:rsidRPr="00C7319E" w:rsidRDefault="00C7319E" w:rsidP="00C7319E">
      <w:pPr>
        <w:pStyle w:val="Inhoud"/>
        <w:rPr>
          <w:rFonts w:cstheme="minorHAnsi"/>
          <w:sz w:val="24"/>
        </w:rPr>
      </w:pPr>
      <w:r w:rsidRPr="00C7319E">
        <w:rPr>
          <w:rFonts w:cstheme="minorHAnsi"/>
          <w:sz w:val="24"/>
        </w:rPr>
        <w:t>uitgebreide afspraken ten aanzien veiligheid, pesten en plagen</w:t>
      </w:r>
      <w:r>
        <w:rPr>
          <w:rFonts w:cstheme="minorHAnsi"/>
          <w:sz w:val="24"/>
        </w:rPr>
        <w:t xml:space="preserve">. </w:t>
      </w:r>
      <w:r w:rsidRPr="00C7319E">
        <w:rPr>
          <w:rFonts w:cstheme="minorHAnsi"/>
          <w:sz w:val="24"/>
        </w:rPr>
        <w:t>Via observatieprogramma's houden wij de sociaal-emotione</w:t>
      </w:r>
      <w:r>
        <w:rPr>
          <w:rFonts w:cstheme="minorHAnsi"/>
          <w:sz w:val="24"/>
        </w:rPr>
        <w:t xml:space="preserve">le ontwikkeling van de kinderen </w:t>
      </w:r>
      <w:r w:rsidRPr="00C7319E">
        <w:rPr>
          <w:rFonts w:cstheme="minorHAnsi"/>
          <w:sz w:val="24"/>
        </w:rPr>
        <w:t xml:space="preserve">in het oog. Zodra wij merken dat kinderen zich niet veilig </w:t>
      </w:r>
      <w:r>
        <w:rPr>
          <w:rFonts w:cstheme="minorHAnsi"/>
          <w:sz w:val="24"/>
        </w:rPr>
        <w:t xml:space="preserve">en vertrouwd voelen, ondernemen </w:t>
      </w:r>
      <w:r w:rsidRPr="00C7319E">
        <w:rPr>
          <w:rFonts w:cstheme="minorHAnsi"/>
          <w:sz w:val="24"/>
        </w:rPr>
        <w:t>wij in overleg met de ouders actie. Omdat het gedrag op sc</w:t>
      </w:r>
      <w:r>
        <w:rPr>
          <w:rFonts w:cstheme="minorHAnsi"/>
          <w:sz w:val="24"/>
        </w:rPr>
        <w:t xml:space="preserve">hool en thuis een wisselwerking </w:t>
      </w:r>
      <w:r w:rsidRPr="00C7319E">
        <w:rPr>
          <w:rFonts w:cstheme="minorHAnsi"/>
          <w:sz w:val="24"/>
        </w:rPr>
        <w:t>heeft, verwachten wij van ouders hetzelfde.</w:t>
      </w:r>
    </w:p>
    <w:p w14:paraId="55C1A07C" w14:textId="77777777" w:rsidR="00C7319E" w:rsidRPr="00C7319E" w:rsidRDefault="00C7319E" w:rsidP="00C7319E">
      <w:pPr>
        <w:pStyle w:val="Inhoud"/>
        <w:rPr>
          <w:rFonts w:cstheme="minorHAnsi"/>
          <w:sz w:val="24"/>
        </w:rPr>
      </w:pPr>
    </w:p>
    <w:p w14:paraId="00368C58" w14:textId="77777777" w:rsidR="00C7319E" w:rsidRPr="00C7319E" w:rsidRDefault="00C7319E" w:rsidP="00C7319E">
      <w:pPr>
        <w:pStyle w:val="Inhoud"/>
        <w:rPr>
          <w:rFonts w:cstheme="minorHAnsi"/>
          <w:sz w:val="24"/>
        </w:rPr>
      </w:pPr>
      <w:r w:rsidRPr="00C7319E">
        <w:rPr>
          <w:rFonts w:cstheme="minorHAnsi"/>
          <w:sz w:val="24"/>
        </w:rPr>
        <w:t>Leerlingen die extra hulp behoeven vanwege een leerprobleem krijgen adequate hulp,</w:t>
      </w:r>
    </w:p>
    <w:p w14:paraId="47B2B089" w14:textId="77777777" w:rsidR="00C7319E" w:rsidRPr="00C7319E" w:rsidRDefault="00C7319E" w:rsidP="00C7319E">
      <w:pPr>
        <w:pStyle w:val="Inhoud"/>
        <w:rPr>
          <w:rFonts w:cstheme="minorHAnsi"/>
          <w:sz w:val="24"/>
        </w:rPr>
      </w:pPr>
      <w:r w:rsidRPr="00C7319E">
        <w:rPr>
          <w:rFonts w:cstheme="minorHAnsi"/>
          <w:sz w:val="24"/>
        </w:rPr>
        <w:t>verwerkt in een individueel hulpplan of een groepsplan. De hulp is altijd gebaseerd op een</w:t>
      </w:r>
    </w:p>
    <w:p w14:paraId="2D2B43D3" w14:textId="77777777" w:rsidR="00C7319E" w:rsidRPr="00C7319E" w:rsidRDefault="00C7319E" w:rsidP="00C7319E">
      <w:pPr>
        <w:pStyle w:val="Inhoud"/>
        <w:rPr>
          <w:rFonts w:cstheme="minorHAnsi"/>
          <w:sz w:val="24"/>
        </w:rPr>
      </w:pPr>
      <w:r w:rsidRPr="00C7319E">
        <w:rPr>
          <w:rFonts w:cstheme="minorHAnsi"/>
          <w:sz w:val="24"/>
        </w:rPr>
        <w:t>analyse van het geconstateerde probleem en wordt in de groep planmatig uitgevoerd door</w:t>
      </w:r>
    </w:p>
    <w:p w14:paraId="6FD5C586" w14:textId="77777777" w:rsidR="00C7319E" w:rsidRDefault="00C7319E" w:rsidP="00C7319E">
      <w:pPr>
        <w:pStyle w:val="Inhoud"/>
        <w:rPr>
          <w:rFonts w:cstheme="minorHAnsi"/>
          <w:sz w:val="24"/>
        </w:rPr>
      </w:pPr>
      <w:r w:rsidRPr="00C7319E">
        <w:rPr>
          <w:rFonts w:cstheme="minorHAnsi"/>
          <w:sz w:val="24"/>
        </w:rPr>
        <w:t xml:space="preserve">de eigen leerkracht. </w:t>
      </w:r>
      <w:r>
        <w:rPr>
          <w:rFonts w:cstheme="minorHAnsi"/>
          <w:sz w:val="24"/>
        </w:rPr>
        <w:t xml:space="preserve">Ouders worden altijd </w:t>
      </w:r>
      <w:r w:rsidRPr="00C7319E">
        <w:rPr>
          <w:rFonts w:cstheme="minorHAnsi"/>
          <w:sz w:val="24"/>
        </w:rPr>
        <w:t xml:space="preserve">voorafgaand aan de start van een handelingsplan en </w:t>
      </w:r>
      <w:r>
        <w:rPr>
          <w:rFonts w:cstheme="minorHAnsi"/>
          <w:sz w:val="24"/>
        </w:rPr>
        <w:t xml:space="preserve">na de evaluatie geïnformeerd en </w:t>
      </w:r>
      <w:r w:rsidRPr="00C7319E">
        <w:rPr>
          <w:rFonts w:cstheme="minorHAnsi"/>
          <w:sz w:val="24"/>
        </w:rPr>
        <w:t>betrokken.</w:t>
      </w:r>
      <w:r>
        <w:rPr>
          <w:rFonts w:cstheme="minorHAnsi"/>
          <w:sz w:val="24"/>
        </w:rPr>
        <w:t xml:space="preserve"> </w:t>
      </w:r>
      <w:r w:rsidRPr="00C7319E">
        <w:rPr>
          <w:rFonts w:cstheme="minorHAnsi"/>
          <w:sz w:val="24"/>
        </w:rPr>
        <w:t>Er zijn ook leerlingen die vanwege meer- of hoogbegaafdheid extra aandacht behoeven. He</w:t>
      </w:r>
      <w:r>
        <w:rPr>
          <w:rFonts w:cstheme="minorHAnsi"/>
          <w:sz w:val="24"/>
        </w:rPr>
        <w:t xml:space="preserve">t </w:t>
      </w:r>
      <w:r w:rsidRPr="00C7319E">
        <w:rPr>
          <w:rFonts w:cstheme="minorHAnsi"/>
          <w:sz w:val="24"/>
        </w:rPr>
        <w:t xml:space="preserve">team is geschoold om dit te kunnen signaleren en hier goed op in te spelen. </w:t>
      </w:r>
    </w:p>
    <w:p w14:paraId="770797A5" w14:textId="77777777" w:rsidR="00C7319E" w:rsidRPr="00C7319E" w:rsidRDefault="00C7319E" w:rsidP="00C7319E">
      <w:pPr>
        <w:pStyle w:val="Inhoud"/>
        <w:rPr>
          <w:rFonts w:cstheme="minorHAnsi"/>
          <w:sz w:val="24"/>
        </w:rPr>
      </w:pPr>
    </w:p>
    <w:p w14:paraId="7951796B" w14:textId="77777777" w:rsidR="00C7319E" w:rsidRPr="00C7319E" w:rsidRDefault="00C7319E" w:rsidP="00C7319E">
      <w:pPr>
        <w:pStyle w:val="Inhoud"/>
        <w:rPr>
          <w:rFonts w:cstheme="minorHAnsi"/>
          <w:sz w:val="24"/>
        </w:rPr>
      </w:pPr>
      <w:r w:rsidRPr="00C7319E">
        <w:rPr>
          <w:rFonts w:cstheme="minorHAnsi"/>
          <w:sz w:val="24"/>
        </w:rPr>
        <w:t>De school werkt samen met de scholen uit het samenwerkingsverband SPPOH aan de</w:t>
      </w:r>
    </w:p>
    <w:p w14:paraId="45ABEE0A" w14:textId="77777777" w:rsidR="00C7319E" w:rsidRPr="00C7319E" w:rsidRDefault="00C7319E" w:rsidP="00C7319E">
      <w:pPr>
        <w:pStyle w:val="Inhoud"/>
        <w:rPr>
          <w:rFonts w:cstheme="minorHAnsi"/>
          <w:sz w:val="24"/>
        </w:rPr>
      </w:pPr>
      <w:r w:rsidRPr="00C7319E">
        <w:rPr>
          <w:rFonts w:cstheme="minorHAnsi"/>
          <w:sz w:val="24"/>
        </w:rPr>
        <w:t>borging van de uniforme zorgstructuur, waaronder een passend onderwijs profiel, waardoor</w:t>
      </w:r>
    </w:p>
    <w:p w14:paraId="6FD7CC52" w14:textId="77777777" w:rsidR="00C7319E" w:rsidRDefault="00C7319E" w:rsidP="00C7319E">
      <w:pPr>
        <w:pStyle w:val="Inhoud"/>
        <w:rPr>
          <w:rFonts w:cstheme="minorHAnsi"/>
          <w:sz w:val="24"/>
        </w:rPr>
      </w:pPr>
      <w:r w:rsidRPr="00C7319E">
        <w:rPr>
          <w:rFonts w:cstheme="minorHAnsi"/>
          <w:sz w:val="24"/>
        </w:rPr>
        <w:t>we onderwijs op maat kunnen bieden aan alle leerlingen.</w:t>
      </w:r>
    </w:p>
    <w:p w14:paraId="44C66C10" w14:textId="77777777" w:rsidR="00C7319E" w:rsidRDefault="00C7319E" w:rsidP="00C7319E">
      <w:pPr>
        <w:pStyle w:val="Inhoud"/>
        <w:rPr>
          <w:rFonts w:cstheme="minorHAnsi"/>
          <w:sz w:val="24"/>
        </w:rPr>
      </w:pPr>
    </w:p>
    <w:p w14:paraId="0B2C6879" w14:textId="77777777" w:rsidR="00C7319E" w:rsidRDefault="00C7319E" w:rsidP="00E210EC">
      <w:pPr>
        <w:pStyle w:val="Inhoud"/>
      </w:pPr>
      <w:r>
        <w:t xml:space="preserve">2.2 Werkklimaat </w:t>
      </w:r>
    </w:p>
    <w:p w14:paraId="41B0A873" w14:textId="77777777" w:rsidR="00C7319E" w:rsidRPr="00C7319E" w:rsidRDefault="00C7319E" w:rsidP="00C7319E">
      <w:pPr>
        <w:pStyle w:val="Inhoud"/>
        <w:rPr>
          <w:rFonts w:cstheme="minorHAnsi"/>
          <w:sz w:val="24"/>
        </w:rPr>
      </w:pPr>
      <w:r w:rsidRPr="00C7319E">
        <w:rPr>
          <w:rFonts w:cstheme="minorHAnsi"/>
          <w:sz w:val="24"/>
        </w:rPr>
        <w:t>We streven naar een professionele cultuur en een goed werkklimaat. We willen dat alle</w:t>
      </w:r>
    </w:p>
    <w:p w14:paraId="313B09FD" w14:textId="77777777" w:rsidR="00C7319E" w:rsidRPr="00C7319E" w:rsidRDefault="00C7319E" w:rsidP="00C7319E">
      <w:pPr>
        <w:pStyle w:val="Inhoud"/>
        <w:rPr>
          <w:rFonts w:cstheme="minorHAnsi"/>
          <w:sz w:val="24"/>
        </w:rPr>
      </w:pPr>
      <w:r w:rsidRPr="00C7319E">
        <w:rPr>
          <w:rFonts w:cstheme="minorHAnsi"/>
          <w:sz w:val="24"/>
        </w:rPr>
        <w:t>medewerkers zich betrokken en verantwoordelijk voele</w:t>
      </w:r>
      <w:r>
        <w:rPr>
          <w:rFonts w:cstheme="minorHAnsi"/>
          <w:sz w:val="24"/>
        </w:rPr>
        <w:t xml:space="preserve">n bij en voor het succes van de </w:t>
      </w:r>
      <w:r w:rsidRPr="00C7319E">
        <w:rPr>
          <w:rFonts w:cstheme="minorHAnsi"/>
          <w:sz w:val="24"/>
        </w:rPr>
        <w:t xml:space="preserve">school, en niet alleen voor het succes van hun groep. </w:t>
      </w:r>
      <w:r>
        <w:rPr>
          <w:rFonts w:cstheme="minorHAnsi"/>
          <w:sz w:val="24"/>
        </w:rPr>
        <w:t>Daarnaast</w:t>
      </w:r>
      <w:r w:rsidRPr="00C7319E">
        <w:rPr>
          <w:rFonts w:cstheme="minorHAnsi"/>
          <w:sz w:val="24"/>
        </w:rPr>
        <w:t xml:space="preserve"> streven </w:t>
      </w:r>
      <w:r>
        <w:rPr>
          <w:rFonts w:cstheme="minorHAnsi"/>
          <w:sz w:val="24"/>
        </w:rPr>
        <w:t xml:space="preserve">we </w:t>
      </w:r>
      <w:r w:rsidRPr="00C7319E">
        <w:rPr>
          <w:rFonts w:cstheme="minorHAnsi"/>
          <w:sz w:val="24"/>
        </w:rPr>
        <w:t>naar een laag</w:t>
      </w:r>
    </w:p>
    <w:p w14:paraId="40FAE9F4" w14:textId="77777777" w:rsidR="00C7319E" w:rsidRDefault="00C7319E" w:rsidP="00C7319E">
      <w:pPr>
        <w:pStyle w:val="Inhoud"/>
        <w:rPr>
          <w:rFonts w:cstheme="minorHAnsi"/>
          <w:sz w:val="24"/>
        </w:rPr>
      </w:pPr>
      <w:r w:rsidRPr="00C7319E">
        <w:rPr>
          <w:rFonts w:cstheme="minorHAnsi"/>
          <w:sz w:val="24"/>
        </w:rPr>
        <w:t>ziekteverzuim en een 'eerlijke</w:t>
      </w:r>
      <w:r>
        <w:rPr>
          <w:rFonts w:cstheme="minorHAnsi"/>
          <w:sz w:val="24"/>
        </w:rPr>
        <w:t>’</w:t>
      </w:r>
      <w:r w:rsidRPr="00C7319E">
        <w:rPr>
          <w:rFonts w:cstheme="minorHAnsi"/>
          <w:sz w:val="24"/>
        </w:rPr>
        <w:t xml:space="preserve"> taakverdeling, waarbinnen we wederzijds begrip verwachten.</w:t>
      </w:r>
    </w:p>
    <w:p w14:paraId="74EE1492" w14:textId="77777777" w:rsidR="00C7319E" w:rsidRDefault="00C7319E" w:rsidP="00C7319E">
      <w:pPr>
        <w:pStyle w:val="Inhoud"/>
        <w:rPr>
          <w:rFonts w:cstheme="minorHAnsi"/>
          <w:sz w:val="24"/>
        </w:rPr>
      </w:pPr>
    </w:p>
    <w:p w14:paraId="6C982A8F" w14:textId="77777777" w:rsidR="00C7319E" w:rsidRDefault="00C7319E" w:rsidP="00C7319E">
      <w:pPr>
        <w:pStyle w:val="Kop2"/>
      </w:pPr>
      <w:bookmarkStart w:id="11" w:name="_Toc188871495"/>
      <w:r>
        <w:t>2.3 Ouderparticipatie</w:t>
      </w:r>
      <w:bookmarkEnd w:id="11"/>
    </w:p>
    <w:p w14:paraId="24A5A42A" w14:textId="77777777" w:rsidR="00C7319E" w:rsidRPr="00C7319E" w:rsidRDefault="00C7319E" w:rsidP="00C7319E">
      <w:pPr>
        <w:pStyle w:val="Inhoud"/>
        <w:rPr>
          <w:rFonts w:cstheme="minorHAnsi"/>
          <w:sz w:val="24"/>
        </w:rPr>
      </w:pPr>
      <w:r>
        <w:rPr>
          <w:rFonts w:cstheme="minorHAnsi"/>
          <w:sz w:val="24"/>
        </w:rPr>
        <w:t>De</w:t>
      </w:r>
      <w:r w:rsidRPr="00C7319E">
        <w:rPr>
          <w:rFonts w:cstheme="minorHAnsi"/>
          <w:sz w:val="24"/>
        </w:rPr>
        <w:t xml:space="preserve"> school wil de ouders/</w:t>
      </w:r>
      <w:r>
        <w:rPr>
          <w:rFonts w:cstheme="minorHAnsi"/>
          <w:sz w:val="24"/>
        </w:rPr>
        <w:t xml:space="preserve">verzorgers bewust bij de school </w:t>
      </w:r>
      <w:r w:rsidRPr="00C7319E">
        <w:rPr>
          <w:rFonts w:cstheme="minorHAnsi"/>
          <w:sz w:val="24"/>
        </w:rPr>
        <w:t>betrekken. Betrokkenheid en participatie</w:t>
      </w:r>
      <w:r>
        <w:rPr>
          <w:rFonts w:cstheme="minorHAnsi"/>
          <w:sz w:val="24"/>
        </w:rPr>
        <w:t xml:space="preserve"> van ouders hebben een positief </w:t>
      </w:r>
      <w:r w:rsidRPr="00C7319E">
        <w:rPr>
          <w:rFonts w:cstheme="minorHAnsi"/>
          <w:sz w:val="24"/>
        </w:rPr>
        <w:t>effect op de (cognitieve) prestaties en het gedrag van leerlingen en op het</w:t>
      </w:r>
    </w:p>
    <w:p w14:paraId="0197AE9C" w14:textId="77777777" w:rsidR="00C7319E" w:rsidRPr="00C7319E" w:rsidRDefault="00C7319E" w:rsidP="00C7319E">
      <w:pPr>
        <w:pStyle w:val="Inhoud"/>
        <w:rPr>
          <w:rFonts w:cstheme="minorHAnsi"/>
          <w:sz w:val="24"/>
        </w:rPr>
      </w:pPr>
      <w:r w:rsidRPr="00C7319E">
        <w:rPr>
          <w:rFonts w:cstheme="minorHAnsi"/>
          <w:sz w:val="24"/>
        </w:rPr>
        <w:t xml:space="preserve">klimaat en het functioneren van de school. </w:t>
      </w:r>
    </w:p>
    <w:p w14:paraId="331257DC" w14:textId="77777777" w:rsidR="00C7319E" w:rsidRPr="00C7319E" w:rsidRDefault="00C7319E" w:rsidP="00C7319E">
      <w:pPr>
        <w:pStyle w:val="Inhoud"/>
        <w:rPr>
          <w:rFonts w:cstheme="minorHAnsi"/>
          <w:sz w:val="24"/>
        </w:rPr>
      </w:pPr>
      <w:r w:rsidRPr="00C7319E">
        <w:rPr>
          <w:rFonts w:cstheme="minorHAnsi"/>
          <w:sz w:val="24"/>
        </w:rPr>
        <w:t> </w:t>
      </w:r>
    </w:p>
    <w:p w14:paraId="61C16DCF" w14:textId="77777777" w:rsidR="00C7319E" w:rsidRPr="00C7319E" w:rsidRDefault="00C7319E" w:rsidP="00C7319E">
      <w:pPr>
        <w:pStyle w:val="Inhoud"/>
        <w:rPr>
          <w:rFonts w:cstheme="minorHAnsi"/>
          <w:sz w:val="24"/>
        </w:rPr>
      </w:pPr>
      <w:r w:rsidRPr="00C7319E">
        <w:rPr>
          <w:rFonts w:cstheme="minorHAnsi"/>
          <w:sz w:val="24"/>
        </w:rPr>
        <w:t>De ouderraad op onze school bestaat voor een groot deel uit ouders. Leerkrachten hebben</w:t>
      </w:r>
    </w:p>
    <w:p w14:paraId="549E9034" w14:textId="77777777" w:rsidR="00C7319E" w:rsidRPr="00C7319E" w:rsidRDefault="00C7319E" w:rsidP="00C7319E">
      <w:pPr>
        <w:pStyle w:val="Inhoud"/>
        <w:rPr>
          <w:rFonts w:cstheme="minorHAnsi"/>
          <w:sz w:val="24"/>
        </w:rPr>
      </w:pPr>
      <w:r>
        <w:rPr>
          <w:rFonts w:cstheme="minorHAnsi"/>
          <w:sz w:val="24"/>
        </w:rPr>
        <w:t xml:space="preserve">hier </w:t>
      </w:r>
      <w:r w:rsidRPr="00C7319E">
        <w:rPr>
          <w:rFonts w:cstheme="minorHAnsi"/>
          <w:sz w:val="24"/>
        </w:rPr>
        <w:t>een coördinerende rol</w:t>
      </w:r>
      <w:r>
        <w:rPr>
          <w:rFonts w:cstheme="minorHAnsi"/>
          <w:sz w:val="24"/>
        </w:rPr>
        <w:t xml:space="preserve"> in</w:t>
      </w:r>
      <w:r w:rsidRPr="00C7319E">
        <w:rPr>
          <w:rFonts w:cstheme="minorHAnsi"/>
          <w:sz w:val="24"/>
        </w:rPr>
        <w:t>. De taak van de ouderraad is allerlei activiteiten op school mogelijk te</w:t>
      </w:r>
    </w:p>
    <w:p w14:paraId="620EEF8F" w14:textId="77777777" w:rsidR="00C7319E" w:rsidRDefault="00C7319E" w:rsidP="00C7319E">
      <w:pPr>
        <w:pStyle w:val="Inhoud"/>
        <w:rPr>
          <w:rFonts w:cstheme="minorHAnsi"/>
          <w:sz w:val="24"/>
        </w:rPr>
      </w:pPr>
      <w:r>
        <w:rPr>
          <w:rFonts w:cstheme="minorHAnsi"/>
          <w:sz w:val="24"/>
        </w:rPr>
        <w:t xml:space="preserve">maken. </w:t>
      </w:r>
    </w:p>
    <w:p w14:paraId="72092487" w14:textId="77777777" w:rsidR="00C7319E" w:rsidRPr="00C7319E" w:rsidRDefault="00C7319E" w:rsidP="00C7319E">
      <w:pPr>
        <w:pStyle w:val="Inhoud"/>
        <w:rPr>
          <w:rFonts w:cstheme="minorHAnsi"/>
          <w:sz w:val="24"/>
        </w:rPr>
      </w:pPr>
    </w:p>
    <w:p w14:paraId="3478F670" w14:textId="7FBF1683" w:rsidR="00453637" w:rsidRPr="00246063" w:rsidRDefault="00C7319E" w:rsidP="00246063">
      <w:pPr>
        <w:pStyle w:val="Inhoud"/>
        <w:rPr>
          <w:rFonts w:cstheme="minorHAnsi"/>
          <w:sz w:val="24"/>
        </w:rPr>
      </w:pPr>
      <w:r w:rsidRPr="00C7319E">
        <w:rPr>
          <w:rFonts w:cstheme="minorHAnsi"/>
          <w:sz w:val="24"/>
        </w:rPr>
        <w:t xml:space="preserve">Het overleg tussen de </w:t>
      </w:r>
      <w:r>
        <w:rPr>
          <w:rFonts w:cstheme="minorHAnsi"/>
          <w:sz w:val="24"/>
        </w:rPr>
        <w:t>MR en de schoolleiding heeft een sleutelfunctie binnen</w:t>
      </w:r>
      <w:r w:rsidRPr="00C7319E">
        <w:rPr>
          <w:rFonts w:cstheme="minorHAnsi"/>
          <w:sz w:val="24"/>
        </w:rPr>
        <w:t xml:space="preserve"> de school. Over zak</w:t>
      </w:r>
      <w:r w:rsidR="003F73E0">
        <w:rPr>
          <w:rFonts w:cstheme="minorHAnsi"/>
          <w:sz w:val="24"/>
        </w:rPr>
        <w:t xml:space="preserve">en die het belang van de school </w:t>
      </w:r>
      <w:r w:rsidRPr="00C7319E">
        <w:rPr>
          <w:rFonts w:cstheme="minorHAnsi"/>
          <w:sz w:val="24"/>
        </w:rPr>
        <w:t xml:space="preserve">aangaan, heeft de </w:t>
      </w:r>
      <w:r w:rsidR="003F73E0">
        <w:rPr>
          <w:rFonts w:cstheme="minorHAnsi"/>
          <w:sz w:val="24"/>
        </w:rPr>
        <w:t xml:space="preserve">MR instemmingsrecht en </w:t>
      </w:r>
      <w:r w:rsidRPr="00C7319E">
        <w:rPr>
          <w:rFonts w:cstheme="minorHAnsi"/>
          <w:sz w:val="24"/>
        </w:rPr>
        <w:t xml:space="preserve">adviesrecht. </w:t>
      </w:r>
    </w:p>
    <w:p w14:paraId="187CA0EB" w14:textId="25B1BAAF" w:rsidR="00C7319E" w:rsidRPr="00453637" w:rsidRDefault="00453637" w:rsidP="00453637">
      <w:pPr>
        <w:pStyle w:val="Kop1"/>
      </w:pPr>
      <w:bookmarkStart w:id="12" w:name="_Toc188871496"/>
      <w:r>
        <w:t>Hoofdstuk 3</w:t>
      </w:r>
      <w:r w:rsidR="008014ED">
        <w:t>: Afspraken</w:t>
      </w:r>
      <w:bookmarkEnd w:id="12"/>
    </w:p>
    <w:p w14:paraId="1B200385" w14:textId="2E0BEB3E" w:rsidR="00E210EC" w:rsidRPr="00E210EC" w:rsidRDefault="00E210EC" w:rsidP="00E210EC">
      <w:pPr>
        <w:pStyle w:val="Inhoud"/>
        <w:rPr>
          <w:rFonts w:cstheme="minorHAnsi"/>
          <w:sz w:val="24"/>
        </w:rPr>
      </w:pPr>
      <w:r w:rsidRPr="00E210EC">
        <w:rPr>
          <w:rFonts w:cstheme="minorHAnsi"/>
          <w:sz w:val="24"/>
        </w:rPr>
        <w:t>Afspraken zijn belangrijk zodat iedereen weet wat van hem of</w:t>
      </w:r>
      <w:r>
        <w:rPr>
          <w:rFonts w:cstheme="minorHAnsi"/>
          <w:sz w:val="24"/>
        </w:rPr>
        <w:t xml:space="preserve"> </w:t>
      </w:r>
      <w:r w:rsidRPr="00E210EC">
        <w:rPr>
          <w:rFonts w:cstheme="minorHAnsi"/>
          <w:sz w:val="24"/>
        </w:rPr>
        <w:t>haar verwacht wordt en hoe hij of zij moet handelen in bepaalde</w:t>
      </w:r>
      <w:r>
        <w:rPr>
          <w:rFonts w:cstheme="minorHAnsi"/>
          <w:sz w:val="24"/>
        </w:rPr>
        <w:t xml:space="preserve"> </w:t>
      </w:r>
      <w:r w:rsidRPr="00E210EC">
        <w:rPr>
          <w:rFonts w:cstheme="minorHAnsi"/>
          <w:sz w:val="24"/>
        </w:rPr>
        <w:t>gevallen. We hebben op school gedragsregels. Dit zijn de regels</w:t>
      </w:r>
    </w:p>
    <w:p w14:paraId="66874BE7" w14:textId="4755944A" w:rsidR="00C7319E" w:rsidRDefault="00E210EC" w:rsidP="00E210EC">
      <w:pPr>
        <w:pStyle w:val="Inhoud"/>
        <w:rPr>
          <w:rFonts w:cstheme="minorHAnsi"/>
          <w:sz w:val="24"/>
        </w:rPr>
      </w:pPr>
      <w:r w:rsidRPr="00E210EC">
        <w:rPr>
          <w:rFonts w:cstheme="minorHAnsi"/>
          <w:sz w:val="24"/>
        </w:rPr>
        <w:t>waar alle personeelsleden, kinderen en ouders zich aan moeten</w:t>
      </w:r>
      <w:r>
        <w:rPr>
          <w:rFonts w:cstheme="minorHAnsi"/>
          <w:sz w:val="24"/>
        </w:rPr>
        <w:t xml:space="preserve"> </w:t>
      </w:r>
      <w:r w:rsidRPr="00E210EC">
        <w:rPr>
          <w:rFonts w:cstheme="minorHAnsi"/>
          <w:sz w:val="24"/>
        </w:rPr>
        <w:t>houden. Verder zijn nog andere regels en afspraken waar we ons</w:t>
      </w:r>
      <w:r>
        <w:rPr>
          <w:rFonts w:cstheme="minorHAnsi"/>
          <w:sz w:val="24"/>
        </w:rPr>
        <w:t xml:space="preserve"> </w:t>
      </w:r>
      <w:r w:rsidRPr="00E210EC">
        <w:rPr>
          <w:rFonts w:cstheme="minorHAnsi"/>
          <w:sz w:val="24"/>
        </w:rPr>
        <w:t>aan houden om ervoor te zorgen dat alles op school</w:t>
      </w:r>
      <w:r>
        <w:rPr>
          <w:rFonts w:cstheme="minorHAnsi"/>
          <w:sz w:val="24"/>
        </w:rPr>
        <w:t xml:space="preserve"> </w:t>
      </w:r>
      <w:r w:rsidRPr="00E210EC">
        <w:rPr>
          <w:rFonts w:cstheme="minorHAnsi"/>
          <w:sz w:val="24"/>
        </w:rPr>
        <w:t>georganiseerd en veilig verloopt.</w:t>
      </w:r>
    </w:p>
    <w:p w14:paraId="087FD7F4" w14:textId="77777777" w:rsidR="00CB0460" w:rsidRDefault="00CB0460" w:rsidP="00E210EC">
      <w:pPr>
        <w:pStyle w:val="Inhoud"/>
        <w:rPr>
          <w:rFonts w:cstheme="minorHAnsi"/>
          <w:sz w:val="24"/>
        </w:rPr>
      </w:pPr>
    </w:p>
    <w:p w14:paraId="41BFA3DE" w14:textId="22237F5E" w:rsidR="00CB0460" w:rsidRDefault="00CB0460" w:rsidP="00CB0460">
      <w:pPr>
        <w:pStyle w:val="Kop2"/>
      </w:pPr>
      <w:bookmarkStart w:id="13" w:name="_Toc188871497"/>
      <w:r>
        <w:t>3.1 Gedragsregels</w:t>
      </w:r>
      <w:r w:rsidR="004A2AE5">
        <w:t xml:space="preserve"> en schoolregels</w:t>
      </w:r>
      <w:bookmarkEnd w:id="13"/>
    </w:p>
    <w:p w14:paraId="002B9B57" w14:textId="64C1605B" w:rsidR="00CB0460" w:rsidRPr="005A654F" w:rsidRDefault="00BE5454" w:rsidP="00E66106">
      <w:pPr>
        <w:pStyle w:val="Inhoud"/>
        <w:rPr>
          <w:rFonts w:cstheme="minorHAnsi"/>
          <w:sz w:val="24"/>
        </w:rPr>
      </w:pPr>
      <w:r w:rsidRPr="00BE5454">
        <w:rPr>
          <w:rFonts w:cstheme="minorHAnsi"/>
          <w:sz w:val="24"/>
        </w:rPr>
        <w:t>Schoolregels zijn specifieke regels die op school gelden en deze staan naast de algemene</w:t>
      </w:r>
      <w:r w:rsidR="00E66106">
        <w:rPr>
          <w:rFonts w:cstheme="minorHAnsi"/>
          <w:sz w:val="24"/>
        </w:rPr>
        <w:t xml:space="preserve"> </w:t>
      </w:r>
      <w:r w:rsidRPr="00BE5454">
        <w:rPr>
          <w:rFonts w:cstheme="minorHAnsi"/>
          <w:sz w:val="24"/>
        </w:rPr>
        <w:t>gedragsregels. Elke leerling van de school behoort te weten wat er in de schoolregels staat</w:t>
      </w:r>
      <w:r w:rsidR="00E66106">
        <w:rPr>
          <w:rFonts w:cstheme="minorHAnsi"/>
          <w:sz w:val="24"/>
        </w:rPr>
        <w:t xml:space="preserve"> </w:t>
      </w:r>
      <w:r w:rsidRPr="00BE5454">
        <w:rPr>
          <w:rFonts w:cstheme="minorHAnsi"/>
          <w:sz w:val="24"/>
        </w:rPr>
        <w:t>en dient deze regels te onderschrijven. Wanneer huisregels worden overtreden, kan dit</w:t>
      </w:r>
      <w:r w:rsidR="00E66106">
        <w:rPr>
          <w:rFonts w:cstheme="minorHAnsi"/>
          <w:sz w:val="24"/>
        </w:rPr>
        <w:t xml:space="preserve"> </w:t>
      </w:r>
      <w:r w:rsidRPr="00BE5454">
        <w:rPr>
          <w:rFonts w:cstheme="minorHAnsi"/>
          <w:sz w:val="24"/>
        </w:rPr>
        <w:t>leiden tot sancties.</w:t>
      </w:r>
      <w:r>
        <w:rPr>
          <w:rFonts w:cstheme="minorHAnsi"/>
          <w:sz w:val="24"/>
        </w:rPr>
        <w:t xml:space="preserve"> </w:t>
      </w:r>
      <w:r w:rsidR="00CB0460" w:rsidRPr="005A654F">
        <w:rPr>
          <w:rFonts w:cstheme="minorHAnsi"/>
          <w:sz w:val="24"/>
        </w:rPr>
        <w:t>Binnen de school hebben we gedragsregels voor zowel personeel, ouders/verzorgers als kinderen.</w:t>
      </w:r>
    </w:p>
    <w:p w14:paraId="6E0A24EB" w14:textId="77777777" w:rsidR="00CB0460" w:rsidRPr="005A654F" w:rsidRDefault="00CB0460" w:rsidP="00CB0460">
      <w:pPr>
        <w:pStyle w:val="Inhoud"/>
        <w:rPr>
          <w:rFonts w:cstheme="minorHAnsi"/>
          <w:sz w:val="24"/>
        </w:rPr>
      </w:pPr>
    </w:p>
    <w:p w14:paraId="3A5D5F2E" w14:textId="77777777" w:rsidR="005A654F" w:rsidRPr="005A654F" w:rsidRDefault="005A654F" w:rsidP="005A654F">
      <w:pPr>
        <w:pStyle w:val="Inhoud"/>
        <w:rPr>
          <w:rFonts w:cstheme="minorHAnsi"/>
          <w:b/>
          <w:bCs/>
          <w:sz w:val="24"/>
        </w:rPr>
      </w:pPr>
      <w:r w:rsidRPr="005A654F">
        <w:rPr>
          <w:rFonts w:cstheme="minorHAnsi"/>
          <w:b/>
          <w:bCs/>
          <w:sz w:val="24"/>
        </w:rPr>
        <w:t>Regels voor personeel</w:t>
      </w:r>
    </w:p>
    <w:p w14:paraId="511C6726" w14:textId="77777777" w:rsidR="005A654F" w:rsidRDefault="005A654F" w:rsidP="005A654F">
      <w:pPr>
        <w:pStyle w:val="Inhoud"/>
        <w:numPr>
          <w:ilvl w:val="0"/>
          <w:numId w:val="3"/>
        </w:numPr>
        <w:rPr>
          <w:rFonts w:cstheme="minorHAnsi"/>
          <w:sz w:val="24"/>
        </w:rPr>
      </w:pPr>
      <w:r w:rsidRPr="005A654F">
        <w:rPr>
          <w:rFonts w:cstheme="minorHAnsi"/>
          <w:sz w:val="24"/>
        </w:rPr>
        <w:t>Wij behandelen en elk kind voelt zich bij ons op school welkom.</w:t>
      </w:r>
    </w:p>
    <w:p w14:paraId="64F90AFB" w14:textId="04685A47" w:rsidR="005A654F" w:rsidRPr="005A654F" w:rsidRDefault="005A654F" w:rsidP="005A654F">
      <w:pPr>
        <w:pStyle w:val="Inhoud"/>
        <w:numPr>
          <w:ilvl w:val="0"/>
          <w:numId w:val="3"/>
        </w:numPr>
        <w:rPr>
          <w:rFonts w:cstheme="minorHAnsi"/>
          <w:sz w:val="24"/>
        </w:rPr>
      </w:pPr>
      <w:r w:rsidRPr="005A654F">
        <w:rPr>
          <w:rFonts w:cstheme="minorHAnsi"/>
          <w:sz w:val="24"/>
        </w:rPr>
        <w:t>Wij bereiden onze lessen nauwkeurig voor. We geven elk kind de aandacht die het nodig</w:t>
      </w:r>
      <w:r>
        <w:rPr>
          <w:rFonts w:cstheme="minorHAnsi"/>
          <w:sz w:val="24"/>
        </w:rPr>
        <w:t xml:space="preserve"> </w:t>
      </w:r>
      <w:r w:rsidRPr="005A654F">
        <w:rPr>
          <w:rFonts w:cstheme="minorHAnsi"/>
          <w:sz w:val="24"/>
        </w:rPr>
        <w:t>heeft.</w:t>
      </w:r>
    </w:p>
    <w:p w14:paraId="70C9EDA8" w14:textId="7CD1785D" w:rsidR="005A654F" w:rsidRPr="00E66106" w:rsidRDefault="005A654F" w:rsidP="00E66106">
      <w:pPr>
        <w:pStyle w:val="Inhoud"/>
        <w:numPr>
          <w:ilvl w:val="0"/>
          <w:numId w:val="3"/>
        </w:numPr>
        <w:rPr>
          <w:rFonts w:cstheme="minorHAnsi"/>
          <w:sz w:val="24"/>
        </w:rPr>
      </w:pPr>
      <w:r w:rsidRPr="005A654F">
        <w:rPr>
          <w:rFonts w:cstheme="minorHAnsi"/>
          <w:sz w:val="24"/>
        </w:rPr>
        <w:t>Wij zijn er voor uw kind: daar doen wij alles voor dat in ons vermogen ligt om uw kind</w:t>
      </w:r>
      <w:r w:rsidR="00E66106">
        <w:rPr>
          <w:rFonts w:cstheme="minorHAnsi"/>
          <w:sz w:val="24"/>
        </w:rPr>
        <w:t xml:space="preserve"> </w:t>
      </w:r>
      <w:r w:rsidRPr="00E66106">
        <w:rPr>
          <w:rFonts w:cstheme="minorHAnsi"/>
          <w:sz w:val="24"/>
        </w:rPr>
        <w:t>een goed en veilig pedagogisch en didactisch klimaat te bieden.</w:t>
      </w:r>
    </w:p>
    <w:p w14:paraId="14D363D4" w14:textId="7A838BCC" w:rsidR="005A654F" w:rsidRPr="00E66106" w:rsidRDefault="005A654F" w:rsidP="00E66106">
      <w:pPr>
        <w:pStyle w:val="Inhoud"/>
        <w:numPr>
          <w:ilvl w:val="0"/>
          <w:numId w:val="3"/>
        </w:numPr>
        <w:rPr>
          <w:rFonts w:cstheme="minorHAnsi"/>
          <w:sz w:val="24"/>
        </w:rPr>
      </w:pPr>
      <w:r w:rsidRPr="005A654F">
        <w:rPr>
          <w:rFonts w:cstheme="minorHAnsi"/>
          <w:sz w:val="24"/>
        </w:rPr>
        <w:t>Wij maken de school leuk voor kinderen. Wij maken leren boeiend, wij vieren feesten en</w:t>
      </w:r>
      <w:r w:rsidR="00E66106">
        <w:rPr>
          <w:rFonts w:cstheme="minorHAnsi"/>
          <w:sz w:val="24"/>
        </w:rPr>
        <w:t xml:space="preserve"> </w:t>
      </w:r>
      <w:r w:rsidRPr="00E66106">
        <w:rPr>
          <w:rFonts w:cstheme="minorHAnsi"/>
          <w:sz w:val="24"/>
        </w:rPr>
        <w:t>organiseren regelmatig leuke activiteiten voor de kinderen.</w:t>
      </w:r>
    </w:p>
    <w:p w14:paraId="095F859E" w14:textId="6DD7F787" w:rsidR="005A654F" w:rsidRPr="005A654F" w:rsidRDefault="005A654F" w:rsidP="005A654F">
      <w:pPr>
        <w:pStyle w:val="Inhoud"/>
        <w:numPr>
          <w:ilvl w:val="0"/>
          <w:numId w:val="3"/>
        </w:numPr>
        <w:rPr>
          <w:rFonts w:cstheme="minorHAnsi"/>
          <w:sz w:val="24"/>
        </w:rPr>
      </w:pPr>
      <w:r w:rsidRPr="005A654F">
        <w:rPr>
          <w:rFonts w:cstheme="minorHAnsi"/>
          <w:sz w:val="24"/>
        </w:rPr>
        <w:t>Wij staan u altijd vriendelijk en met respect te woord.</w:t>
      </w:r>
    </w:p>
    <w:p w14:paraId="3095B94B" w14:textId="10409FB4" w:rsidR="005A654F" w:rsidRPr="005A654F" w:rsidRDefault="005A654F" w:rsidP="005A654F">
      <w:pPr>
        <w:pStyle w:val="Inhoud"/>
        <w:numPr>
          <w:ilvl w:val="0"/>
          <w:numId w:val="3"/>
        </w:numPr>
        <w:rPr>
          <w:rFonts w:cstheme="minorHAnsi"/>
          <w:sz w:val="24"/>
        </w:rPr>
      </w:pPr>
      <w:r w:rsidRPr="005A654F">
        <w:rPr>
          <w:rFonts w:cstheme="minorHAnsi"/>
          <w:sz w:val="24"/>
        </w:rPr>
        <w:t>Wij zorgen ervoor dat er een goede samenwerking is tussen school en ouders.</w:t>
      </w:r>
    </w:p>
    <w:p w14:paraId="3B0A88ED" w14:textId="36368D80" w:rsidR="005A654F" w:rsidRPr="00E66106" w:rsidRDefault="005A654F" w:rsidP="00E66106">
      <w:pPr>
        <w:pStyle w:val="Inhoud"/>
        <w:numPr>
          <w:ilvl w:val="0"/>
          <w:numId w:val="3"/>
        </w:numPr>
        <w:rPr>
          <w:rFonts w:cstheme="minorHAnsi"/>
          <w:sz w:val="24"/>
        </w:rPr>
      </w:pPr>
      <w:r w:rsidRPr="005A654F">
        <w:rPr>
          <w:rFonts w:cstheme="minorHAnsi"/>
          <w:sz w:val="24"/>
        </w:rPr>
        <w:t>Wij vinden geweld, fysiek dan wel psychisch, onacceptabel en zullen altijd gepaste</w:t>
      </w:r>
      <w:r w:rsidR="00E66106">
        <w:rPr>
          <w:rFonts w:cstheme="minorHAnsi"/>
          <w:sz w:val="24"/>
        </w:rPr>
        <w:t xml:space="preserve"> </w:t>
      </w:r>
      <w:r w:rsidRPr="00E66106">
        <w:rPr>
          <w:rFonts w:cstheme="minorHAnsi"/>
          <w:sz w:val="24"/>
        </w:rPr>
        <w:t>maatregelen treffen.</w:t>
      </w:r>
    </w:p>
    <w:p w14:paraId="0D5DB66A" w14:textId="0CA2B541" w:rsidR="005A654F" w:rsidRPr="00E66106" w:rsidRDefault="005A654F" w:rsidP="00E66106">
      <w:pPr>
        <w:pStyle w:val="Inhoud"/>
        <w:numPr>
          <w:ilvl w:val="0"/>
          <w:numId w:val="3"/>
        </w:numPr>
        <w:rPr>
          <w:rFonts w:cstheme="minorHAnsi"/>
          <w:sz w:val="24"/>
        </w:rPr>
      </w:pPr>
      <w:r w:rsidRPr="005A654F">
        <w:rPr>
          <w:rFonts w:cstheme="minorHAnsi"/>
          <w:sz w:val="24"/>
        </w:rPr>
        <w:t>Wij hanteren behalve de schoolregels, ook voor elke klas klassenregels die door de</w:t>
      </w:r>
      <w:r w:rsidR="00E66106">
        <w:rPr>
          <w:rFonts w:cstheme="minorHAnsi"/>
          <w:sz w:val="24"/>
        </w:rPr>
        <w:t xml:space="preserve"> </w:t>
      </w:r>
      <w:r w:rsidRPr="00E66106">
        <w:rPr>
          <w:rFonts w:cstheme="minorHAnsi"/>
          <w:sz w:val="24"/>
        </w:rPr>
        <w:t>leerkracht samen met de leerlingen worden vastgesteld aan het begin van elk leerjaar</w:t>
      </w:r>
      <w:r w:rsidR="00E66106">
        <w:rPr>
          <w:rFonts w:cstheme="minorHAnsi"/>
          <w:sz w:val="24"/>
        </w:rPr>
        <w:t xml:space="preserve"> </w:t>
      </w:r>
      <w:r w:rsidRPr="00E66106">
        <w:rPr>
          <w:rFonts w:cstheme="minorHAnsi"/>
          <w:sz w:val="24"/>
        </w:rPr>
        <w:t>en op een goed zichtbare plaats in het lokaal hangen.</w:t>
      </w:r>
    </w:p>
    <w:p w14:paraId="47BC4B52" w14:textId="179D17C9" w:rsidR="005A654F" w:rsidRPr="005A654F" w:rsidRDefault="005A654F" w:rsidP="005A654F">
      <w:pPr>
        <w:pStyle w:val="Inhoud"/>
        <w:numPr>
          <w:ilvl w:val="0"/>
          <w:numId w:val="3"/>
        </w:numPr>
        <w:rPr>
          <w:rFonts w:cstheme="minorHAnsi"/>
          <w:sz w:val="24"/>
        </w:rPr>
      </w:pPr>
      <w:r w:rsidRPr="005A654F">
        <w:rPr>
          <w:rFonts w:cstheme="minorHAnsi"/>
          <w:sz w:val="24"/>
        </w:rPr>
        <w:t>Wij zorgen ervoor dat uw kind altijd onder toezicht van een leerkracht is.</w:t>
      </w:r>
    </w:p>
    <w:p w14:paraId="1DA25B23" w14:textId="608B217A" w:rsidR="005A654F" w:rsidRPr="005A654F" w:rsidRDefault="005A654F" w:rsidP="005A654F">
      <w:pPr>
        <w:pStyle w:val="Inhoud"/>
        <w:numPr>
          <w:ilvl w:val="0"/>
          <w:numId w:val="3"/>
        </w:numPr>
        <w:rPr>
          <w:rFonts w:cstheme="minorHAnsi"/>
          <w:sz w:val="24"/>
        </w:rPr>
      </w:pPr>
      <w:r w:rsidRPr="005A654F">
        <w:rPr>
          <w:rFonts w:cstheme="minorHAnsi"/>
          <w:sz w:val="24"/>
        </w:rPr>
        <w:t>Wij zorgen voor een veilig schoolgebouw. Wij hanteren een veiligheidsplan.</w:t>
      </w:r>
    </w:p>
    <w:p w14:paraId="788F1917" w14:textId="5AAEAFEC" w:rsidR="005A654F" w:rsidRDefault="005A654F" w:rsidP="005A654F">
      <w:pPr>
        <w:pStyle w:val="Inhoud"/>
        <w:numPr>
          <w:ilvl w:val="0"/>
          <w:numId w:val="3"/>
        </w:numPr>
        <w:rPr>
          <w:rFonts w:cstheme="minorHAnsi"/>
          <w:sz w:val="24"/>
        </w:rPr>
      </w:pPr>
      <w:r w:rsidRPr="005A654F">
        <w:rPr>
          <w:rFonts w:cstheme="minorHAnsi"/>
          <w:sz w:val="24"/>
        </w:rPr>
        <w:t>Wij zorgen ervoor dat de klas, de toiletten en het schoolplein schoon en opgeruimd zijn.</w:t>
      </w:r>
    </w:p>
    <w:p w14:paraId="7A9FDD87" w14:textId="77777777" w:rsidR="00732C2F" w:rsidRPr="005A654F" w:rsidRDefault="00732C2F" w:rsidP="005A654F">
      <w:pPr>
        <w:pStyle w:val="Inhoud"/>
        <w:numPr>
          <w:ilvl w:val="0"/>
          <w:numId w:val="3"/>
        </w:numPr>
        <w:rPr>
          <w:rFonts w:cstheme="minorHAnsi"/>
          <w:sz w:val="24"/>
        </w:rPr>
      </w:pPr>
    </w:p>
    <w:p w14:paraId="24C27D38" w14:textId="77777777" w:rsidR="005A654F" w:rsidRPr="005A654F" w:rsidRDefault="005A654F" w:rsidP="005A654F">
      <w:pPr>
        <w:pStyle w:val="Inhoud"/>
        <w:rPr>
          <w:rFonts w:cstheme="minorHAnsi"/>
          <w:sz w:val="24"/>
        </w:rPr>
      </w:pPr>
      <w:r w:rsidRPr="005A654F">
        <w:rPr>
          <w:rFonts w:cstheme="minorHAnsi"/>
          <w:sz w:val="24"/>
        </w:rPr>
        <w:t> </w:t>
      </w:r>
    </w:p>
    <w:p w14:paraId="79A7BAB9" w14:textId="77777777" w:rsidR="005A654F" w:rsidRPr="005A654F" w:rsidRDefault="005A654F" w:rsidP="005A654F">
      <w:pPr>
        <w:pStyle w:val="Inhoud"/>
        <w:rPr>
          <w:rFonts w:cstheme="minorHAnsi"/>
          <w:b/>
          <w:bCs/>
          <w:sz w:val="24"/>
        </w:rPr>
      </w:pPr>
      <w:r w:rsidRPr="005A654F">
        <w:rPr>
          <w:rFonts w:cstheme="minorHAnsi"/>
          <w:b/>
          <w:bCs/>
          <w:sz w:val="24"/>
        </w:rPr>
        <w:t>Regels voor de ouders/verzorgers</w:t>
      </w:r>
    </w:p>
    <w:p w14:paraId="18DED5C7" w14:textId="1DFEB5E4" w:rsidR="005A654F" w:rsidRPr="00E66106" w:rsidRDefault="005A654F" w:rsidP="00E66106">
      <w:pPr>
        <w:pStyle w:val="Inhoud"/>
        <w:numPr>
          <w:ilvl w:val="0"/>
          <w:numId w:val="3"/>
        </w:numPr>
        <w:rPr>
          <w:rFonts w:cstheme="minorHAnsi"/>
          <w:sz w:val="24"/>
        </w:rPr>
      </w:pPr>
      <w:r w:rsidRPr="005A654F">
        <w:rPr>
          <w:rFonts w:cstheme="minorHAnsi"/>
          <w:sz w:val="24"/>
        </w:rPr>
        <w:t>Van de ouders wordt verwacht een respectvolle houding te tonen naar personeel en</w:t>
      </w:r>
      <w:r w:rsidR="00E66106">
        <w:rPr>
          <w:rFonts w:cstheme="minorHAnsi"/>
          <w:sz w:val="24"/>
        </w:rPr>
        <w:t xml:space="preserve"> </w:t>
      </w:r>
      <w:r w:rsidRPr="00E66106">
        <w:rPr>
          <w:rFonts w:cstheme="minorHAnsi"/>
          <w:sz w:val="24"/>
        </w:rPr>
        <w:t>kinderen van de school.</w:t>
      </w:r>
    </w:p>
    <w:p w14:paraId="1768EB72" w14:textId="77777777" w:rsidR="005A654F" w:rsidRDefault="005A654F" w:rsidP="005A654F">
      <w:pPr>
        <w:pStyle w:val="Inhoud"/>
        <w:numPr>
          <w:ilvl w:val="0"/>
          <w:numId w:val="3"/>
        </w:numPr>
        <w:rPr>
          <w:rFonts w:cstheme="minorHAnsi"/>
          <w:sz w:val="24"/>
        </w:rPr>
      </w:pPr>
      <w:r w:rsidRPr="005A654F">
        <w:rPr>
          <w:rFonts w:cstheme="minorHAnsi"/>
          <w:sz w:val="24"/>
        </w:rPr>
        <w:t>Het nakomen van gemaakte afspraken wordt verwacht van de ouders.</w:t>
      </w:r>
    </w:p>
    <w:p w14:paraId="7F16AF3E" w14:textId="4BDED465" w:rsidR="005A654F" w:rsidRPr="00E66106" w:rsidRDefault="005A654F" w:rsidP="00E66106">
      <w:pPr>
        <w:pStyle w:val="Inhoud"/>
        <w:numPr>
          <w:ilvl w:val="0"/>
          <w:numId w:val="3"/>
        </w:numPr>
        <w:rPr>
          <w:rFonts w:cstheme="minorHAnsi"/>
          <w:sz w:val="24"/>
        </w:rPr>
      </w:pPr>
      <w:r w:rsidRPr="005A654F">
        <w:rPr>
          <w:rFonts w:cstheme="minorHAnsi"/>
          <w:sz w:val="24"/>
        </w:rPr>
        <w:t>Meningsverschillen worden opgelost door middel van gesprekken tussen betrokken</w:t>
      </w:r>
      <w:r w:rsidR="00E66106">
        <w:rPr>
          <w:rFonts w:cstheme="minorHAnsi"/>
          <w:sz w:val="24"/>
        </w:rPr>
        <w:t xml:space="preserve"> </w:t>
      </w:r>
      <w:r w:rsidRPr="00E66106">
        <w:rPr>
          <w:rFonts w:cstheme="minorHAnsi"/>
          <w:sz w:val="24"/>
        </w:rPr>
        <w:t>partijen.</w:t>
      </w:r>
    </w:p>
    <w:p w14:paraId="4CC9DA28" w14:textId="0E9A362D" w:rsidR="005A654F" w:rsidRPr="00E66106" w:rsidRDefault="005A654F" w:rsidP="00E66106">
      <w:pPr>
        <w:pStyle w:val="Inhoud"/>
        <w:numPr>
          <w:ilvl w:val="0"/>
          <w:numId w:val="3"/>
        </w:numPr>
        <w:rPr>
          <w:rFonts w:cstheme="minorHAnsi"/>
          <w:sz w:val="24"/>
        </w:rPr>
      </w:pPr>
      <w:r w:rsidRPr="005A654F">
        <w:rPr>
          <w:rFonts w:cstheme="minorHAnsi"/>
          <w:sz w:val="24"/>
        </w:rPr>
        <w:t>Ouders worden gevraagd hun kind op tijd te brengen en op te halen, en bij ziekte voor</w:t>
      </w:r>
      <w:r w:rsidR="00E66106">
        <w:rPr>
          <w:rFonts w:cstheme="minorHAnsi"/>
          <w:sz w:val="24"/>
        </w:rPr>
        <w:t xml:space="preserve"> </w:t>
      </w:r>
      <w:r w:rsidRPr="00E66106">
        <w:rPr>
          <w:rFonts w:cstheme="minorHAnsi"/>
          <w:sz w:val="24"/>
        </w:rPr>
        <w:t>schooltijd te bellen.</w:t>
      </w:r>
    </w:p>
    <w:p w14:paraId="35F59337" w14:textId="23C56594" w:rsidR="005A654F" w:rsidRPr="00E66106" w:rsidRDefault="005A654F" w:rsidP="00E66106">
      <w:pPr>
        <w:pStyle w:val="Inhoud"/>
        <w:numPr>
          <w:ilvl w:val="0"/>
          <w:numId w:val="3"/>
        </w:numPr>
        <w:rPr>
          <w:rFonts w:cstheme="minorHAnsi"/>
          <w:sz w:val="24"/>
        </w:rPr>
      </w:pPr>
      <w:r w:rsidRPr="005A654F">
        <w:rPr>
          <w:rFonts w:cstheme="minorHAnsi"/>
          <w:sz w:val="24"/>
        </w:rPr>
        <w:t>Ouders worden gevraagd zich actief voor de school in te zetten, bijvoorbeeld door</w:t>
      </w:r>
      <w:r w:rsidR="00E66106">
        <w:rPr>
          <w:rFonts w:cstheme="minorHAnsi"/>
          <w:sz w:val="24"/>
        </w:rPr>
        <w:t xml:space="preserve"> </w:t>
      </w:r>
      <w:r w:rsidRPr="00E66106">
        <w:rPr>
          <w:rFonts w:cstheme="minorHAnsi"/>
          <w:sz w:val="24"/>
        </w:rPr>
        <w:t>deelname en hulp bij de MR, de OR en activiteiten voor de kinderen.</w:t>
      </w:r>
    </w:p>
    <w:p w14:paraId="6B2F949D" w14:textId="120C508D" w:rsidR="005A654F" w:rsidRPr="00E66106" w:rsidRDefault="005A654F" w:rsidP="00E66106">
      <w:pPr>
        <w:pStyle w:val="Inhoud"/>
        <w:numPr>
          <w:ilvl w:val="0"/>
          <w:numId w:val="3"/>
        </w:numPr>
        <w:rPr>
          <w:rFonts w:cstheme="minorHAnsi"/>
          <w:sz w:val="24"/>
        </w:rPr>
      </w:pPr>
      <w:r w:rsidRPr="005A654F">
        <w:rPr>
          <w:rFonts w:cstheme="minorHAnsi"/>
          <w:sz w:val="24"/>
        </w:rPr>
        <w:t>Aanwezigheid bij ouderavonden, rapportavonden en bijzondere ouderavonden die door</w:t>
      </w:r>
      <w:r w:rsidR="00F40862">
        <w:rPr>
          <w:rFonts w:cstheme="minorHAnsi"/>
          <w:sz w:val="24"/>
        </w:rPr>
        <w:t xml:space="preserve"> </w:t>
      </w:r>
      <w:r w:rsidRPr="00E66106">
        <w:rPr>
          <w:rFonts w:cstheme="minorHAnsi"/>
          <w:sz w:val="24"/>
        </w:rPr>
        <w:t>de school georganiseerd zijn, wordt van ouders verwacht.</w:t>
      </w:r>
    </w:p>
    <w:p w14:paraId="1413ECBC" w14:textId="061909E7" w:rsidR="005A654F" w:rsidRPr="005A654F" w:rsidRDefault="00E66106" w:rsidP="005A654F">
      <w:pPr>
        <w:pStyle w:val="Inhoud"/>
        <w:numPr>
          <w:ilvl w:val="0"/>
          <w:numId w:val="3"/>
        </w:numPr>
        <w:rPr>
          <w:rFonts w:cstheme="minorHAnsi"/>
          <w:sz w:val="24"/>
        </w:rPr>
      </w:pPr>
      <w:r>
        <w:rPr>
          <w:rFonts w:cstheme="minorHAnsi"/>
          <w:sz w:val="24"/>
        </w:rPr>
        <w:t xml:space="preserve"> </w:t>
      </w:r>
      <w:r w:rsidR="005A654F" w:rsidRPr="005A654F">
        <w:rPr>
          <w:rFonts w:cstheme="minorHAnsi"/>
          <w:sz w:val="24"/>
        </w:rPr>
        <w:t>Toezicht houden op het huiswerk van hun kind wordt van ouders gevraagd.</w:t>
      </w:r>
    </w:p>
    <w:p w14:paraId="163A5566" w14:textId="6A9DA236" w:rsidR="005A654F" w:rsidRPr="00E66106" w:rsidRDefault="005A654F" w:rsidP="00E66106">
      <w:pPr>
        <w:pStyle w:val="Inhoud"/>
        <w:numPr>
          <w:ilvl w:val="0"/>
          <w:numId w:val="3"/>
        </w:numPr>
        <w:rPr>
          <w:rFonts w:cstheme="minorHAnsi"/>
          <w:sz w:val="24"/>
        </w:rPr>
      </w:pPr>
      <w:r w:rsidRPr="005A654F">
        <w:rPr>
          <w:rFonts w:cstheme="minorHAnsi"/>
          <w:sz w:val="24"/>
        </w:rPr>
        <w:t>Bij problemen, vragen of opmerkingen wordt verwacht dat ouders dit melden en</w:t>
      </w:r>
      <w:r w:rsidR="00E66106">
        <w:rPr>
          <w:rFonts w:cstheme="minorHAnsi"/>
          <w:sz w:val="24"/>
        </w:rPr>
        <w:t xml:space="preserve"> </w:t>
      </w:r>
      <w:r w:rsidRPr="00E66106">
        <w:rPr>
          <w:rFonts w:cstheme="minorHAnsi"/>
          <w:sz w:val="24"/>
        </w:rPr>
        <w:t>bespreken met de leerkracht.</w:t>
      </w:r>
    </w:p>
    <w:p w14:paraId="2C731414" w14:textId="051E9DE2" w:rsidR="005A654F" w:rsidRPr="00E66106" w:rsidRDefault="005A654F" w:rsidP="00E66106">
      <w:pPr>
        <w:pStyle w:val="Inhoud"/>
        <w:numPr>
          <w:ilvl w:val="0"/>
          <w:numId w:val="3"/>
        </w:numPr>
        <w:rPr>
          <w:rFonts w:cstheme="minorHAnsi"/>
          <w:sz w:val="24"/>
        </w:rPr>
      </w:pPr>
      <w:r w:rsidRPr="005A654F">
        <w:rPr>
          <w:rFonts w:cstheme="minorHAnsi"/>
          <w:sz w:val="24"/>
        </w:rPr>
        <w:t>Grensoverschrijdend gedrag van ouders wordt niet getolereerd en kan leiden tot</w:t>
      </w:r>
      <w:r w:rsidR="00E66106">
        <w:rPr>
          <w:rFonts w:cstheme="minorHAnsi"/>
          <w:sz w:val="24"/>
        </w:rPr>
        <w:t xml:space="preserve"> </w:t>
      </w:r>
      <w:r w:rsidRPr="00E66106">
        <w:rPr>
          <w:rFonts w:cstheme="minorHAnsi"/>
          <w:sz w:val="24"/>
        </w:rPr>
        <w:t>ontzegging van toegang tot school en aangifte.</w:t>
      </w:r>
    </w:p>
    <w:p w14:paraId="1294A192" w14:textId="3C504686" w:rsidR="005A654F" w:rsidRPr="00E66106" w:rsidRDefault="005A654F" w:rsidP="00E66106">
      <w:pPr>
        <w:pStyle w:val="Inhoud"/>
        <w:numPr>
          <w:ilvl w:val="0"/>
          <w:numId w:val="3"/>
        </w:numPr>
        <w:rPr>
          <w:rFonts w:cstheme="minorHAnsi"/>
          <w:sz w:val="24"/>
        </w:rPr>
      </w:pPr>
      <w:r w:rsidRPr="005A654F">
        <w:rPr>
          <w:rFonts w:cstheme="minorHAnsi"/>
          <w:sz w:val="24"/>
        </w:rPr>
        <w:t>Ouders worden gevraagd geen andere kinderen of ouders van andere kinderen op of</w:t>
      </w:r>
      <w:r w:rsidR="00E66106">
        <w:rPr>
          <w:rFonts w:cstheme="minorHAnsi"/>
          <w:sz w:val="24"/>
        </w:rPr>
        <w:t xml:space="preserve"> </w:t>
      </w:r>
      <w:r w:rsidRPr="00E66106">
        <w:rPr>
          <w:rFonts w:cstheme="minorHAnsi"/>
          <w:sz w:val="24"/>
        </w:rPr>
        <w:t>rond school aan te spreken en bij problemen de groepsleerkracht in te lichten.</w:t>
      </w:r>
    </w:p>
    <w:p w14:paraId="08ADCCD6" w14:textId="5B0A8512" w:rsidR="005A654F" w:rsidRPr="00E66106" w:rsidRDefault="005A654F" w:rsidP="00E66106">
      <w:pPr>
        <w:pStyle w:val="Inhoud"/>
        <w:numPr>
          <w:ilvl w:val="0"/>
          <w:numId w:val="3"/>
        </w:numPr>
        <w:rPr>
          <w:rFonts w:cstheme="minorHAnsi"/>
          <w:sz w:val="24"/>
        </w:rPr>
      </w:pPr>
      <w:r w:rsidRPr="005A654F">
        <w:rPr>
          <w:rFonts w:cstheme="minorHAnsi"/>
          <w:sz w:val="24"/>
        </w:rPr>
        <w:t>Ouders worden gevraagd bij het parkeren rekening te houden met de buurt en de</w:t>
      </w:r>
      <w:r w:rsidR="00E66106">
        <w:rPr>
          <w:rFonts w:cstheme="minorHAnsi"/>
          <w:sz w:val="24"/>
        </w:rPr>
        <w:t xml:space="preserve"> </w:t>
      </w:r>
      <w:r w:rsidRPr="00E66106">
        <w:rPr>
          <w:rFonts w:cstheme="minorHAnsi"/>
          <w:sz w:val="24"/>
        </w:rPr>
        <w:t>veiligheid en alleen te parkeren op toegestane parkeerplekken.</w:t>
      </w:r>
    </w:p>
    <w:p w14:paraId="122DFC31" w14:textId="77777777" w:rsidR="005A654F" w:rsidRDefault="005A654F" w:rsidP="005A654F">
      <w:pPr>
        <w:pStyle w:val="Inhoud"/>
        <w:rPr>
          <w:rFonts w:cstheme="minorHAnsi"/>
          <w:sz w:val="24"/>
        </w:rPr>
      </w:pPr>
    </w:p>
    <w:p w14:paraId="0E97E6EA" w14:textId="2B4BB365" w:rsidR="005A654F" w:rsidRPr="005A654F" w:rsidRDefault="005A654F" w:rsidP="005A654F">
      <w:pPr>
        <w:pStyle w:val="Inhoud"/>
        <w:rPr>
          <w:rFonts w:cstheme="minorHAnsi"/>
          <w:b/>
          <w:bCs/>
          <w:sz w:val="24"/>
        </w:rPr>
      </w:pPr>
      <w:r w:rsidRPr="005A654F">
        <w:rPr>
          <w:rFonts w:cstheme="minorHAnsi"/>
          <w:b/>
          <w:bCs/>
          <w:sz w:val="24"/>
        </w:rPr>
        <w:t>Regels voor de kinderen (ook voor meewerkende ouders)</w:t>
      </w:r>
    </w:p>
    <w:p w14:paraId="20B38555" w14:textId="297BEEB1" w:rsidR="005A654F" w:rsidRPr="005A654F" w:rsidRDefault="005A654F" w:rsidP="005A654F">
      <w:pPr>
        <w:pStyle w:val="Inhoud"/>
        <w:numPr>
          <w:ilvl w:val="0"/>
          <w:numId w:val="3"/>
        </w:numPr>
        <w:rPr>
          <w:rFonts w:cstheme="minorHAnsi"/>
          <w:sz w:val="24"/>
        </w:rPr>
      </w:pPr>
      <w:r w:rsidRPr="005A654F">
        <w:rPr>
          <w:rFonts w:cstheme="minorHAnsi"/>
          <w:sz w:val="24"/>
        </w:rPr>
        <w:t>Je bent op tijd in de klas.</w:t>
      </w:r>
    </w:p>
    <w:p w14:paraId="220EDCA2" w14:textId="4920C0E1" w:rsidR="005A654F" w:rsidRPr="005A654F" w:rsidRDefault="005A654F" w:rsidP="005A654F">
      <w:pPr>
        <w:pStyle w:val="Inhoud"/>
        <w:numPr>
          <w:ilvl w:val="0"/>
          <w:numId w:val="3"/>
        </w:numPr>
        <w:rPr>
          <w:rFonts w:cstheme="minorHAnsi"/>
          <w:sz w:val="24"/>
        </w:rPr>
      </w:pPr>
      <w:r w:rsidRPr="005A654F">
        <w:rPr>
          <w:rFonts w:cstheme="minorHAnsi"/>
          <w:sz w:val="24"/>
        </w:rPr>
        <w:t>Je behandelt ieder personeelslid met respect. Je luistert en volgt de instructies op.</w:t>
      </w:r>
    </w:p>
    <w:p w14:paraId="51A094D2" w14:textId="4E5F1934" w:rsidR="005A654F" w:rsidRPr="00E66106" w:rsidRDefault="005A654F" w:rsidP="00E66106">
      <w:pPr>
        <w:pStyle w:val="Inhoud"/>
        <w:numPr>
          <w:ilvl w:val="0"/>
          <w:numId w:val="3"/>
        </w:numPr>
        <w:rPr>
          <w:rFonts w:cstheme="minorHAnsi"/>
          <w:sz w:val="24"/>
        </w:rPr>
      </w:pPr>
      <w:r w:rsidRPr="005A654F">
        <w:rPr>
          <w:rFonts w:cstheme="minorHAnsi"/>
          <w:sz w:val="24"/>
        </w:rPr>
        <w:t>Geweld in alle vormen zoals pesten is verboden: Als er signalen van pesten zijn,</w:t>
      </w:r>
      <w:r w:rsidR="00E66106">
        <w:rPr>
          <w:rFonts w:cstheme="minorHAnsi"/>
          <w:sz w:val="24"/>
        </w:rPr>
        <w:t xml:space="preserve"> </w:t>
      </w:r>
      <w:r w:rsidRPr="00E66106">
        <w:rPr>
          <w:rFonts w:cstheme="minorHAnsi"/>
          <w:sz w:val="24"/>
        </w:rPr>
        <w:t>pakken we dit samen aan.</w:t>
      </w:r>
    </w:p>
    <w:p w14:paraId="31FD4475" w14:textId="06E0901C" w:rsidR="005A654F" w:rsidRPr="005A654F" w:rsidRDefault="005A654F" w:rsidP="005A654F">
      <w:pPr>
        <w:pStyle w:val="Inhoud"/>
        <w:numPr>
          <w:ilvl w:val="0"/>
          <w:numId w:val="3"/>
        </w:numPr>
        <w:rPr>
          <w:rFonts w:cstheme="minorHAnsi"/>
          <w:sz w:val="24"/>
        </w:rPr>
      </w:pPr>
      <w:r w:rsidRPr="005A654F">
        <w:rPr>
          <w:rFonts w:cstheme="minorHAnsi"/>
          <w:sz w:val="24"/>
        </w:rPr>
        <w:t>Je luistert naar elkaar en bent zorgzaam voor elkaar. Je helpt elkaar waar je kunt.</w:t>
      </w:r>
    </w:p>
    <w:p w14:paraId="5C381717" w14:textId="1E36A677" w:rsidR="005A654F" w:rsidRPr="005A654F" w:rsidRDefault="005A654F" w:rsidP="005A654F">
      <w:pPr>
        <w:pStyle w:val="Inhoud"/>
        <w:numPr>
          <w:ilvl w:val="0"/>
          <w:numId w:val="3"/>
        </w:numPr>
        <w:rPr>
          <w:rFonts w:cstheme="minorHAnsi"/>
          <w:sz w:val="24"/>
        </w:rPr>
      </w:pPr>
      <w:r w:rsidRPr="005A654F">
        <w:rPr>
          <w:rFonts w:cstheme="minorHAnsi"/>
          <w:sz w:val="24"/>
        </w:rPr>
        <w:t>Je lost ruzies zelfstandig op door met elkaar te praten (win-win).</w:t>
      </w:r>
    </w:p>
    <w:p w14:paraId="6EDABE58" w14:textId="1ED171A4" w:rsidR="005A654F" w:rsidRPr="005A654F" w:rsidRDefault="005A654F" w:rsidP="005A654F">
      <w:pPr>
        <w:pStyle w:val="Inhoud"/>
        <w:numPr>
          <w:ilvl w:val="0"/>
          <w:numId w:val="3"/>
        </w:numPr>
        <w:rPr>
          <w:rFonts w:cstheme="minorHAnsi"/>
          <w:sz w:val="24"/>
        </w:rPr>
      </w:pPr>
      <w:r w:rsidRPr="005A654F">
        <w:rPr>
          <w:rFonts w:cstheme="minorHAnsi"/>
          <w:sz w:val="24"/>
        </w:rPr>
        <w:t>Je blijft van andermans spullen af en vraagt toestemming als je iets wilt lenen.</w:t>
      </w:r>
    </w:p>
    <w:p w14:paraId="58C532DF" w14:textId="621376CE" w:rsidR="005A654F" w:rsidRPr="005A654F" w:rsidRDefault="005A654F" w:rsidP="005A654F">
      <w:pPr>
        <w:pStyle w:val="Inhoud"/>
        <w:numPr>
          <w:ilvl w:val="0"/>
          <w:numId w:val="3"/>
        </w:numPr>
        <w:rPr>
          <w:rFonts w:cstheme="minorHAnsi"/>
          <w:sz w:val="24"/>
        </w:rPr>
      </w:pPr>
      <w:r w:rsidRPr="005A654F">
        <w:rPr>
          <w:rFonts w:cstheme="minorHAnsi"/>
          <w:sz w:val="24"/>
        </w:rPr>
        <w:t>Je bent in en buiten de school rustig. Je houdt rekening met de omgeving .</w:t>
      </w:r>
    </w:p>
    <w:p w14:paraId="74673E19" w14:textId="1CA20854" w:rsidR="005A654F" w:rsidRPr="00E66106" w:rsidRDefault="005A654F" w:rsidP="00E66106">
      <w:pPr>
        <w:pStyle w:val="Inhoud"/>
        <w:numPr>
          <w:ilvl w:val="0"/>
          <w:numId w:val="3"/>
        </w:numPr>
        <w:rPr>
          <w:rFonts w:cstheme="minorHAnsi"/>
          <w:sz w:val="24"/>
        </w:rPr>
      </w:pPr>
      <w:r w:rsidRPr="005A654F">
        <w:rPr>
          <w:rFonts w:cstheme="minorHAnsi"/>
          <w:sz w:val="24"/>
        </w:rPr>
        <w:t>Tijdens de lessen zorg je voor rust in de klas en laat andere kinderen rustig hun werk</w:t>
      </w:r>
      <w:r w:rsidR="00E66106">
        <w:rPr>
          <w:rFonts w:cstheme="minorHAnsi"/>
          <w:sz w:val="24"/>
        </w:rPr>
        <w:t xml:space="preserve"> </w:t>
      </w:r>
      <w:r w:rsidR="00E66106" w:rsidRPr="00E66106">
        <w:rPr>
          <w:rFonts w:cstheme="minorHAnsi"/>
          <w:sz w:val="24"/>
        </w:rPr>
        <w:t>d</w:t>
      </w:r>
      <w:r w:rsidRPr="00E66106">
        <w:rPr>
          <w:rFonts w:cstheme="minorHAnsi"/>
          <w:sz w:val="24"/>
        </w:rPr>
        <w:t>oen.</w:t>
      </w:r>
    </w:p>
    <w:p w14:paraId="5710B88B" w14:textId="128DDB5C" w:rsidR="005A654F" w:rsidRPr="005A654F" w:rsidRDefault="005A654F" w:rsidP="005A654F">
      <w:pPr>
        <w:pStyle w:val="Inhoud"/>
        <w:numPr>
          <w:ilvl w:val="0"/>
          <w:numId w:val="3"/>
        </w:numPr>
        <w:rPr>
          <w:rFonts w:cstheme="minorHAnsi"/>
          <w:sz w:val="24"/>
        </w:rPr>
      </w:pPr>
      <w:r w:rsidRPr="005A654F">
        <w:rPr>
          <w:rFonts w:cstheme="minorHAnsi"/>
          <w:sz w:val="24"/>
        </w:rPr>
        <w:t>Je gaat netjes en zuinig om met schoolspullen.</w:t>
      </w:r>
    </w:p>
    <w:p w14:paraId="37848AD5" w14:textId="5F1FD8E1" w:rsidR="005A654F" w:rsidRPr="005A654F" w:rsidRDefault="005A654F" w:rsidP="005A654F">
      <w:pPr>
        <w:pStyle w:val="Inhoud"/>
        <w:numPr>
          <w:ilvl w:val="0"/>
          <w:numId w:val="3"/>
        </w:numPr>
        <w:rPr>
          <w:rFonts w:cstheme="minorHAnsi"/>
          <w:sz w:val="24"/>
        </w:rPr>
      </w:pPr>
      <w:r w:rsidRPr="005A654F">
        <w:rPr>
          <w:rFonts w:cstheme="minorHAnsi"/>
          <w:sz w:val="24"/>
        </w:rPr>
        <w:t>Je speelt zoveel mogelijk met elkaar. Alle kinderen worden betrokken bij het spelen.</w:t>
      </w:r>
    </w:p>
    <w:p w14:paraId="7B7BD784" w14:textId="24F2FD72" w:rsidR="005A654F" w:rsidRPr="00E66106" w:rsidRDefault="005A654F" w:rsidP="00E66106">
      <w:pPr>
        <w:pStyle w:val="Inhoud"/>
        <w:numPr>
          <w:ilvl w:val="0"/>
          <w:numId w:val="3"/>
        </w:numPr>
        <w:rPr>
          <w:rFonts w:cstheme="minorHAnsi"/>
          <w:sz w:val="24"/>
        </w:rPr>
      </w:pPr>
      <w:r w:rsidRPr="005A654F">
        <w:rPr>
          <w:rFonts w:cstheme="minorHAnsi"/>
          <w:sz w:val="24"/>
        </w:rPr>
        <w:t>We houden de toiletten netjes. Iedere groep in de bovenbouw krijgt een eigen toilet</w:t>
      </w:r>
      <w:r w:rsidR="00E66106">
        <w:rPr>
          <w:rFonts w:cstheme="minorHAnsi"/>
          <w:sz w:val="24"/>
        </w:rPr>
        <w:t xml:space="preserve"> </w:t>
      </w:r>
      <w:r w:rsidRPr="00E66106">
        <w:rPr>
          <w:rFonts w:cstheme="minorHAnsi"/>
          <w:sz w:val="24"/>
        </w:rPr>
        <w:t>zodat duidelijk wordt welke groep de toiletten netjes houdt en welke niet. Het beleid</w:t>
      </w:r>
      <w:r w:rsidR="00E66106">
        <w:rPr>
          <w:rFonts w:cstheme="minorHAnsi"/>
          <w:sz w:val="24"/>
        </w:rPr>
        <w:t xml:space="preserve"> </w:t>
      </w:r>
      <w:r w:rsidRPr="00E66106">
        <w:rPr>
          <w:rFonts w:cstheme="minorHAnsi"/>
          <w:sz w:val="24"/>
        </w:rPr>
        <w:t>omrent zindelijkheid in de onderbouw dient duidelijk te zijn bij personeel en ouders.</w:t>
      </w:r>
    </w:p>
    <w:p w14:paraId="2F1A1882" w14:textId="77777777" w:rsidR="00CE6A8B" w:rsidRDefault="00CE6A8B" w:rsidP="005A654F">
      <w:pPr>
        <w:pStyle w:val="Inhoud"/>
        <w:rPr>
          <w:rFonts w:cstheme="minorHAnsi"/>
          <w:sz w:val="24"/>
        </w:rPr>
      </w:pPr>
    </w:p>
    <w:p w14:paraId="672E730A" w14:textId="0E9DA2F1" w:rsidR="00CE6A8B" w:rsidRDefault="00CE6A8B" w:rsidP="00CE6A8B">
      <w:pPr>
        <w:pStyle w:val="Kop2"/>
      </w:pPr>
      <w:bookmarkStart w:id="14" w:name="_Toc188871498"/>
      <w:r>
        <w:t>3.2 Schoolverzuim</w:t>
      </w:r>
      <w:bookmarkEnd w:id="14"/>
    </w:p>
    <w:p w14:paraId="485CA2A6" w14:textId="54B660B1" w:rsidR="002F4203" w:rsidRDefault="00CE6A8B" w:rsidP="00E66106">
      <w:pPr>
        <w:pStyle w:val="Inhoud"/>
        <w:rPr>
          <w:rFonts w:cstheme="minorHAnsi"/>
          <w:sz w:val="24"/>
        </w:rPr>
      </w:pPr>
      <w:r w:rsidRPr="00CE6A8B">
        <w:rPr>
          <w:rFonts w:cstheme="minorHAnsi"/>
          <w:sz w:val="24"/>
        </w:rPr>
        <w:t xml:space="preserve">Onder schoolverzuim </w:t>
      </w:r>
      <w:r w:rsidR="00B20756">
        <w:rPr>
          <w:rFonts w:cstheme="minorHAnsi"/>
          <w:sz w:val="24"/>
        </w:rPr>
        <w:t>worden</w:t>
      </w:r>
      <w:r w:rsidRPr="00CE6A8B">
        <w:rPr>
          <w:rFonts w:cstheme="minorHAnsi"/>
          <w:sz w:val="24"/>
        </w:rPr>
        <w:t xml:space="preserve"> alle vormen van fysieke afwezigheid van kinderen</w:t>
      </w:r>
      <w:r w:rsidR="002F4203">
        <w:rPr>
          <w:rFonts w:cstheme="minorHAnsi"/>
          <w:sz w:val="24"/>
        </w:rPr>
        <w:t xml:space="preserve"> </w:t>
      </w:r>
      <w:r w:rsidRPr="00CE6A8B">
        <w:rPr>
          <w:rFonts w:cstheme="minorHAnsi"/>
          <w:sz w:val="24"/>
        </w:rPr>
        <w:t>tijdens de</w:t>
      </w:r>
      <w:r w:rsidR="00E66106">
        <w:rPr>
          <w:rFonts w:cstheme="minorHAnsi"/>
          <w:sz w:val="24"/>
        </w:rPr>
        <w:t xml:space="preserve"> </w:t>
      </w:r>
      <w:r w:rsidRPr="00CE6A8B">
        <w:rPr>
          <w:rFonts w:cstheme="minorHAnsi"/>
          <w:sz w:val="24"/>
        </w:rPr>
        <w:t>vastgestelde lesuren en lesdagen van het schoolrooster</w:t>
      </w:r>
      <w:r w:rsidR="00B20756">
        <w:rPr>
          <w:rFonts w:cstheme="minorHAnsi"/>
          <w:sz w:val="24"/>
        </w:rPr>
        <w:t xml:space="preserve"> verstaan</w:t>
      </w:r>
      <w:r w:rsidRPr="00CE6A8B">
        <w:rPr>
          <w:rFonts w:cstheme="minorHAnsi"/>
          <w:sz w:val="24"/>
        </w:rPr>
        <w:t>.</w:t>
      </w:r>
      <w:r w:rsidR="002F4203">
        <w:rPr>
          <w:rFonts w:cstheme="minorHAnsi"/>
          <w:sz w:val="24"/>
        </w:rPr>
        <w:t xml:space="preserve"> </w:t>
      </w:r>
      <w:r w:rsidRPr="00CE6A8B">
        <w:rPr>
          <w:rFonts w:cstheme="minorHAnsi"/>
          <w:sz w:val="24"/>
        </w:rPr>
        <w:t>Buitenschoolse activiteiten</w:t>
      </w:r>
      <w:r w:rsidR="00B20756">
        <w:rPr>
          <w:rFonts w:cstheme="minorHAnsi"/>
          <w:sz w:val="24"/>
        </w:rPr>
        <w:t xml:space="preserve"> </w:t>
      </w:r>
      <w:r w:rsidRPr="00CE6A8B">
        <w:rPr>
          <w:rFonts w:cstheme="minorHAnsi"/>
          <w:sz w:val="24"/>
        </w:rPr>
        <w:t>en</w:t>
      </w:r>
      <w:r w:rsidR="00E66106">
        <w:rPr>
          <w:rFonts w:cstheme="minorHAnsi"/>
          <w:sz w:val="24"/>
        </w:rPr>
        <w:t xml:space="preserve"> </w:t>
      </w:r>
      <w:r w:rsidRPr="00CE6A8B">
        <w:rPr>
          <w:rFonts w:cstheme="minorHAnsi"/>
          <w:sz w:val="24"/>
        </w:rPr>
        <w:t>sportdagen worden beschouwd als lesdagen.</w:t>
      </w:r>
      <w:r w:rsidR="002F4203">
        <w:rPr>
          <w:rFonts w:cstheme="minorHAnsi"/>
          <w:sz w:val="24"/>
        </w:rPr>
        <w:t xml:space="preserve"> </w:t>
      </w:r>
      <w:r w:rsidRPr="00CE6A8B">
        <w:rPr>
          <w:rFonts w:cstheme="minorHAnsi"/>
          <w:sz w:val="24"/>
        </w:rPr>
        <w:t>De school maakt onderscheid tussen verschillende</w:t>
      </w:r>
      <w:r w:rsidR="00E66106">
        <w:rPr>
          <w:rFonts w:cstheme="minorHAnsi"/>
          <w:sz w:val="24"/>
        </w:rPr>
        <w:t xml:space="preserve"> </w:t>
      </w:r>
      <w:r w:rsidRPr="00CE6A8B">
        <w:rPr>
          <w:rFonts w:cstheme="minorHAnsi"/>
          <w:sz w:val="24"/>
        </w:rPr>
        <w:t>oorzaken van afwezigheid van kinderen.</w:t>
      </w:r>
    </w:p>
    <w:p w14:paraId="261F4570" w14:textId="77777777" w:rsidR="002F4203" w:rsidRPr="00CE6A8B" w:rsidRDefault="002F4203" w:rsidP="002F4203">
      <w:pPr>
        <w:pStyle w:val="Inhoud"/>
        <w:rPr>
          <w:rFonts w:cstheme="minorHAnsi"/>
          <w:sz w:val="24"/>
        </w:rPr>
      </w:pPr>
    </w:p>
    <w:p w14:paraId="102B2E3B" w14:textId="77777777" w:rsidR="00CE6A8B" w:rsidRPr="00CE6A8B" w:rsidRDefault="00CE6A8B" w:rsidP="00CE6A8B">
      <w:pPr>
        <w:pStyle w:val="Inhoud"/>
        <w:rPr>
          <w:rFonts w:cstheme="minorHAnsi"/>
          <w:sz w:val="24"/>
        </w:rPr>
      </w:pPr>
      <w:r w:rsidRPr="00CE6A8B">
        <w:rPr>
          <w:rFonts w:cstheme="minorHAnsi"/>
          <w:sz w:val="24"/>
        </w:rPr>
        <w:t>De afwezigheid van een leerling kan de volgende oorzaken hebben:</w:t>
      </w:r>
    </w:p>
    <w:p w14:paraId="639955D0" w14:textId="30C4406E" w:rsidR="00CE6A8B" w:rsidRPr="00CE6A8B" w:rsidRDefault="00CE6A8B" w:rsidP="002F4203">
      <w:pPr>
        <w:pStyle w:val="Inhoud"/>
        <w:numPr>
          <w:ilvl w:val="0"/>
          <w:numId w:val="5"/>
        </w:numPr>
        <w:rPr>
          <w:rFonts w:cstheme="minorHAnsi"/>
          <w:sz w:val="24"/>
        </w:rPr>
      </w:pPr>
      <w:r w:rsidRPr="002F4203">
        <w:rPr>
          <w:rFonts w:cstheme="minorHAnsi"/>
          <w:b/>
          <w:bCs/>
          <w:sz w:val="24"/>
        </w:rPr>
        <w:t>Te laat komen</w:t>
      </w:r>
    </w:p>
    <w:p w14:paraId="7219BB13" w14:textId="7BF6F514" w:rsidR="002F4203" w:rsidRDefault="00CE6A8B" w:rsidP="00E66106">
      <w:pPr>
        <w:pStyle w:val="Inhoud"/>
        <w:rPr>
          <w:rFonts w:cstheme="minorHAnsi"/>
          <w:sz w:val="24"/>
        </w:rPr>
      </w:pPr>
      <w:r w:rsidRPr="00CE6A8B">
        <w:rPr>
          <w:rFonts w:cstheme="minorHAnsi"/>
          <w:sz w:val="24"/>
        </w:rPr>
        <w:t>De leerling die te laat is gekomen, wordt geregistreerd door de leerkracht in de</w:t>
      </w:r>
      <w:r w:rsidR="00E66106">
        <w:rPr>
          <w:rFonts w:cstheme="minorHAnsi"/>
          <w:sz w:val="24"/>
        </w:rPr>
        <w:t xml:space="preserve"> </w:t>
      </w:r>
      <w:r w:rsidRPr="00CE6A8B">
        <w:rPr>
          <w:rFonts w:cstheme="minorHAnsi"/>
          <w:sz w:val="24"/>
        </w:rPr>
        <w:t>absentielijst.</w:t>
      </w:r>
      <w:r w:rsidR="00B65843">
        <w:rPr>
          <w:rFonts w:cstheme="minorHAnsi"/>
          <w:sz w:val="24"/>
        </w:rPr>
        <w:t xml:space="preserve"> Na één keer te laat komen zal er een verzuimbrief verzonden worden. Na zes keren te laat komen zal er weer een verzuimbrief verzonden worden</w:t>
      </w:r>
      <w:r w:rsidR="00C83715">
        <w:rPr>
          <w:rFonts w:cstheme="minorHAnsi"/>
          <w:sz w:val="24"/>
        </w:rPr>
        <w:t xml:space="preserve"> en zullen ouders/verzorgers uitgenodigd worden voor een gesprek met de directie. De dan gemaakte afspraken zullen ook gemeld worden bij de leerplicht.</w:t>
      </w:r>
      <w:r w:rsidR="00E65A8D">
        <w:rPr>
          <w:rFonts w:cstheme="minorHAnsi"/>
          <w:sz w:val="24"/>
        </w:rPr>
        <w:t xml:space="preserve"> Indien de situatie hierna niet verandert, zal er nog een verzuimbrief verzonden worden en wordt er een melding gemaakt bij de leerplicht.</w:t>
      </w:r>
    </w:p>
    <w:p w14:paraId="4C24F3CE" w14:textId="77777777" w:rsidR="00732C2F" w:rsidRDefault="00732C2F" w:rsidP="00E66106">
      <w:pPr>
        <w:pStyle w:val="Inhoud"/>
        <w:rPr>
          <w:rFonts w:cstheme="minorHAnsi"/>
          <w:sz w:val="24"/>
        </w:rPr>
      </w:pPr>
    </w:p>
    <w:p w14:paraId="0717F0BA" w14:textId="1664BE9F" w:rsidR="00CE6A8B" w:rsidRPr="002F4203" w:rsidRDefault="00CE6A8B" w:rsidP="002F4203">
      <w:pPr>
        <w:pStyle w:val="Inhoud"/>
        <w:numPr>
          <w:ilvl w:val="0"/>
          <w:numId w:val="5"/>
        </w:numPr>
        <w:rPr>
          <w:rFonts w:cstheme="minorHAnsi"/>
          <w:b/>
          <w:bCs/>
          <w:sz w:val="24"/>
        </w:rPr>
      </w:pPr>
      <w:r w:rsidRPr="002F4203">
        <w:rPr>
          <w:rFonts w:cstheme="minorHAnsi"/>
          <w:b/>
          <w:bCs/>
          <w:sz w:val="24"/>
        </w:rPr>
        <w:t>Ziekte</w:t>
      </w:r>
    </w:p>
    <w:p w14:paraId="6D69B12A" w14:textId="25FD87F8" w:rsidR="00E94003" w:rsidRDefault="00CE6A8B" w:rsidP="00E65A8D">
      <w:pPr>
        <w:pStyle w:val="Inhoud"/>
        <w:rPr>
          <w:rFonts w:cstheme="minorHAnsi"/>
          <w:sz w:val="24"/>
        </w:rPr>
      </w:pPr>
      <w:r w:rsidRPr="00CE6A8B">
        <w:rPr>
          <w:rFonts w:cstheme="minorHAnsi"/>
          <w:sz w:val="24"/>
        </w:rPr>
        <w:t>Volgens de schoolregels wordt de school door de ouders/verzorgers van een zieke</w:t>
      </w:r>
      <w:r w:rsidR="00F40862">
        <w:rPr>
          <w:rFonts w:cstheme="minorHAnsi"/>
          <w:sz w:val="24"/>
        </w:rPr>
        <w:t xml:space="preserve"> </w:t>
      </w:r>
      <w:r w:rsidRPr="00CE6A8B">
        <w:rPr>
          <w:rFonts w:cstheme="minorHAnsi"/>
          <w:sz w:val="24"/>
        </w:rPr>
        <w:t xml:space="preserve">leerling 's ochtends </w:t>
      </w:r>
      <w:r w:rsidR="00E66106">
        <w:rPr>
          <w:rFonts w:cstheme="minorHAnsi"/>
          <w:sz w:val="24"/>
        </w:rPr>
        <w:t xml:space="preserve"> </w:t>
      </w:r>
      <w:r w:rsidRPr="00CE6A8B">
        <w:rPr>
          <w:rFonts w:cstheme="minorHAnsi"/>
          <w:sz w:val="24"/>
        </w:rPr>
        <w:t xml:space="preserve">vroeg tussen 8.00 uur en 9.00 uur daarover ingelicht. </w:t>
      </w:r>
      <w:r w:rsidR="00E65A8D" w:rsidRPr="00E65A8D">
        <w:rPr>
          <w:rFonts w:cstheme="minorHAnsi"/>
          <w:sz w:val="24"/>
        </w:rPr>
        <w:t>Ouders/verzorgers zijn wettelijk verplicht de school te informeren</w:t>
      </w:r>
      <w:r w:rsidR="00E65A8D">
        <w:rPr>
          <w:rFonts w:cstheme="minorHAnsi"/>
          <w:sz w:val="24"/>
        </w:rPr>
        <w:t xml:space="preserve"> </w:t>
      </w:r>
      <w:r w:rsidR="00E65A8D" w:rsidRPr="00E65A8D">
        <w:rPr>
          <w:rFonts w:cstheme="minorHAnsi"/>
          <w:sz w:val="24"/>
        </w:rPr>
        <w:t>over de afwezigheid van hun kind. Zij dienen dit telefonisch te doen</w:t>
      </w:r>
      <w:r w:rsidR="00E65A8D">
        <w:rPr>
          <w:rFonts w:cstheme="minorHAnsi"/>
          <w:sz w:val="24"/>
        </w:rPr>
        <w:t xml:space="preserve">. </w:t>
      </w:r>
      <w:r w:rsidR="00E65A8D" w:rsidRPr="00E65A8D">
        <w:rPr>
          <w:rFonts w:cstheme="minorHAnsi"/>
          <w:sz w:val="24"/>
        </w:rPr>
        <w:t>Bij regelmatig vermoedelijke onterechte ziekmeldingen zal de school de</w:t>
      </w:r>
      <w:r w:rsidR="00E65A8D">
        <w:rPr>
          <w:rFonts w:cstheme="minorHAnsi"/>
          <w:sz w:val="24"/>
        </w:rPr>
        <w:t xml:space="preserve"> </w:t>
      </w:r>
      <w:r w:rsidR="00E65A8D" w:rsidRPr="00E65A8D">
        <w:rPr>
          <w:rFonts w:cstheme="minorHAnsi"/>
          <w:sz w:val="24"/>
        </w:rPr>
        <w:t>leerplichtambtenaar inschakelen.</w:t>
      </w:r>
    </w:p>
    <w:p w14:paraId="6D16D044" w14:textId="77777777" w:rsidR="00732C2F" w:rsidRDefault="00732C2F" w:rsidP="00E65A8D">
      <w:pPr>
        <w:pStyle w:val="Inhoud"/>
        <w:rPr>
          <w:rFonts w:cstheme="minorHAnsi"/>
          <w:sz w:val="24"/>
        </w:rPr>
      </w:pPr>
    </w:p>
    <w:p w14:paraId="3570A0A1" w14:textId="7AFB3468" w:rsidR="00CE6A8B" w:rsidRPr="002F4203" w:rsidRDefault="00CE6A8B" w:rsidP="00E94003">
      <w:pPr>
        <w:pStyle w:val="Inhoud"/>
        <w:numPr>
          <w:ilvl w:val="0"/>
          <w:numId w:val="5"/>
        </w:numPr>
        <w:rPr>
          <w:rFonts w:cstheme="minorHAnsi"/>
          <w:b/>
          <w:bCs/>
          <w:sz w:val="24"/>
        </w:rPr>
      </w:pPr>
      <w:r w:rsidRPr="002F4203">
        <w:rPr>
          <w:rFonts w:cstheme="minorHAnsi"/>
          <w:b/>
          <w:bCs/>
          <w:sz w:val="24"/>
        </w:rPr>
        <w:t>Geoorloofd verzuim</w:t>
      </w:r>
    </w:p>
    <w:p w14:paraId="4C49E926" w14:textId="7AF33412" w:rsidR="002C678F" w:rsidRDefault="00CE6A8B" w:rsidP="002C678F">
      <w:pPr>
        <w:pStyle w:val="Inhoud"/>
        <w:rPr>
          <w:rFonts w:cstheme="minorHAnsi"/>
          <w:sz w:val="24"/>
        </w:rPr>
      </w:pPr>
      <w:r w:rsidRPr="00CE6A8B">
        <w:rPr>
          <w:rFonts w:cstheme="minorHAnsi"/>
          <w:sz w:val="24"/>
        </w:rPr>
        <w:t>Wanneer de afwezigheid van een leerling noodzakelijk is vanwege een medische</w:t>
      </w:r>
      <w:r w:rsidR="00E66106">
        <w:rPr>
          <w:rFonts w:cstheme="minorHAnsi"/>
          <w:sz w:val="24"/>
        </w:rPr>
        <w:t xml:space="preserve"> </w:t>
      </w:r>
      <w:r w:rsidRPr="00CE6A8B">
        <w:rPr>
          <w:rFonts w:cstheme="minorHAnsi"/>
          <w:sz w:val="24"/>
        </w:rPr>
        <w:t>behandeling of dringende familieomstandigheden, dan wordt dat schriftelijk door de</w:t>
      </w:r>
      <w:r w:rsidR="00E66106">
        <w:rPr>
          <w:rFonts w:cstheme="minorHAnsi"/>
          <w:sz w:val="24"/>
        </w:rPr>
        <w:t xml:space="preserve"> </w:t>
      </w:r>
      <w:r w:rsidRPr="00CE6A8B">
        <w:rPr>
          <w:rFonts w:cstheme="minorHAnsi"/>
          <w:sz w:val="24"/>
        </w:rPr>
        <w:t>ouders/verzorgers me</w:t>
      </w:r>
      <w:r w:rsidR="00E66106">
        <w:rPr>
          <w:rFonts w:cstheme="minorHAnsi"/>
          <w:sz w:val="24"/>
        </w:rPr>
        <w:t>e</w:t>
      </w:r>
      <w:r w:rsidRPr="00CE6A8B">
        <w:rPr>
          <w:rFonts w:cstheme="minorHAnsi"/>
          <w:sz w:val="24"/>
        </w:rPr>
        <w:t>gedeeld</w:t>
      </w:r>
      <w:r w:rsidR="00E66106">
        <w:rPr>
          <w:rFonts w:cstheme="minorHAnsi"/>
          <w:sz w:val="24"/>
        </w:rPr>
        <w:t>.</w:t>
      </w:r>
      <w:r w:rsidR="005F2080">
        <w:rPr>
          <w:rFonts w:cstheme="minorHAnsi"/>
          <w:sz w:val="24"/>
        </w:rPr>
        <w:t xml:space="preserve"> Afspraken </w:t>
      </w:r>
      <w:r w:rsidR="002C678F">
        <w:rPr>
          <w:rFonts w:cstheme="minorHAnsi"/>
          <w:sz w:val="24"/>
        </w:rPr>
        <w:t xml:space="preserve">met een minder noodzakelijke aard, zoals bijvoorbeeld een regulier </w:t>
      </w:r>
      <w:r w:rsidR="002C678F" w:rsidRPr="00CE6A8B">
        <w:rPr>
          <w:rFonts w:cstheme="minorHAnsi"/>
          <w:sz w:val="24"/>
        </w:rPr>
        <w:t>tandarts- of doktersbezoek</w:t>
      </w:r>
      <w:r w:rsidR="002C678F">
        <w:rPr>
          <w:rFonts w:cstheme="minorHAnsi"/>
          <w:sz w:val="24"/>
        </w:rPr>
        <w:t>,</w:t>
      </w:r>
      <w:r w:rsidR="002C678F" w:rsidRPr="00CE6A8B">
        <w:rPr>
          <w:rFonts w:cstheme="minorHAnsi"/>
          <w:sz w:val="24"/>
        </w:rPr>
        <w:t xml:space="preserve"> vinden zo veel mogelijk buiten schooltijd plaats.</w:t>
      </w:r>
    </w:p>
    <w:p w14:paraId="612B9FBF" w14:textId="251A2F44" w:rsidR="00CE6A8B" w:rsidRDefault="00BD5B19" w:rsidP="0038713F">
      <w:pPr>
        <w:pStyle w:val="Inhoud"/>
        <w:rPr>
          <w:rFonts w:cstheme="minorHAnsi"/>
          <w:sz w:val="24"/>
        </w:rPr>
      </w:pPr>
      <w:r>
        <w:rPr>
          <w:rFonts w:cstheme="minorHAnsi"/>
          <w:sz w:val="24"/>
        </w:rPr>
        <w:t xml:space="preserve">Langdurig verlof wordt alleen toegekend </w:t>
      </w:r>
      <w:r w:rsidR="00CE79A6">
        <w:rPr>
          <w:rFonts w:cstheme="minorHAnsi"/>
          <w:sz w:val="24"/>
        </w:rPr>
        <w:t>in gevallen van uitzondering. Ouders/verzorgers kunnen hiervoor contact opnemen met de school.</w:t>
      </w:r>
      <w:r w:rsidR="003C1F30">
        <w:rPr>
          <w:rFonts w:cstheme="minorHAnsi"/>
          <w:sz w:val="24"/>
        </w:rPr>
        <w:t xml:space="preserve"> </w:t>
      </w:r>
      <w:r w:rsidR="00026316">
        <w:rPr>
          <w:rFonts w:cstheme="minorHAnsi"/>
          <w:sz w:val="24"/>
        </w:rPr>
        <w:t>Aanvragen hiervoor dienen ruim van te voren worden ingediend</w:t>
      </w:r>
      <w:r w:rsidR="00ED74C1">
        <w:rPr>
          <w:rFonts w:cstheme="minorHAnsi"/>
          <w:sz w:val="24"/>
        </w:rPr>
        <w:t xml:space="preserve"> en het verlof mag niet langer zijn dan 1</w:t>
      </w:r>
      <w:r w:rsidR="00E97F58">
        <w:rPr>
          <w:rFonts w:cstheme="minorHAnsi"/>
          <w:sz w:val="24"/>
        </w:rPr>
        <w:t xml:space="preserve">0 lesdagen. </w:t>
      </w:r>
      <w:r w:rsidR="0038713F">
        <w:rPr>
          <w:rFonts w:cstheme="minorHAnsi"/>
          <w:sz w:val="24"/>
        </w:rPr>
        <w:t xml:space="preserve">De schoolleiding zal hier vervolgens een beslissing over nemen en de aanvrager schriftelijk informeren. </w:t>
      </w:r>
      <w:r w:rsidR="0038713F" w:rsidRPr="0038713F">
        <w:rPr>
          <w:rFonts w:cstheme="minorHAnsi"/>
          <w:sz w:val="24"/>
        </w:rPr>
        <w:t>Over het toekennen van meer dan tien dagen vakantieverlof of bij verlof wegens gewichtige</w:t>
      </w:r>
      <w:r w:rsidR="0038713F">
        <w:rPr>
          <w:rFonts w:cstheme="minorHAnsi"/>
          <w:sz w:val="24"/>
        </w:rPr>
        <w:t xml:space="preserve"> </w:t>
      </w:r>
      <w:r w:rsidR="0038713F" w:rsidRPr="0038713F">
        <w:rPr>
          <w:rFonts w:cstheme="minorHAnsi"/>
          <w:sz w:val="24"/>
        </w:rPr>
        <w:t xml:space="preserve">omstandigheden beslist de leerplichtambtenaar. </w:t>
      </w:r>
    </w:p>
    <w:p w14:paraId="78940CAE" w14:textId="77777777" w:rsidR="00732C2F" w:rsidRPr="00CE6A8B" w:rsidRDefault="00732C2F" w:rsidP="0038713F">
      <w:pPr>
        <w:pStyle w:val="Inhoud"/>
        <w:rPr>
          <w:rFonts w:cstheme="minorHAnsi"/>
          <w:sz w:val="24"/>
        </w:rPr>
      </w:pPr>
    </w:p>
    <w:p w14:paraId="433ABDAC" w14:textId="645FA669" w:rsidR="00CE6A8B" w:rsidRPr="002F4203" w:rsidRDefault="002F4203" w:rsidP="0038713F">
      <w:pPr>
        <w:pStyle w:val="Inhoud"/>
        <w:numPr>
          <w:ilvl w:val="0"/>
          <w:numId w:val="5"/>
        </w:numPr>
        <w:rPr>
          <w:rFonts w:cstheme="minorHAnsi"/>
          <w:b/>
          <w:bCs/>
          <w:sz w:val="24"/>
        </w:rPr>
      </w:pPr>
      <w:r w:rsidRPr="002F4203">
        <w:rPr>
          <w:rFonts w:cstheme="minorHAnsi"/>
          <w:b/>
          <w:bCs/>
          <w:sz w:val="24"/>
        </w:rPr>
        <w:t>Schorsing</w:t>
      </w:r>
    </w:p>
    <w:p w14:paraId="1272A4D5" w14:textId="548F1F19" w:rsidR="00102565" w:rsidRDefault="00102565" w:rsidP="00013F39">
      <w:pPr>
        <w:pStyle w:val="Inhoud"/>
        <w:rPr>
          <w:rFonts w:cstheme="minorHAnsi"/>
          <w:sz w:val="24"/>
        </w:rPr>
      </w:pPr>
      <w:r w:rsidRPr="00102565">
        <w:rPr>
          <w:rFonts w:cstheme="minorHAnsi"/>
          <w:sz w:val="24"/>
        </w:rPr>
        <w:t>Straffen is gericht op het aangeven van grenzen en een duidelijk signaal af te geven dat er</w:t>
      </w:r>
      <w:r w:rsidR="00CE2A45">
        <w:rPr>
          <w:rFonts w:cstheme="minorHAnsi"/>
          <w:sz w:val="24"/>
        </w:rPr>
        <w:t xml:space="preserve"> </w:t>
      </w:r>
      <w:r w:rsidRPr="00102565">
        <w:rPr>
          <w:rFonts w:cstheme="minorHAnsi"/>
          <w:sz w:val="24"/>
        </w:rPr>
        <w:t>een grens is overschreden. De straf heeft als doel om het gedrag van leerlingen te</w:t>
      </w:r>
      <w:r w:rsidR="00CE2A45">
        <w:rPr>
          <w:rFonts w:cstheme="minorHAnsi"/>
          <w:sz w:val="24"/>
        </w:rPr>
        <w:t xml:space="preserve"> </w:t>
      </w:r>
      <w:r w:rsidRPr="00102565">
        <w:rPr>
          <w:rFonts w:cstheme="minorHAnsi"/>
          <w:sz w:val="24"/>
        </w:rPr>
        <w:t>verbeteren om zodoende een veilig klimaat te borgen op school.</w:t>
      </w:r>
      <w:r w:rsidR="00CE2A45">
        <w:rPr>
          <w:rFonts w:cstheme="minorHAnsi"/>
          <w:sz w:val="24"/>
        </w:rPr>
        <w:t xml:space="preserve">  </w:t>
      </w:r>
      <w:r w:rsidRPr="00102565">
        <w:rPr>
          <w:rFonts w:cstheme="minorHAnsi"/>
          <w:sz w:val="24"/>
        </w:rPr>
        <w:t>Met ouders vindt overleg plaats om samen te komen tot een goed aanpak. Wanneer gedrag</w:t>
      </w:r>
      <w:r w:rsidR="00CE2A45">
        <w:rPr>
          <w:rFonts w:cstheme="minorHAnsi"/>
          <w:sz w:val="24"/>
        </w:rPr>
        <w:t xml:space="preserve"> </w:t>
      </w:r>
      <w:r w:rsidRPr="00102565">
        <w:rPr>
          <w:rFonts w:cstheme="minorHAnsi"/>
          <w:sz w:val="24"/>
        </w:rPr>
        <w:t xml:space="preserve">grensoverschrijdend is, </w:t>
      </w:r>
      <w:r w:rsidR="00B87238">
        <w:rPr>
          <w:rFonts w:cstheme="minorHAnsi"/>
          <w:sz w:val="24"/>
        </w:rPr>
        <w:t xml:space="preserve">wat betekent dat het </w:t>
      </w:r>
      <w:r w:rsidR="00B87238" w:rsidRPr="00102565">
        <w:rPr>
          <w:rFonts w:cstheme="minorHAnsi"/>
          <w:sz w:val="24"/>
        </w:rPr>
        <w:t>gedrag van de leerling of de ouder die problemen veroorzaakt leidt ertoe dat de</w:t>
      </w:r>
      <w:r w:rsidR="00B87238">
        <w:rPr>
          <w:rFonts w:cstheme="minorHAnsi"/>
          <w:sz w:val="24"/>
        </w:rPr>
        <w:t xml:space="preserve"> </w:t>
      </w:r>
      <w:r w:rsidR="00B87238" w:rsidRPr="00102565">
        <w:rPr>
          <w:rFonts w:cstheme="minorHAnsi"/>
          <w:sz w:val="24"/>
        </w:rPr>
        <w:t>ontwikkeling van andere kinderen, de sfeer en/of de veiligheid op school in het gedra</w:t>
      </w:r>
      <w:r w:rsidR="00B87238">
        <w:rPr>
          <w:rFonts w:cstheme="minorHAnsi"/>
          <w:sz w:val="24"/>
        </w:rPr>
        <w:t>ng ko</w:t>
      </w:r>
      <w:r w:rsidR="00B87238" w:rsidRPr="00102565">
        <w:rPr>
          <w:rFonts w:cstheme="minorHAnsi"/>
          <w:sz w:val="24"/>
        </w:rPr>
        <w:t>men</w:t>
      </w:r>
      <w:r w:rsidR="00B87238">
        <w:rPr>
          <w:rFonts w:cstheme="minorHAnsi"/>
          <w:sz w:val="24"/>
        </w:rPr>
        <w:t xml:space="preserve">, </w:t>
      </w:r>
      <w:r w:rsidRPr="00102565">
        <w:rPr>
          <w:rFonts w:cstheme="minorHAnsi"/>
          <w:sz w:val="24"/>
        </w:rPr>
        <w:t>kan er tot schorsing worden overgegaan.</w:t>
      </w:r>
      <w:r w:rsidR="00013F39">
        <w:rPr>
          <w:rFonts w:cstheme="minorHAnsi"/>
          <w:sz w:val="24"/>
        </w:rPr>
        <w:t xml:space="preserve"> </w:t>
      </w:r>
      <w:r w:rsidRPr="00102565">
        <w:rPr>
          <w:rFonts w:cstheme="minorHAnsi"/>
          <w:sz w:val="24"/>
        </w:rPr>
        <w:t>Wanneer er na een schorsing nog geen verbetering in het gedrag waar te nemen valt, kan</w:t>
      </w:r>
      <w:r w:rsidR="00F40862">
        <w:rPr>
          <w:rFonts w:cstheme="minorHAnsi"/>
          <w:sz w:val="24"/>
        </w:rPr>
        <w:t xml:space="preserve"> </w:t>
      </w:r>
      <w:r w:rsidRPr="00102565">
        <w:rPr>
          <w:rFonts w:cstheme="minorHAnsi"/>
          <w:sz w:val="24"/>
        </w:rPr>
        <w:t>besloten worden het kind van school te verwijderen.</w:t>
      </w:r>
    </w:p>
    <w:p w14:paraId="168DA215" w14:textId="055769B1" w:rsidR="00732C2F" w:rsidRDefault="00732C2F" w:rsidP="00013F39">
      <w:pPr>
        <w:pStyle w:val="Inhoud"/>
        <w:rPr>
          <w:rFonts w:cstheme="minorHAnsi"/>
          <w:sz w:val="24"/>
        </w:rPr>
      </w:pPr>
    </w:p>
    <w:p w14:paraId="057E66DF" w14:textId="77777777" w:rsidR="00732C2F" w:rsidRDefault="00732C2F" w:rsidP="00013F39">
      <w:pPr>
        <w:pStyle w:val="Inhoud"/>
        <w:rPr>
          <w:rFonts w:cstheme="minorHAnsi"/>
          <w:sz w:val="24"/>
        </w:rPr>
      </w:pPr>
    </w:p>
    <w:p w14:paraId="5671D61C" w14:textId="77777777" w:rsidR="00013F39" w:rsidRPr="00102565" w:rsidRDefault="00013F39" w:rsidP="00013F39">
      <w:pPr>
        <w:pStyle w:val="Inhoud"/>
        <w:rPr>
          <w:rFonts w:cstheme="minorHAnsi"/>
          <w:sz w:val="24"/>
        </w:rPr>
      </w:pPr>
    </w:p>
    <w:p w14:paraId="532A36C0" w14:textId="77777777" w:rsidR="00102565" w:rsidRPr="00102565" w:rsidRDefault="00102565" w:rsidP="00102565">
      <w:pPr>
        <w:pStyle w:val="Inhoud"/>
        <w:rPr>
          <w:rFonts w:cstheme="minorHAnsi"/>
          <w:sz w:val="24"/>
        </w:rPr>
      </w:pPr>
      <w:r w:rsidRPr="00102565">
        <w:rPr>
          <w:rFonts w:cstheme="minorHAnsi"/>
          <w:sz w:val="24"/>
        </w:rPr>
        <w:t>Voordat tot schorsing of verwijdering wordt besloten, zal de school eerst contact opnemen</w:t>
      </w:r>
    </w:p>
    <w:p w14:paraId="47BC9C6C" w14:textId="2AE6012F" w:rsidR="00102565" w:rsidRDefault="00102565" w:rsidP="00013F39">
      <w:pPr>
        <w:pStyle w:val="Inhoud"/>
        <w:rPr>
          <w:rFonts w:cstheme="minorHAnsi"/>
          <w:sz w:val="24"/>
        </w:rPr>
      </w:pPr>
      <w:r w:rsidRPr="00102565">
        <w:rPr>
          <w:rFonts w:cstheme="minorHAnsi"/>
          <w:sz w:val="24"/>
        </w:rPr>
        <w:t>met</w:t>
      </w:r>
      <w:r w:rsidR="00013F39">
        <w:rPr>
          <w:rFonts w:cstheme="minorHAnsi"/>
          <w:sz w:val="24"/>
        </w:rPr>
        <w:t xml:space="preserve"> </w:t>
      </w:r>
      <w:r w:rsidRPr="00102565">
        <w:rPr>
          <w:rFonts w:cstheme="minorHAnsi"/>
          <w:sz w:val="24"/>
        </w:rPr>
        <w:t>het bestuur. Ouders zullen vooraf van een besluit tot schorsing of verwijdering op de</w:t>
      </w:r>
      <w:r w:rsidR="00013F39">
        <w:rPr>
          <w:rFonts w:cstheme="minorHAnsi"/>
          <w:sz w:val="24"/>
        </w:rPr>
        <w:t xml:space="preserve"> </w:t>
      </w:r>
      <w:r w:rsidRPr="00102565">
        <w:rPr>
          <w:rFonts w:cstheme="minorHAnsi"/>
          <w:sz w:val="24"/>
        </w:rPr>
        <w:t>hoogte worden gebracht. Hierbij zal, in geval van schorsing, ook aangegeven worden</w:t>
      </w:r>
      <w:r w:rsidR="00013F39">
        <w:rPr>
          <w:rFonts w:cstheme="minorHAnsi"/>
          <w:sz w:val="24"/>
        </w:rPr>
        <w:t xml:space="preserve"> </w:t>
      </w:r>
      <w:r w:rsidRPr="00102565">
        <w:rPr>
          <w:rFonts w:cstheme="minorHAnsi"/>
          <w:sz w:val="24"/>
        </w:rPr>
        <w:t>hoelang de duur van de schorsing is.</w:t>
      </w:r>
    </w:p>
    <w:p w14:paraId="201CF0A0" w14:textId="77777777" w:rsidR="00013F39" w:rsidRPr="00102565" w:rsidRDefault="00013F39" w:rsidP="00013F39">
      <w:pPr>
        <w:pStyle w:val="Inhoud"/>
        <w:rPr>
          <w:rFonts w:cstheme="minorHAnsi"/>
          <w:sz w:val="24"/>
        </w:rPr>
      </w:pPr>
    </w:p>
    <w:p w14:paraId="7EAF0EF0" w14:textId="77777777" w:rsidR="00013F39" w:rsidRDefault="00102565" w:rsidP="00013F39">
      <w:pPr>
        <w:pStyle w:val="Inhoud"/>
        <w:rPr>
          <w:rFonts w:cstheme="minorHAnsi"/>
          <w:sz w:val="24"/>
        </w:rPr>
      </w:pPr>
      <w:r w:rsidRPr="00102565">
        <w:rPr>
          <w:rFonts w:cstheme="minorHAnsi"/>
          <w:sz w:val="24"/>
        </w:rPr>
        <w:t xml:space="preserve">De procedure </w:t>
      </w:r>
      <w:r w:rsidR="00013F39">
        <w:rPr>
          <w:rFonts w:cstheme="minorHAnsi"/>
          <w:sz w:val="24"/>
        </w:rPr>
        <w:t>binnen de school is als volgt:</w:t>
      </w:r>
    </w:p>
    <w:p w14:paraId="3739BA68" w14:textId="14542C4D" w:rsidR="00102565" w:rsidRPr="00102565" w:rsidRDefault="00102565" w:rsidP="00013F39">
      <w:pPr>
        <w:pStyle w:val="Inhoud"/>
        <w:numPr>
          <w:ilvl w:val="0"/>
          <w:numId w:val="3"/>
        </w:numPr>
        <w:rPr>
          <w:rFonts w:cstheme="minorHAnsi"/>
          <w:sz w:val="24"/>
        </w:rPr>
      </w:pPr>
      <w:r w:rsidRPr="00102565">
        <w:rPr>
          <w:rFonts w:cstheme="minorHAnsi"/>
          <w:sz w:val="24"/>
        </w:rPr>
        <w:t>Officiële waarschuwingsbrief en gesprek met ouders/verzorgers.</w:t>
      </w:r>
    </w:p>
    <w:p w14:paraId="3CB0FBED" w14:textId="63574926" w:rsidR="00102565" w:rsidRPr="00102565" w:rsidRDefault="00102565" w:rsidP="00FE2F83">
      <w:pPr>
        <w:pStyle w:val="Inhoud"/>
        <w:numPr>
          <w:ilvl w:val="0"/>
          <w:numId w:val="3"/>
        </w:numPr>
        <w:rPr>
          <w:rFonts w:cstheme="minorHAnsi"/>
          <w:sz w:val="24"/>
        </w:rPr>
      </w:pPr>
      <w:r w:rsidRPr="00102565">
        <w:rPr>
          <w:rFonts w:cstheme="minorHAnsi"/>
          <w:sz w:val="24"/>
        </w:rPr>
        <w:t>1e schorsing van school van 1 dag waarbij contact met de leerplichtambtenaar volgt.</w:t>
      </w:r>
    </w:p>
    <w:p w14:paraId="6CBD8C43" w14:textId="50ADBBCD" w:rsidR="00102565" w:rsidRPr="00102565" w:rsidRDefault="00102565" w:rsidP="00FE2F83">
      <w:pPr>
        <w:pStyle w:val="Inhoud"/>
        <w:numPr>
          <w:ilvl w:val="0"/>
          <w:numId w:val="3"/>
        </w:numPr>
        <w:rPr>
          <w:rFonts w:cstheme="minorHAnsi"/>
          <w:sz w:val="24"/>
        </w:rPr>
      </w:pPr>
      <w:r w:rsidRPr="00102565">
        <w:rPr>
          <w:rFonts w:cstheme="minorHAnsi"/>
          <w:sz w:val="24"/>
        </w:rPr>
        <w:t>2e schorsing van school van 2 dag waarbij contact met de leerplichtambtenaar volgt.</w:t>
      </w:r>
    </w:p>
    <w:p w14:paraId="13C508C3" w14:textId="31CD504E" w:rsidR="00102565" w:rsidRPr="00732C2F" w:rsidRDefault="00FE2F83" w:rsidP="00E66106">
      <w:pPr>
        <w:pStyle w:val="Inhoud"/>
        <w:numPr>
          <w:ilvl w:val="0"/>
          <w:numId w:val="3"/>
        </w:numPr>
        <w:rPr>
          <w:rFonts w:cstheme="minorHAnsi"/>
          <w:sz w:val="24"/>
        </w:rPr>
      </w:pPr>
      <w:r>
        <w:rPr>
          <w:rFonts w:cstheme="minorHAnsi"/>
          <w:sz w:val="24"/>
        </w:rPr>
        <w:t>3</w:t>
      </w:r>
      <w:r w:rsidRPr="00FE2F83">
        <w:rPr>
          <w:rFonts w:cstheme="minorHAnsi"/>
          <w:sz w:val="24"/>
          <w:vertAlign w:val="superscript"/>
        </w:rPr>
        <w:t>e</w:t>
      </w:r>
      <w:r>
        <w:rPr>
          <w:rFonts w:cstheme="minorHAnsi"/>
          <w:sz w:val="24"/>
        </w:rPr>
        <w:t xml:space="preserve"> s</w:t>
      </w:r>
      <w:r w:rsidR="00102565" w:rsidRPr="00102565">
        <w:rPr>
          <w:rFonts w:cstheme="minorHAnsi"/>
          <w:sz w:val="24"/>
        </w:rPr>
        <w:t>chorsing van school van 1 week en opstarten procedure verwijdering van school.</w:t>
      </w:r>
    </w:p>
    <w:p w14:paraId="7E73174A" w14:textId="77777777" w:rsidR="00FE2F83" w:rsidRDefault="00FE2F83" w:rsidP="00E66106">
      <w:pPr>
        <w:pStyle w:val="Inhoud"/>
        <w:rPr>
          <w:rFonts w:cstheme="minorHAnsi"/>
          <w:sz w:val="24"/>
        </w:rPr>
      </w:pPr>
    </w:p>
    <w:p w14:paraId="2C4BDCC2" w14:textId="6C4B68C8" w:rsidR="00CE6A8B" w:rsidRPr="002F4203" w:rsidRDefault="00CE6A8B" w:rsidP="00E66106">
      <w:pPr>
        <w:pStyle w:val="Inhoud"/>
        <w:numPr>
          <w:ilvl w:val="0"/>
          <w:numId w:val="5"/>
        </w:numPr>
        <w:rPr>
          <w:rFonts w:cstheme="minorHAnsi"/>
          <w:b/>
          <w:bCs/>
          <w:sz w:val="24"/>
        </w:rPr>
      </w:pPr>
      <w:r w:rsidRPr="002F4203">
        <w:rPr>
          <w:rFonts w:cstheme="minorHAnsi"/>
          <w:b/>
          <w:bCs/>
          <w:sz w:val="24"/>
        </w:rPr>
        <w:t>Ongeoorloofd verzuim</w:t>
      </w:r>
    </w:p>
    <w:p w14:paraId="00788F0B" w14:textId="02E44ECC" w:rsidR="00CE6A8B" w:rsidRDefault="00CE6A8B" w:rsidP="008A1621">
      <w:pPr>
        <w:pStyle w:val="Inhoud"/>
        <w:rPr>
          <w:rFonts w:cstheme="minorHAnsi"/>
          <w:sz w:val="24"/>
        </w:rPr>
      </w:pPr>
      <w:r w:rsidRPr="00CE6A8B">
        <w:rPr>
          <w:rFonts w:cstheme="minorHAnsi"/>
          <w:sz w:val="24"/>
        </w:rPr>
        <w:t>Als de ouders/verzorgers van een leerling de school niet hebben ingelicht over het</w:t>
      </w:r>
      <w:r w:rsidR="00E66106">
        <w:rPr>
          <w:rFonts w:cstheme="minorHAnsi"/>
          <w:sz w:val="24"/>
        </w:rPr>
        <w:t xml:space="preserve"> </w:t>
      </w:r>
      <w:r w:rsidRPr="00CE6A8B">
        <w:rPr>
          <w:rFonts w:cstheme="minorHAnsi"/>
          <w:sz w:val="24"/>
        </w:rPr>
        <w:t xml:space="preserve">ziek zijn van de leerling dan </w:t>
      </w:r>
      <w:r w:rsidR="00E66106">
        <w:rPr>
          <w:rFonts w:cstheme="minorHAnsi"/>
          <w:sz w:val="24"/>
        </w:rPr>
        <w:t>vraagt</w:t>
      </w:r>
      <w:r w:rsidRPr="00CE6A8B">
        <w:rPr>
          <w:rFonts w:cstheme="minorHAnsi"/>
          <w:sz w:val="24"/>
        </w:rPr>
        <w:t xml:space="preserve"> de administratie diezelfde ochtend (of</w:t>
      </w:r>
      <w:r w:rsidR="00E66106">
        <w:rPr>
          <w:rFonts w:cstheme="minorHAnsi"/>
          <w:sz w:val="24"/>
        </w:rPr>
        <w:t xml:space="preserve"> </w:t>
      </w:r>
      <w:r w:rsidRPr="00CE6A8B">
        <w:rPr>
          <w:rFonts w:cstheme="minorHAnsi"/>
          <w:sz w:val="24"/>
        </w:rPr>
        <w:t>middag) na bij de ouders/verzorgers</w:t>
      </w:r>
      <w:r w:rsidR="008A1621">
        <w:rPr>
          <w:rFonts w:cstheme="minorHAnsi"/>
          <w:sz w:val="24"/>
        </w:rPr>
        <w:t xml:space="preserve"> </w:t>
      </w:r>
      <w:r w:rsidRPr="00CE6A8B">
        <w:rPr>
          <w:rFonts w:cstheme="minorHAnsi"/>
          <w:sz w:val="24"/>
        </w:rPr>
        <w:t>waarom de leerling niet op school is.</w:t>
      </w:r>
      <w:r w:rsidR="00E66106">
        <w:rPr>
          <w:rFonts w:cstheme="minorHAnsi"/>
          <w:sz w:val="24"/>
        </w:rPr>
        <w:t xml:space="preserve"> </w:t>
      </w:r>
      <w:r w:rsidRPr="00CE6A8B">
        <w:rPr>
          <w:rFonts w:cstheme="minorHAnsi"/>
          <w:sz w:val="24"/>
        </w:rPr>
        <w:t>Als daarop geen bevredigend antwoord komt</w:t>
      </w:r>
      <w:r w:rsidR="001E098D">
        <w:rPr>
          <w:rFonts w:cstheme="minorHAnsi"/>
          <w:sz w:val="24"/>
        </w:rPr>
        <w:t xml:space="preserve"> </w:t>
      </w:r>
      <w:r w:rsidRPr="00CE6A8B">
        <w:rPr>
          <w:rFonts w:cstheme="minorHAnsi"/>
          <w:sz w:val="24"/>
        </w:rPr>
        <w:t>of de reden van afwezigheid niet valt</w:t>
      </w:r>
      <w:r w:rsidR="008A1621">
        <w:rPr>
          <w:rFonts w:cstheme="minorHAnsi"/>
          <w:sz w:val="24"/>
        </w:rPr>
        <w:t xml:space="preserve"> </w:t>
      </w:r>
      <w:r w:rsidRPr="00CE6A8B">
        <w:rPr>
          <w:rFonts w:cstheme="minorHAnsi"/>
          <w:sz w:val="24"/>
        </w:rPr>
        <w:t>binnen de overige categorieën, dan wordt de leerling beschouwd als ongeoorloofd</w:t>
      </w:r>
      <w:r w:rsidR="008A1621">
        <w:rPr>
          <w:rFonts w:cstheme="minorHAnsi"/>
          <w:sz w:val="24"/>
        </w:rPr>
        <w:t xml:space="preserve"> </w:t>
      </w:r>
      <w:r w:rsidRPr="00CE6A8B">
        <w:rPr>
          <w:rFonts w:cstheme="minorHAnsi"/>
          <w:sz w:val="24"/>
        </w:rPr>
        <w:t>afwezig en wordt deze als zodanig geregistreerd.</w:t>
      </w:r>
    </w:p>
    <w:p w14:paraId="0F305DDD" w14:textId="77777777" w:rsidR="008A1621" w:rsidRPr="00CE6A8B" w:rsidRDefault="008A1621" w:rsidP="008A1621">
      <w:pPr>
        <w:pStyle w:val="Inhoud"/>
        <w:rPr>
          <w:rFonts w:cstheme="minorHAnsi"/>
          <w:sz w:val="24"/>
        </w:rPr>
      </w:pPr>
    </w:p>
    <w:p w14:paraId="3E33981C" w14:textId="77DCC613" w:rsidR="00CE6A8B" w:rsidRPr="00CE6A8B" w:rsidRDefault="00CE6A8B" w:rsidP="00BE242D">
      <w:pPr>
        <w:pStyle w:val="Inhoud"/>
        <w:rPr>
          <w:rFonts w:cstheme="minorHAnsi"/>
          <w:sz w:val="24"/>
        </w:rPr>
      </w:pPr>
      <w:r w:rsidRPr="00CE6A8B">
        <w:rPr>
          <w:rFonts w:cstheme="minorHAnsi"/>
          <w:sz w:val="24"/>
        </w:rPr>
        <w:t>Wanneer er sprake is van spijbelen, volgen zo spoedig mogelijk maatregelen. Bij veelvuldig spijbelen</w:t>
      </w:r>
    </w:p>
    <w:p w14:paraId="725946C8" w14:textId="39F7E8B1" w:rsidR="00CE6A8B" w:rsidRPr="00CE6A8B" w:rsidRDefault="00CE6A8B" w:rsidP="00BE242D">
      <w:pPr>
        <w:pStyle w:val="Inhoud"/>
        <w:rPr>
          <w:rFonts w:cstheme="minorHAnsi"/>
          <w:sz w:val="24"/>
        </w:rPr>
      </w:pPr>
      <w:r w:rsidRPr="00CE6A8B">
        <w:rPr>
          <w:rFonts w:cstheme="minorHAnsi"/>
          <w:sz w:val="24"/>
        </w:rPr>
        <w:t>stelt de school de ouders/verzorgers op de hoogte van het probleem en worden zij verzocht</w:t>
      </w:r>
      <w:r w:rsidR="00BE242D">
        <w:rPr>
          <w:rFonts w:cstheme="minorHAnsi"/>
          <w:sz w:val="24"/>
        </w:rPr>
        <w:t xml:space="preserve"> </w:t>
      </w:r>
      <w:r w:rsidRPr="00CE6A8B">
        <w:rPr>
          <w:rFonts w:cstheme="minorHAnsi"/>
          <w:sz w:val="24"/>
        </w:rPr>
        <w:t>te helpen bij het aanpakken van het probleem. Als dit geen effect heeft, zullen er passende</w:t>
      </w:r>
      <w:r w:rsidR="00BE242D">
        <w:rPr>
          <w:rFonts w:cstheme="minorHAnsi"/>
          <w:sz w:val="24"/>
        </w:rPr>
        <w:t xml:space="preserve"> </w:t>
      </w:r>
      <w:r w:rsidRPr="00CE6A8B">
        <w:rPr>
          <w:rFonts w:cstheme="minorHAnsi"/>
          <w:sz w:val="24"/>
        </w:rPr>
        <w:t>acties worden ondernomen. Het inschakelen van de leerplichtambtenaar behoort dan tot de</w:t>
      </w:r>
      <w:r w:rsidR="00BE242D">
        <w:rPr>
          <w:rFonts w:cstheme="minorHAnsi"/>
          <w:sz w:val="24"/>
        </w:rPr>
        <w:t xml:space="preserve"> </w:t>
      </w:r>
      <w:r w:rsidRPr="00CE6A8B">
        <w:rPr>
          <w:rFonts w:cstheme="minorHAnsi"/>
          <w:sz w:val="24"/>
        </w:rPr>
        <w:t>mogelijkheden.</w:t>
      </w:r>
    </w:p>
    <w:p w14:paraId="5907EEEB" w14:textId="77777777" w:rsidR="005A654F" w:rsidRPr="005A654F" w:rsidRDefault="005A654F" w:rsidP="00CE6A8B">
      <w:pPr>
        <w:pStyle w:val="Inhoud"/>
        <w:rPr>
          <w:rFonts w:cstheme="minorHAnsi"/>
          <w:sz w:val="24"/>
        </w:rPr>
      </w:pPr>
    </w:p>
    <w:p w14:paraId="5AD97D29" w14:textId="6AEE5B09" w:rsidR="005A654F" w:rsidRDefault="005A654F" w:rsidP="00E51003">
      <w:pPr>
        <w:pStyle w:val="Kop2"/>
      </w:pPr>
      <w:r w:rsidRPr="005A654F">
        <w:t xml:space="preserve"> </w:t>
      </w:r>
      <w:bookmarkStart w:id="15" w:name="_Toc188871499"/>
      <w:r w:rsidR="00E51003">
        <w:t>3.3 Pesten</w:t>
      </w:r>
      <w:bookmarkEnd w:id="15"/>
    </w:p>
    <w:p w14:paraId="734CC6D3" w14:textId="6E09FF96" w:rsidR="00E51003" w:rsidRPr="00E51003" w:rsidRDefault="00E51003" w:rsidP="00E51003">
      <w:pPr>
        <w:rPr>
          <w:rFonts w:cstheme="minorHAnsi"/>
          <w:b w:val="0"/>
          <w:sz w:val="24"/>
        </w:rPr>
      </w:pPr>
      <w:r w:rsidRPr="00E51003">
        <w:rPr>
          <w:rFonts w:cstheme="minorHAnsi"/>
          <w:b w:val="0"/>
          <w:sz w:val="24"/>
        </w:rPr>
        <w:t>Pesten is onaanvaardbaar gedrag en vormt een bedreiging (met name voor kinderen) voor</w:t>
      </w:r>
      <w:r>
        <w:rPr>
          <w:rFonts w:cstheme="minorHAnsi"/>
          <w:b w:val="0"/>
          <w:sz w:val="24"/>
        </w:rPr>
        <w:t xml:space="preserve"> </w:t>
      </w:r>
      <w:r w:rsidRPr="00E51003">
        <w:rPr>
          <w:rFonts w:cstheme="minorHAnsi"/>
          <w:b w:val="0"/>
          <w:sz w:val="24"/>
        </w:rPr>
        <w:t>de sfeer op school en voor het individu.</w:t>
      </w:r>
      <w:r>
        <w:rPr>
          <w:rFonts w:cstheme="minorHAnsi"/>
          <w:b w:val="0"/>
          <w:sz w:val="24"/>
        </w:rPr>
        <w:t xml:space="preserve"> </w:t>
      </w:r>
      <w:r w:rsidRPr="00E51003">
        <w:rPr>
          <w:rFonts w:cstheme="minorHAnsi"/>
          <w:b w:val="0"/>
          <w:sz w:val="24"/>
        </w:rPr>
        <w:t>“Pesten is het systematisch uitoefenen van psychische en/of fysieke</w:t>
      </w:r>
    </w:p>
    <w:p w14:paraId="432731C3" w14:textId="7136F0E8" w:rsidR="00E51003" w:rsidRDefault="00E51003" w:rsidP="00EF4DA9">
      <w:pPr>
        <w:rPr>
          <w:rFonts w:cstheme="minorHAnsi"/>
          <w:b w:val="0"/>
          <w:sz w:val="24"/>
        </w:rPr>
      </w:pPr>
      <w:r w:rsidRPr="00E51003">
        <w:rPr>
          <w:rFonts w:cstheme="minorHAnsi"/>
          <w:b w:val="0"/>
          <w:sz w:val="24"/>
        </w:rPr>
        <w:t>mishandeling door een leerling of een groep leerlingen van één of meer</w:t>
      </w:r>
      <w:r>
        <w:rPr>
          <w:rFonts w:cstheme="minorHAnsi"/>
          <w:b w:val="0"/>
          <w:sz w:val="24"/>
        </w:rPr>
        <w:t xml:space="preserve"> </w:t>
      </w:r>
      <w:r w:rsidRPr="00E51003">
        <w:rPr>
          <w:rFonts w:cstheme="minorHAnsi"/>
          <w:b w:val="0"/>
          <w:sz w:val="24"/>
        </w:rPr>
        <w:t>klasgenoten, die niet (meer) in staat zijn zichzelf te verdedigen.”</w:t>
      </w:r>
      <w:r w:rsidR="00EF4DA9">
        <w:rPr>
          <w:rFonts w:cstheme="minorHAnsi"/>
          <w:b w:val="0"/>
          <w:sz w:val="24"/>
        </w:rPr>
        <w:t xml:space="preserve"> </w:t>
      </w:r>
      <w:r w:rsidRPr="00E51003">
        <w:rPr>
          <w:rFonts w:cstheme="minorHAnsi"/>
          <w:b w:val="0"/>
          <w:sz w:val="24"/>
        </w:rPr>
        <w:t>Met deze definitie is het verschil tussen plagen en pesten duidelijk aangegeven. Bij plagen is</w:t>
      </w:r>
      <w:r w:rsidR="00EF4DA9">
        <w:rPr>
          <w:rFonts w:cstheme="minorHAnsi"/>
          <w:b w:val="0"/>
          <w:sz w:val="24"/>
        </w:rPr>
        <w:t xml:space="preserve"> </w:t>
      </w:r>
      <w:r w:rsidRPr="00E51003">
        <w:rPr>
          <w:rFonts w:cstheme="minorHAnsi"/>
          <w:b w:val="0"/>
          <w:sz w:val="24"/>
        </w:rPr>
        <w:t xml:space="preserve">er sprake van </w:t>
      </w:r>
      <w:r>
        <w:rPr>
          <w:rFonts w:cstheme="minorHAnsi"/>
          <w:b w:val="0"/>
          <w:sz w:val="24"/>
        </w:rPr>
        <w:t>een incidenteel geval, terwijl pesten met regelmaat gebeurt</w:t>
      </w:r>
      <w:r w:rsidRPr="00E51003">
        <w:rPr>
          <w:rFonts w:cstheme="minorHAnsi"/>
          <w:b w:val="0"/>
          <w:sz w:val="24"/>
        </w:rPr>
        <w:t>. Pesten komt helaas op iedere school voor, ook bij ons. Het is een probleem dat wij onder</w:t>
      </w:r>
      <w:r w:rsidR="00EF4DA9">
        <w:rPr>
          <w:rFonts w:cstheme="minorHAnsi"/>
          <w:b w:val="0"/>
          <w:sz w:val="24"/>
        </w:rPr>
        <w:t xml:space="preserve"> </w:t>
      </w:r>
      <w:r w:rsidRPr="00E51003">
        <w:rPr>
          <w:rFonts w:cstheme="minorHAnsi"/>
          <w:b w:val="0"/>
          <w:sz w:val="24"/>
        </w:rPr>
        <w:t>ogen zien en op onze school serieus aan willen pakken.</w:t>
      </w:r>
    </w:p>
    <w:p w14:paraId="15123450" w14:textId="77777777" w:rsidR="00EF4DA9" w:rsidRPr="00E51003" w:rsidRDefault="00EF4DA9" w:rsidP="00EF4DA9">
      <w:pPr>
        <w:rPr>
          <w:rFonts w:cstheme="minorHAnsi"/>
          <w:b w:val="0"/>
          <w:sz w:val="24"/>
        </w:rPr>
      </w:pPr>
    </w:p>
    <w:p w14:paraId="3B8BC25F" w14:textId="77777777" w:rsidR="00E51003" w:rsidRPr="00997B01" w:rsidRDefault="00E51003" w:rsidP="00E51003">
      <w:pPr>
        <w:rPr>
          <w:rFonts w:cstheme="minorHAnsi"/>
          <w:bCs/>
          <w:sz w:val="24"/>
        </w:rPr>
      </w:pPr>
      <w:r w:rsidRPr="00997B01">
        <w:rPr>
          <w:rFonts w:cstheme="minorHAnsi"/>
          <w:bCs/>
          <w:sz w:val="24"/>
        </w:rPr>
        <w:t>Preventie</w:t>
      </w:r>
    </w:p>
    <w:p w14:paraId="263F4535" w14:textId="66FAB1C4" w:rsidR="00E51003" w:rsidRPr="00BD0C24" w:rsidRDefault="00E51003" w:rsidP="00BD0C24">
      <w:pPr>
        <w:pStyle w:val="Lijstalinea"/>
        <w:numPr>
          <w:ilvl w:val="0"/>
          <w:numId w:val="3"/>
        </w:numPr>
        <w:rPr>
          <w:rFonts w:cstheme="minorHAnsi"/>
          <w:b w:val="0"/>
          <w:sz w:val="24"/>
        </w:rPr>
      </w:pPr>
      <w:r w:rsidRPr="00BD0C24">
        <w:rPr>
          <w:rFonts w:cstheme="minorHAnsi"/>
          <w:b w:val="0"/>
          <w:sz w:val="24"/>
        </w:rPr>
        <w:t>Op school worden er wekelijks onderwerpen in de kring aan de orde gesteld.</w:t>
      </w:r>
      <w:r w:rsidR="00BD0C24">
        <w:rPr>
          <w:rFonts w:cstheme="minorHAnsi"/>
          <w:b w:val="0"/>
          <w:sz w:val="24"/>
        </w:rPr>
        <w:t xml:space="preserve"> </w:t>
      </w:r>
      <w:r w:rsidRPr="00BD0C24">
        <w:rPr>
          <w:rFonts w:cstheme="minorHAnsi"/>
          <w:b w:val="0"/>
          <w:sz w:val="24"/>
        </w:rPr>
        <w:t>Onderwerpen als veiligheid, omgaan met elkaar, rollen in een groep, aanpak</w:t>
      </w:r>
      <w:r w:rsidR="00BD0C24">
        <w:rPr>
          <w:rFonts w:cstheme="minorHAnsi"/>
          <w:b w:val="0"/>
          <w:sz w:val="24"/>
        </w:rPr>
        <w:t xml:space="preserve"> </w:t>
      </w:r>
      <w:r w:rsidRPr="00BD0C24">
        <w:rPr>
          <w:rFonts w:cstheme="minorHAnsi"/>
          <w:b w:val="0"/>
          <w:sz w:val="24"/>
        </w:rPr>
        <w:t>van ruzies etc. kunnen en zullen regelmatig aan de orde komen.</w:t>
      </w:r>
    </w:p>
    <w:p w14:paraId="458849EC" w14:textId="77777777" w:rsidR="00BD0C24" w:rsidRDefault="00E51003" w:rsidP="00BD0C24">
      <w:pPr>
        <w:pStyle w:val="Lijstalinea"/>
        <w:numPr>
          <w:ilvl w:val="0"/>
          <w:numId w:val="3"/>
        </w:numPr>
        <w:rPr>
          <w:rFonts w:cstheme="minorHAnsi"/>
          <w:b w:val="0"/>
          <w:sz w:val="24"/>
        </w:rPr>
      </w:pPr>
      <w:r w:rsidRPr="00BD0C24">
        <w:rPr>
          <w:rFonts w:cstheme="minorHAnsi"/>
          <w:b w:val="0"/>
          <w:sz w:val="24"/>
        </w:rPr>
        <w:t>Andere werkvormen zijn ook denkbaar, zoals; spreekbeurten, rollenspelen, regels</w:t>
      </w:r>
      <w:r w:rsidR="00BD0C24">
        <w:rPr>
          <w:rFonts w:cstheme="minorHAnsi"/>
          <w:b w:val="0"/>
          <w:sz w:val="24"/>
        </w:rPr>
        <w:t xml:space="preserve"> </w:t>
      </w:r>
      <w:r w:rsidRPr="00BD0C24">
        <w:rPr>
          <w:rFonts w:cstheme="minorHAnsi"/>
          <w:b w:val="0"/>
          <w:sz w:val="24"/>
        </w:rPr>
        <w:t>met elkaar afspreken over omgaan met elkaar en groepsopdrachten.</w:t>
      </w:r>
    </w:p>
    <w:p w14:paraId="37EA7741" w14:textId="246E91C0" w:rsidR="00E51003" w:rsidRPr="00732C2F" w:rsidRDefault="00BD0C24" w:rsidP="00E51003">
      <w:pPr>
        <w:pStyle w:val="Lijstalinea"/>
        <w:numPr>
          <w:ilvl w:val="0"/>
          <w:numId w:val="3"/>
        </w:numPr>
        <w:rPr>
          <w:rFonts w:cstheme="minorHAnsi"/>
          <w:b w:val="0"/>
          <w:sz w:val="24"/>
        </w:rPr>
      </w:pPr>
      <w:r>
        <w:rPr>
          <w:rFonts w:cstheme="minorHAnsi"/>
          <w:b w:val="0"/>
          <w:sz w:val="24"/>
        </w:rPr>
        <w:t>Er</w:t>
      </w:r>
      <w:r w:rsidR="00E51003" w:rsidRPr="00BD0C24">
        <w:rPr>
          <w:rFonts w:cstheme="minorHAnsi"/>
          <w:b w:val="0"/>
          <w:sz w:val="24"/>
        </w:rPr>
        <w:t xml:space="preserve"> wordt </w:t>
      </w:r>
      <w:r>
        <w:rPr>
          <w:rFonts w:cstheme="minorHAnsi"/>
          <w:b w:val="0"/>
          <w:sz w:val="24"/>
        </w:rPr>
        <w:t>ook</w:t>
      </w:r>
      <w:r w:rsidR="00E51003" w:rsidRPr="00BD0C24">
        <w:rPr>
          <w:rFonts w:cstheme="minorHAnsi"/>
          <w:b w:val="0"/>
          <w:sz w:val="24"/>
        </w:rPr>
        <w:t xml:space="preserve"> rekening gehouden met het online pesten. In de klas worden signalen</w:t>
      </w:r>
      <w:r w:rsidR="00732C2F">
        <w:rPr>
          <w:rFonts w:cstheme="minorHAnsi"/>
          <w:b w:val="0"/>
          <w:sz w:val="24"/>
        </w:rPr>
        <w:t xml:space="preserve"> </w:t>
      </w:r>
      <w:r w:rsidR="00E51003" w:rsidRPr="00732C2F">
        <w:rPr>
          <w:rFonts w:cstheme="minorHAnsi"/>
          <w:b w:val="0"/>
          <w:sz w:val="24"/>
        </w:rPr>
        <w:t>besproken en indien nodig wordt contact opgenomen met de ouders.</w:t>
      </w:r>
    </w:p>
    <w:p w14:paraId="6BE679A9" w14:textId="673119BE" w:rsidR="00E51003" w:rsidRPr="00F821BA" w:rsidRDefault="00BD0C24" w:rsidP="00F821BA">
      <w:pPr>
        <w:pStyle w:val="Lijstalinea"/>
        <w:numPr>
          <w:ilvl w:val="0"/>
          <w:numId w:val="3"/>
        </w:numPr>
        <w:rPr>
          <w:rFonts w:cstheme="minorHAnsi"/>
          <w:b w:val="0"/>
          <w:sz w:val="24"/>
        </w:rPr>
      </w:pPr>
      <w:r w:rsidRPr="00BD0C24">
        <w:rPr>
          <w:rFonts w:cstheme="minorHAnsi"/>
          <w:b w:val="0"/>
          <w:sz w:val="24"/>
        </w:rPr>
        <w:t>T</w:t>
      </w:r>
      <w:r w:rsidR="00E51003" w:rsidRPr="00BD0C24">
        <w:rPr>
          <w:rFonts w:cstheme="minorHAnsi"/>
          <w:b w:val="0"/>
          <w:sz w:val="24"/>
        </w:rPr>
        <w:t>ijdens de godsdienstlessen wordt er aandacht besteed aan het vriendelijk met</w:t>
      </w:r>
      <w:r w:rsidR="00F821BA">
        <w:rPr>
          <w:rFonts w:cstheme="minorHAnsi"/>
          <w:b w:val="0"/>
          <w:sz w:val="24"/>
        </w:rPr>
        <w:t xml:space="preserve"> </w:t>
      </w:r>
      <w:r w:rsidR="00E51003" w:rsidRPr="00F821BA">
        <w:rPr>
          <w:rFonts w:cstheme="minorHAnsi"/>
          <w:b w:val="0"/>
          <w:sz w:val="24"/>
        </w:rPr>
        <w:t xml:space="preserve">elkaar omgaan. De </w:t>
      </w:r>
      <w:r w:rsidRPr="00F821BA">
        <w:rPr>
          <w:rFonts w:cstheme="minorHAnsi"/>
          <w:b w:val="0"/>
          <w:sz w:val="24"/>
        </w:rPr>
        <w:t>I</w:t>
      </w:r>
      <w:r w:rsidR="00E51003" w:rsidRPr="00F821BA">
        <w:rPr>
          <w:rFonts w:cstheme="minorHAnsi"/>
          <w:b w:val="0"/>
          <w:sz w:val="24"/>
        </w:rPr>
        <w:t>slam stimuleert ons om lief te zijn voor elkaar en elkaar te</w:t>
      </w:r>
      <w:r w:rsidR="00F821BA">
        <w:rPr>
          <w:rFonts w:cstheme="minorHAnsi"/>
          <w:b w:val="0"/>
          <w:sz w:val="24"/>
        </w:rPr>
        <w:t xml:space="preserve"> </w:t>
      </w:r>
      <w:r w:rsidR="00E51003" w:rsidRPr="00F821BA">
        <w:rPr>
          <w:rFonts w:cstheme="minorHAnsi"/>
          <w:b w:val="0"/>
          <w:sz w:val="24"/>
        </w:rPr>
        <w:t>helpen.</w:t>
      </w:r>
    </w:p>
    <w:p w14:paraId="1BA2C99A" w14:textId="2E473BB3" w:rsidR="00E51003" w:rsidRPr="00F821BA" w:rsidRDefault="00E51003" w:rsidP="00F821BA">
      <w:pPr>
        <w:pStyle w:val="Lijstalinea"/>
        <w:numPr>
          <w:ilvl w:val="0"/>
          <w:numId w:val="3"/>
        </w:numPr>
        <w:rPr>
          <w:rFonts w:cstheme="minorHAnsi"/>
          <w:b w:val="0"/>
          <w:sz w:val="24"/>
        </w:rPr>
      </w:pPr>
      <w:r w:rsidRPr="00F821BA">
        <w:rPr>
          <w:rFonts w:cstheme="minorHAnsi"/>
          <w:b w:val="0"/>
          <w:sz w:val="24"/>
        </w:rPr>
        <w:t>Het voorbeeld van de leerkrachten (en thuis de ouders) is van groot belang</w:t>
      </w:r>
      <w:r w:rsidR="00F821BA">
        <w:rPr>
          <w:rFonts w:cstheme="minorHAnsi"/>
          <w:b w:val="0"/>
          <w:sz w:val="24"/>
        </w:rPr>
        <w:t xml:space="preserve">. </w:t>
      </w:r>
      <w:r w:rsidRPr="00F821BA">
        <w:rPr>
          <w:rFonts w:cstheme="minorHAnsi"/>
          <w:b w:val="0"/>
          <w:sz w:val="24"/>
        </w:rPr>
        <w:t>Agressief gedrag wordt niet geaccepteerd. Leerkrachten</w:t>
      </w:r>
      <w:r w:rsidR="00F821BA">
        <w:rPr>
          <w:rFonts w:cstheme="minorHAnsi"/>
          <w:b w:val="0"/>
          <w:sz w:val="24"/>
        </w:rPr>
        <w:t xml:space="preserve"> </w:t>
      </w:r>
      <w:r w:rsidRPr="00F821BA">
        <w:rPr>
          <w:rFonts w:cstheme="minorHAnsi"/>
          <w:b w:val="0"/>
          <w:sz w:val="24"/>
        </w:rPr>
        <w:t>horen duidelijk stelling te nemen tegen dergelijke</w:t>
      </w:r>
      <w:r w:rsidR="00F821BA">
        <w:rPr>
          <w:rFonts w:cstheme="minorHAnsi"/>
          <w:b w:val="0"/>
          <w:sz w:val="24"/>
        </w:rPr>
        <w:t xml:space="preserve"> </w:t>
      </w:r>
      <w:r w:rsidRPr="00F821BA">
        <w:rPr>
          <w:rFonts w:cstheme="minorHAnsi"/>
          <w:b w:val="0"/>
          <w:sz w:val="24"/>
        </w:rPr>
        <w:t>gedragingen.</w:t>
      </w:r>
    </w:p>
    <w:p w14:paraId="3E6C2DD6" w14:textId="7F793064" w:rsidR="00E51003" w:rsidRDefault="00E51003" w:rsidP="00F821BA">
      <w:pPr>
        <w:pStyle w:val="Lijstalinea"/>
        <w:numPr>
          <w:ilvl w:val="0"/>
          <w:numId w:val="3"/>
        </w:numPr>
        <w:rPr>
          <w:rFonts w:cstheme="minorHAnsi"/>
          <w:b w:val="0"/>
          <w:sz w:val="24"/>
        </w:rPr>
      </w:pPr>
      <w:r w:rsidRPr="00F821BA">
        <w:rPr>
          <w:rFonts w:cstheme="minorHAnsi"/>
          <w:b w:val="0"/>
          <w:sz w:val="24"/>
        </w:rPr>
        <w:t>Een effectieve methode om pesten te stoppen of binnen de perken te houden, is het</w:t>
      </w:r>
      <w:r w:rsidR="00F821BA">
        <w:rPr>
          <w:rFonts w:cstheme="minorHAnsi"/>
          <w:b w:val="0"/>
          <w:sz w:val="24"/>
        </w:rPr>
        <w:t xml:space="preserve"> </w:t>
      </w:r>
      <w:r w:rsidRPr="00F821BA">
        <w:rPr>
          <w:rFonts w:cstheme="minorHAnsi"/>
          <w:b w:val="0"/>
          <w:sz w:val="24"/>
        </w:rPr>
        <w:t>afspreken van regels voor de leerlingen.</w:t>
      </w:r>
    </w:p>
    <w:p w14:paraId="78C66089" w14:textId="77777777" w:rsidR="00F821BA" w:rsidRPr="00F821BA" w:rsidRDefault="00F821BA" w:rsidP="00F821BA">
      <w:pPr>
        <w:pStyle w:val="Lijstalinea"/>
        <w:numPr>
          <w:ilvl w:val="0"/>
          <w:numId w:val="3"/>
        </w:numPr>
        <w:rPr>
          <w:rFonts w:cstheme="minorHAnsi"/>
          <w:b w:val="0"/>
          <w:sz w:val="24"/>
        </w:rPr>
      </w:pPr>
    </w:p>
    <w:p w14:paraId="57273C7D" w14:textId="77777777" w:rsidR="00E51003" w:rsidRPr="00A30DE3" w:rsidRDefault="00E51003" w:rsidP="00E51003">
      <w:pPr>
        <w:rPr>
          <w:rFonts w:cstheme="minorHAnsi"/>
          <w:bCs/>
          <w:sz w:val="24"/>
        </w:rPr>
      </w:pPr>
      <w:r w:rsidRPr="00A30DE3">
        <w:rPr>
          <w:rFonts w:cstheme="minorHAnsi"/>
          <w:bCs/>
          <w:sz w:val="24"/>
        </w:rPr>
        <w:t>Aanpak</w:t>
      </w:r>
    </w:p>
    <w:p w14:paraId="174867C5" w14:textId="6620660E" w:rsidR="00E51003" w:rsidRPr="00E51003" w:rsidRDefault="00E51003" w:rsidP="00E51003">
      <w:pPr>
        <w:rPr>
          <w:rFonts w:cstheme="minorHAnsi"/>
          <w:b w:val="0"/>
          <w:sz w:val="24"/>
        </w:rPr>
      </w:pPr>
      <w:r w:rsidRPr="00E51003">
        <w:rPr>
          <w:rFonts w:cstheme="minorHAnsi"/>
          <w:b w:val="0"/>
          <w:sz w:val="24"/>
        </w:rPr>
        <w:t xml:space="preserve">Als er sprake is van pestgedrag, </w:t>
      </w:r>
      <w:r w:rsidR="005A2127">
        <w:rPr>
          <w:rFonts w:cstheme="minorHAnsi"/>
          <w:b w:val="0"/>
          <w:sz w:val="24"/>
        </w:rPr>
        <w:t>zullen</w:t>
      </w:r>
      <w:r w:rsidR="00A30DE3">
        <w:rPr>
          <w:rFonts w:cstheme="minorHAnsi"/>
          <w:b w:val="0"/>
          <w:sz w:val="24"/>
        </w:rPr>
        <w:t xml:space="preserve"> de volgende 5 groepen </w:t>
      </w:r>
      <w:r w:rsidR="002C1136">
        <w:rPr>
          <w:rFonts w:cstheme="minorHAnsi"/>
          <w:b w:val="0"/>
          <w:sz w:val="24"/>
        </w:rPr>
        <w:t>bekeken worden</w:t>
      </w:r>
      <w:r w:rsidRPr="00E51003">
        <w:rPr>
          <w:rFonts w:cstheme="minorHAnsi"/>
          <w:b w:val="0"/>
          <w:sz w:val="24"/>
        </w:rPr>
        <w:t>:</w:t>
      </w:r>
    </w:p>
    <w:p w14:paraId="4FC1BAAB" w14:textId="2DCEBEA0" w:rsidR="00E51003" w:rsidRDefault="00541EC9" w:rsidP="00541EC9">
      <w:pPr>
        <w:pStyle w:val="Lijstalinea"/>
        <w:numPr>
          <w:ilvl w:val="0"/>
          <w:numId w:val="3"/>
        </w:numPr>
        <w:rPr>
          <w:rFonts w:cstheme="minorHAnsi"/>
          <w:b w:val="0"/>
          <w:sz w:val="24"/>
        </w:rPr>
      </w:pPr>
      <w:r>
        <w:rPr>
          <w:rFonts w:cstheme="minorHAnsi"/>
          <w:b w:val="0"/>
          <w:sz w:val="24"/>
        </w:rPr>
        <w:t>De leraar</w:t>
      </w:r>
      <w:r w:rsidR="00F13436">
        <w:rPr>
          <w:rFonts w:cstheme="minorHAnsi"/>
          <w:b w:val="0"/>
          <w:sz w:val="24"/>
        </w:rPr>
        <w:t xml:space="preserve"> (signaleren en aanpakken)</w:t>
      </w:r>
    </w:p>
    <w:p w14:paraId="47A66B1F" w14:textId="5EF6D012" w:rsidR="00F13436" w:rsidRDefault="00F13436" w:rsidP="00541EC9">
      <w:pPr>
        <w:pStyle w:val="Lijstalinea"/>
        <w:numPr>
          <w:ilvl w:val="0"/>
          <w:numId w:val="3"/>
        </w:numPr>
        <w:rPr>
          <w:rFonts w:cstheme="minorHAnsi"/>
          <w:b w:val="0"/>
          <w:sz w:val="24"/>
        </w:rPr>
      </w:pPr>
      <w:r>
        <w:rPr>
          <w:rFonts w:cstheme="minorHAnsi"/>
          <w:b w:val="0"/>
          <w:sz w:val="24"/>
        </w:rPr>
        <w:t>Het gepeste kind (hulp en begeleiding)</w:t>
      </w:r>
    </w:p>
    <w:p w14:paraId="36CCCC69" w14:textId="0238CA1A" w:rsidR="00F13436" w:rsidRDefault="00F13436" w:rsidP="00541EC9">
      <w:pPr>
        <w:pStyle w:val="Lijstalinea"/>
        <w:numPr>
          <w:ilvl w:val="0"/>
          <w:numId w:val="3"/>
        </w:numPr>
        <w:rPr>
          <w:rFonts w:cstheme="minorHAnsi"/>
          <w:b w:val="0"/>
          <w:sz w:val="24"/>
        </w:rPr>
      </w:pPr>
      <w:r>
        <w:rPr>
          <w:rFonts w:cstheme="minorHAnsi"/>
          <w:b w:val="0"/>
          <w:sz w:val="24"/>
        </w:rPr>
        <w:t>De pester (</w:t>
      </w:r>
      <w:r w:rsidR="005A2127">
        <w:rPr>
          <w:rFonts w:cstheme="minorHAnsi"/>
          <w:b w:val="0"/>
          <w:sz w:val="24"/>
        </w:rPr>
        <w:t>in gesprek treden en begeleiding)</w:t>
      </w:r>
    </w:p>
    <w:p w14:paraId="498E3540" w14:textId="257AEE1A" w:rsidR="005A2127" w:rsidRDefault="005A2127" w:rsidP="00541EC9">
      <w:pPr>
        <w:pStyle w:val="Lijstalinea"/>
        <w:numPr>
          <w:ilvl w:val="0"/>
          <w:numId w:val="3"/>
        </w:numPr>
        <w:rPr>
          <w:rFonts w:cstheme="minorHAnsi"/>
          <w:b w:val="0"/>
          <w:sz w:val="24"/>
        </w:rPr>
      </w:pPr>
      <w:r>
        <w:rPr>
          <w:rFonts w:cstheme="minorHAnsi"/>
          <w:b w:val="0"/>
          <w:sz w:val="24"/>
        </w:rPr>
        <w:t xml:space="preserve">De zwijgende </w:t>
      </w:r>
      <w:r w:rsidR="002C1136">
        <w:rPr>
          <w:rFonts w:cstheme="minorHAnsi"/>
          <w:b w:val="0"/>
          <w:sz w:val="24"/>
        </w:rPr>
        <w:t>middengroep (</w:t>
      </w:r>
      <w:r w:rsidR="00F40862">
        <w:rPr>
          <w:rFonts w:cstheme="minorHAnsi"/>
          <w:b w:val="0"/>
          <w:sz w:val="24"/>
        </w:rPr>
        <w:t>interveniëren</w:t>
      </w:r>
      <w:r w:rsidR="008F0658">
        <w:rPr>
          <w:rFonts w:cstheme="minorHAnsi"/>
          <w:b w:val="0"/>
          <w:sz w:val="24"/>
        </w:rPr>
        <w:t>)</w:t>
      </w:r>
    </w:p>
    <w:p w14:paraId="45C5AB2C" w14:textId="399947C2" w:rsidR="008F0658" w:rsidRPr="00541EC9" w:rsidRDefault="008F0658" w:rsidP="00541EC9">
      <w:pPr>
        <w:pStyle w:val="Lijstalinea"/>
        <w:numPr>
          <w:ilvl w:val="0"/>
          <w:numId w:val="3"/>
        </w:numPr>
        <w:rPr>
          <w:rFonts w:cstheme="minorHAnsi"/>
          <w:b w:val="0"/>
          <w:sz w:val="24"/>
        </w:rPr>
      </w:pPr>
      <w:r>
        <w:rPr>
          <w:rFonts w:cstheme="minorHAnsi"/>
          <w:b w:val="0"/>
          <w:sz w:val="24"/>
        </w:rPr>
        <w:t>De ouders (van het gepeste kind, van de pester en van de groep)</w:t>
      </w:r>
    </w:p>
    <w:p w14:paraId="1B1DF16B" w14:textId="5FC2CD83" w:rsidR="00E51003" w:rsidRPr="00E51003" w:rsidRDefault="00E51003" w:rsidP="00E51003">
      <w:pPr>
        <w:rPr>
          <w:rFonts w:cstheme="minorHAnsi"/>
          <w:b w:val="0"/>
          <w:sz w:val="24"/>
        </w:rPr>
      </w:pPr>
    </w:p>
    <w:p w14:paraId="70C9669C" w14:textId="77777777" w:rsidR="00E51003" w:rsidRPr="004B1475" w:rsidRDefault="00E51003" w:rsidP="00E51003">
      <w:pPr>
        <w:rPr>
          <w:rFonts w:cstheme="minorHAnsi"/>
          <w:bCs/>
          <w:sz w:val="24"/>
        </w:rPr>
      </w:pPr>
      <w:r w:rsidRPr="004B1475">
        <w:rPr>
          <w:rFonts w:cstheme="minorHAnsi"/>
          <w:bCs/>
          <w:sz w:val="24"/>
        </w:rPr>
        <w:t>Anti-pestprotocol</w:t>
      </w:r>
    </w:p>
    <w:p w14:paraId="350BE505" w14:textId="5D271FAC" w:rsidR="00E51003" w:rsidRPr="00E51003" w:rsidRDefault="00E51003" w:rsidP="004B1475">
      <w:pPr>
        <w:rPr>
          <w:rFonts w:cstheme="minorHAnsi"/>
          <w:b w:val="0"/>
          <w:sz w:val="24"/>
        </w:rPr>
      </w:pPr>
      <w:r w:rsidRPr="00E51003">
        <w:rPr>
          <w:rFonts w:cstheme="minorHAnsi"/>
          <w:b w:val="0"/>
          <w:sz w:val="24"/>
        </w:rPr>
        <w:t>Iedere melding van pestgedrag dient serieus genomen te worden en te worden geverifieerd.</w:t>
      </w:r>
    </w:p>
    <w:p w14:paraId="245DCCC1" w14:textId="77777777" w:rsidR="00E51003" w:rsidRPr="00E51003" w:rsidRDefault="00E51003" w:rsidP="00E51003">
      <w:pPr>
        <w:rPr>
          <w:rFonts w:cstheme="minorHAnsi"/>
          <w:b w:val="0"/>
          <w:sz w:val="24"/>
        </w:rPr>
      </w:pPr>
      <w:r w:rsidRPr="00E51003">
        <w:rPr>
          <w:rFonts w:cstheme="minorHAnsi"/>
          <w:b w:val="0"/>
          <w:sz w:val="24"/>
        </w:rPr>
        <w:t>Op het moment dat een leerling, een ouder of een collega melding maakt van pestgedrag</w:t>
      </w:r>
    </w:p>
    <w:p w14:paraId="3D84DD15" w14:textId="77777777" w:rsidR="00E51003" w:rsidRPr="00E51003" w:rsidRDefault="00E51003" w:rsidP="00E51003">
      <w:pPr>
        <w:rPr>
          <w:rFonts w:cstheme="minorHAnsi"/>
          <w:b w:val="0"/>
          <w:sz w:val="24"/>
        </w:rPr>
      </w:pPr>
      <w:r w:rsidRPr="00E51003">
        <w:rPr>
          <w:rFonts w:cstheme="minorHAnsi"/>
          <w:b w:val="0"/>
          <w:sz w:val="24"/>
        </w:rPr>
        <w:t>worden de volgende stappen ondernomen. Deze stappen zijn erop gericht om het</w:t>
      </w:r>
    </w:p>
    <w:p w14:paraId="2D2247B8" w14:textId="77777777" w:rsidR="00E51003" w:rsidRDefault="00E51003" w:rsidP="00E51003">
      <w:pPr>
        <w:rPr>
          <w:rFonts w:cstheme="minorHAnsi"/>
          <w:b w:val="0"/>
          <w:sz w:val="24"/>
        </w:rPr>
      </w:pPr>
      <w:r w:rsidRPr="00E51003">
        <w:rPr>
          <w:rFonts w:cstheme="minorHAnsi"/>
          <w:b w:val="0"/>
          <w:sz w:val="24"/>
        </w:rPr>
        <w:t>pestgedrag zo snel mogelijk te stoppen.</w:t>
      </w:r>
    </w:p>
    <w:p w14:paraId="5F2A62E5" w14:textId="77777777" w:rsidR="004B1475" w:rsidRPr="00E51003" w:rsidRDefault="004B1475" w:rsidP="00E51003">
      <w:pPr>
        <w:rPr>
          <w:rFonts w:cstheme="minorHAnsi"/>
          <w:b w:val="0"/>
          <w:sz w:val="24"/>
        </w:rPr>
      </w:pPr>
    </w:p>
    <w:p w14:paraId="0933E047" w14:textId="51DDAEB9" w:rsidR="00BF5C16" w:rsidRDefault="00E51003" w:rsidP="00BF5C16">
      <w:pPr>
        <w:pStyle w:val="Lijstalinea"/>
        <w:numPr>
          <w:ilvl w:val="0"/>
          <w:numId w:val="3"/>
        </w:numPr>
        <w:rPr>
          <w:rFonts w:cstheme="minorHAnsi"/>
          <w:b w:val="0"/>
          <w:sz w:val="24"/>
        </w:rPr>
      </w:pPr>
      <w:r w:rsidRPr="004B1475">
        <w:rPr>
          <w:rFonts w:cstheme="minorHAnsi"/>
          <w:b w:val="0"/>
          <w:sz w:val="24"/>
        </w:rPr>
        <w:t xml:space="preserve">Stap </w:t>
      </w:r>
      <w:r w:rsidR="00FA4EAB">
        <w:rPr>
          <w:rFonts w:cstheme="minorHAnsi"/>
          <w:b w:val="0"/>
          <w:sz w:val="24"/>
        </w:rPr>
        <w:t xml:space="preserve">1: </w:t>
      </w:r>
      <w:r w:rsidR="00470A89">
        <w:rPr>
          <w:rFonts w:cstheme="minorHAnsi"/>
          <w:b w:val="0"/>
          <w:sz w:val="24"/>
        </w:rPr>
        <w:t>D</w:t>
      </w:r>
      <w:r w:rsidRPr="004B1475">
        <w:rPr>
          <w:rFonts w:cstheme="minorHAnsi"/>
          <w:b w:val="0"/>
          <w:sz w:val="24"/>
        </w:rPr>
        <w:t>e leerkracht heeft een afzonderlijk gesprek met de leerling die pest (de pester) en de</w:t>
      </w:r>
    </w:p>
    <w:p w14:paraId="66961A6B" w14:textId="514618D7" w:rsidR="00E51003" w:rsidRPr="00BF5C16" w:rsidRDefault="00BF5C16" w:rsidP="00BF5C16">
      <w:pPr>
        <w:pStyle w:val="Lijstalinea"/>
        <w:ind w:left="420"/>
        <w:rPr>
          <w:rFonts w:cstheme="minorHAnsi"/>
          <w:b w:val="0"/>
          <w:sz w:val="24"/>
        </w:rPr>
      </w:pPr>
      <w:r w:rsidRPr="00BF5C16">
        <w:rPr>
          <w:rFonts w:cstheme="minorHAnsi"/>
          <w:b w:val="0"/>
          <w:sz w:val="24"/>
        </w:rPr>
        <w:t>l</w:t>
      </w:r>
      <w:r w:rsidR="00E51003" w:rsidRPr="00BF5C16">
        <w:rPr>
          <w:rFonts w:cstheme="minorHAnsi"/>
          <w:b w:val="0"/>
          <w:sz w:val="24"/>
        </w:rPr>
        <w:t>eerling die gepest wordt (de gepeste). Aan de hand van zo concreet mogelijke voorvallen uit</w:t>
      </w:r>
      <w:r w:rsidR="00FA4EAB" w:rsidRPr="00BF5C16">
        <w:rPr>
          <w:rFonts w:cstheme="minorHAnsi"/>
          <w:b w:val="0"/>
          <w:sz w:val="24"/>
        </w:rPr>
        <w:t xml:space="preserve"> </w:t>
      </w:r>
      <w:r w:rsidR="00E51003" w:rsidRPr="00BF5C16">
        <w:rPr>
          <w:rFonts w:cstheme="minorHAnsi"/>
          <w:b w:val="0"/>
          <w:sz w:val="24"/>
        </w:rPr>
        <w:t>het recente verleden wordt een analyse gemaakt en de ernst van de situatie ingeschat.</w:t>
      </w:r>
      <w:r w:rsidR="00FA4EAB" w:rsidRPr="00BF5C16">
        <w:rPr>
          <w:rFonts w:cstheme="minorHAnsi"/>
          <w:b w:val="0"/>
          <w:sz w:val="24"/>
        </w:rPr>
        <w:t xml:space="preserve"> </w:t>
      </w:r>
      <w:r w:rsidR="00E51003" w:rsidRPr="00BF5C16">
        <w:rPr>
          <w:rFonts w:cstheme="minorHAnsi"/>
          <w:b w:val="0"/>
          <w:sz w:val="24"/>
        </w:rPr>
        <w:t xml:space="preserve">Indien wenselijk kan de leerkracht de </w:t>
      </w:r>
      <w:r w:rsidR="00FA4EAB" w:rsidRPr="00BF5C16">
        <w:rPr>
          <w:rFonts w:cstheme="minorHAnsi"/>
          <w:b w:val="0"/>
          <w:sz w:val="24"/>
        </w:rPr>
        <w:t>interne begeleide</w:t>
      </w:r>
      <w:r w:rsidR="00E51003" w:rsidRPr="00BF5C16">
        <w:rPr>
          <w:rFonts w:cstheme="minorHAnsi"/>
          <w:b w:val="0"/>
          <w:sz w:val="24"/>
        </w:rPr>
        <w:t>r op de hoogte stellen. Het team wordt op de</w:t>
      </w:r>
      <w:r w:rsidR="00FA4EAB" w:rsidRPr="00BF5C16">
        <w:rPr>
          <w:rFonts w:cstheme="minorHAnsi"/>
          <w:b w:val="0"/>
          <w:sz w:val="24"/>
        </w:rPr>
        <w:t xml:space="preserve"> </w:t>
      </w:r>
      <w:r w:rsidR="00E51003" w:rsidRPr="00BF5C16">
        <w:rPr>
          <w:rFonts w:cstheme="minorHAnsi"/>
          <w:b w:val="0"/>
          <w:sz w:val="24"/>
        </w:rPr>
        <w:t>hoogte gesteld van het pestgedrag vanwege het toezicht op het plein en dergelijke.</w:t>
      </w:r>
    </w:p>
    <w:p w14:paraId="232EE09D" w14:textId="40164F0F" w:rsidR="00E51003" w:rsidRPr="00BF5C16" w:rsidRDefault="00E51003" w:rsidP="00BF5C16">
      <w:pPr>
        <w:pStyle w:val="Lijstalinea"/>
        <w:numPr>
          <w:ilvl w:val="0"/>
          <w:numId w:val="3"/>
        </w:numPr>
        <w:rPr>
          <w:rFonts w:cstheme="minorHAnsi"/>
          <w:b w:val="0"/>
          <w:sz w:val="24"/>
        </w:rPr>
      </w:pPr>
      <w:r w:rsidRPr="00FA4EAB">
        <w:rPr>
          <w:rFonts w:cstheme="minorHAnsi"/>
          <w:b w:val="0"/>
          <w:sz w:val="24"/>
        </w:rPr>
        <w:t xml:space="preserve">Stap </w:t>
      </w:r>
      <w:r w:rsidR="00FA4EAB">
        <w:rPr>
          <w:rFonts w:cstheme="minorHAnsi"/>
          <w:b w:val="0"/>
          <w:sz w:val="24"/>
        </w:rPr>
        <w:t xml:space="preserve">2: </w:t>
      </w:r>
      <w:r w:rsidR="00470A89">
        <w:rPr>
          <w:rFonts w:cstheme="minorHAnsi"/>
          <w:b w:val="0"/>
          <w:sz w:val="24"/>
        </w:rPr>
        <w:t>D</w:t>
      </w:r>
      <w:r w:rsidRPr="00FA4EAB">
        <w:rPr>
          <w:rFonts w:cstheme="minorHAnsi"/>
          <w:b w:val="0"/>
          <w:sz w:val="24"/>
        </w:rPr>
        <w:t>e leerkracht heeft een gezamenlijk gesprek met de pester en de gepeste. Het probleem</w:t>
      </w:r>
      <w:r w:rsidR="00BF5C16">
        <w:rPr>
          <w:rFonts w:cstheme="minorHAnsi"/>
          <w:b w:val="0"/>
          <w:sz w:val="24"/>
        </w:rPr>
        <w:t xml:space="preserve"> </w:t>
      </w:r>
      <w:r w:rsidRPr="00BF5C16">
        <w:rPr>
          <w:rFonts w:cstheme="minorHAnsi"/>
          <w:b w:val="0"/>
          <w:sz w:val="24"/>
        </w:rPr>
        <w:t>wordt duidelijk en helder geformuleerd. In overleg met beide partijen worden concrete</w:t>
      </w:r>
      <w:r w:rsidR="00FA4EAB" w:rsidRPr="00BF5C16">
        <w:rPr>
          <w:rFonts w:cstheme="minorHAnsi"/>
          <w:b w:val="0"/>
          <w:sz w:val="24"/>
        </w:rPr>
        <w:t xml:space="preserve"> </w:t>
      </w:r>
      <w:r w:rsidRPr="00BF5C16">
        <w:rPr>
          <w:rFonts w:cstheme="minorHAnsi"/>
          <w:b w:val="0"/>
          <w:sz w:val="24"/>
        </w:rPr>
        <w:t>afspraken</w:t>
      </w:r>
      <w:r w:rsidR="00FA4EAB" w:rsidRPr="00BF5C16">
        <w:rPr>
          <w:rFonts w:cstheme="minorHAnsi"/>
          <w:b w:val="0"/>
          <w:sz w:val="24"/>
        </w:rPr>
        <w:t xml:space="preserve"> </w:t>
      </w:r>
      <w:r w:rsidRPr="00BF5C16">
        <w:rPr>
          <w:rFonts w:cstheme="minorHAnsi"/>
          <w:b w:val="0"/>
          <w:sz w:val="24"/>
        </w:rPr>
        <w:t>gemaakt om pestgedrag tegen te gaan/te stoppen. Als er meerdere kinderen uit</w:t>
      </w:r>
      <w:r w:rsidR="00FA4EAB" w:rsidRPr="00BF5C16">
        <w:rPr>
          <w:rFonts w:cstheme="minorHAnsi"/>
          <w:b w:val="0"/>
          <w:sz w:val="24"/>
        </w:rPr>
        <w:t xml:space="preserve"> </w:t>
      </w:r>
      <w:r w:rsidRPr="00BF5C16">
        <w:rPr>
          <w:rFonts w:cstheme="minorHAnsi"/>
          <w:b w:val="0"/>
          <w:sz w:val="24"/>
        </w:rPr>
        <w:t>de groep betrokken zijn bij het pestgedrag zal de leerkracht klassikaal aandacht schenken</w:t>
      </w:r>
      <w:r w:rsidR="00FA4EAB" w:rsidRPr="00BF5C16">
        <w:rPr>
          <w:rFonts w:cstheme="minorHAnsi"/>
          <w:b w:val="0"/>
          <w:sz w:val="24"/>
        </w:rPr>
        <w:t xml:space="preserve"> </w:t>
      </w:r>
      <w:r w:rsidRPr="00BF5C16">
        <w:rPr>
          <w:rFonts w:cstheme="minorHAnsi"/>
          <w:b w:val="0"/>
          <w:sz w:val="24"/>
        </w:rPr>
        <w:t>aan het probleem, waarbij gebruik gemaakt kan worden van beschikbare methoden</w:t>
      </w:r>
      <w:r w:rsidR="00FA4EAB" w:rsidRPr="00BF5C16">
        <w:rPr>
          <w:rFonts w:cstheme="minorHAnsi"/>
          <w:b w:val="0"/>
          <w:sz w:val="24"/>
        </w:rPr>
        <w:t xml:space="preserve">. </w:t>
      </w:r>
      <w:r w:rsidRPr="00BF5C16">
        <w:rPr>
          <w:rFonts w:cstheme="minorHAnsi"/>
          <w:b w:val="0"/>
          <w:sz w:val="24"/>
        </w:rPr>
        <w:t>Binnen één week vindt eerste</w:t>
      </w:r>
      <w:r w:rsidR="00FA4EAB" w:rsidRPr="00BF5C16">
        <w:rPr>
          <w:rFonts w:cstheme="minorHAnsi"/>
          <w:b w:val="0"/>
          <w:sz w:val="24"/>
        </w:rPr>
        <w:t xml:space="preserve"> </w:t>
      </w:r>
      <w:r w:rsidRPr="00BF5C16">
        <w:rPr>
          <w:rFonts w:cstheme="minorHAnsi"/>
          <w:b w:val="0"/>
          <w:sz w:val="24"/>
        </w:rPr>
        <w:t>evaluatie plaats. Leerkracht zal nauwkeurig observeren.</w:t>
      </w:r>
    </w:p>
    <w:p w14:paraId="671C9027" w14:textId="680165FA" w:rsidR="00E51003" w:rsidRPr="00BF5C16" w:rsidRDefault="00E51003" w:rsidP="00BF5C16">
      <w:pPr>
        <w:pStyle w:val="Lijstalinea"/>
        <w:numPr>
          <w:ilvl w:val="0"/>
          <w:numId w:val="3"/>
        </w:numPr>
        <w:rPr>
          <w:rFonts w:cstheme="minorHAnsi"/>
          <w:b w:val="0"/>
          <w:sz w:val="24"/>
        </w:rPr>
      </w:pPr>
      <w:r w:rsidRPr="00FA4EAB">
        <w:rPr>
          <w:rFonts w:cstheme="minorHAnsi"/>
          <w:b w:val="0"/>
          <w:sz w:val="24"/>
        </w:rPr>
        <w:t>Stap 3</w:t>
      </w:r>
      <w:r w:rsidR="00FA4EAB">
        <w:rPr>
          <w:rFonts w:cstheme="minorHAnsi"/>
          <w:b w:val="0"/>
          <w:sz w:val="24"/>
        </w:rPr>
        <w:t xml:space="preserve">: </w:t>
      </w:r>
      <w:r w:rsidR="00470A89">
        <w:rPr>
          <w:rFonts w:cstheme="minorHAnsi"/>
          <w:b w:val="0"/>
          <w:sz w:val="24"/>
        </w:rPr>
        <w:t>I</w:t>
      </w:r>
      <w:r w:rsidRPr="00FA4EAB">
        <w:rPr>
          <w:rFonts w:cstheme="minorHAnsi"/>
          <w:b w:val="0"/>
          <w:sz w:val="24"/>
        </w:rPr>
        <w:t>n geval dat ouders melding hebben gemaakt van pestgedrag wordt teruggekoppeld naa</w:t>
      </w:r>
      <w:r w:rsidR="00FA4EAB">
        <w:rPr>
          <w:rFonts w:cstheme="minorHAnsi"/>
          <w:b w:val="0"/>
          <w:sz w:val="24"/>
        </w:rPr>
        <w:t xml:space="preserve">r  </w:t>
      </w:r>
      <w:r w:rsidR="00BF5C16">
        <w:rPr>
          <w:rFonts w:cstheme="minorHAnsi"/>
          <w:b w:val="0"/>
          <w:sz w:val="24"/>
        </w:rPr>
        <w:t xml:space="preserve"> </w:t>
      </w:r>
      <w:r w:rsidR="00FA4EAB" w:rsidRPr="00BF5C16">
        <w:rPr>
          <w:rFonts w:cstheme="minorHAnsi"/>
          <w:b w:val="0"/>
          <w:sz w:val="24"/>
        </w:rPr>
        <w:t>d</w:t>
      </w:r>
      <w:r w:rsidRPr="00BF5C16">
        <w:rPr>
          <w:rFonts w:cstheme="minorHAnsi"/>
          <w:b w:val="0"/>
          <w:sz w:val="24"/>
        </w:rPr>
        <w:t>e</w:t>
      </w:r>
      <w:r w:rsidR="00FA4EAB" w:rsidRPr="00BF5C16">
        <w:rPr>
          <w:rFonts w:cstheme="minorHAnsi"/>
          <w:b w:val="0"/>
          <w:sz w:val="24"/>
        </w:rPr>
        <w:t xml:space="preserve"> </w:t>
      </w:r>
      <w:r w:rsidRPr="00BF5C16">
        <w:rPr>
          <w:rFonts w:cstheme="minorHAnsi"/>
          <w:b w:val="0"/>
          <w:sz w:val="24"/>
        </w:rPr>
        <w:t>ouders. Er worden mededelingen gedaan m.b.t. de afspraken. Met de ouders wordt</w:t>
      </w:r>
      <w:r w:rsidR="00FA4EAB" w:rsidRPr="00BF5C16">
        <w:rPr>
          <w:rFonts w:cstheme="minorHAnsi"/>
          <w:b w:val="0"/>
          <w:sz w:val="24"/>
        </w:rPr>
        <w:t xml:space="preserve"> </w:t>
      </w:r>
      <w:r w:rsidRPr="00BF5C16">
        <w:rPr>
          <w:rFonts w:cstheme="minorHAnsi"/>
          <w:b w:val="0"/>
          <w:sz w:val="24"/>
        </w:rPr>
        <w:t>afgesproken dat er na de eerste evaluatie weer contact opgenomen zal worden. Deze stap</w:t>
      </w:r>
      <w:r w:rsidR="00FA4EAB" w:rsidRPr="00BF5C16">
        <w:rPr>
          <w:rFonts w:cstheme="minorHAnsi"/>
          <w:b w:val="0"/>
          <w:sz w:val="24"/>
        </w:rPr>
        <w:t xml:space="preserve"> </w:t>
      </w:r>
      <w:r w:rsidRPr="00BF5C16">
        <w:rPr>
          <w:rFonts w:cstheme="minorHAnsi"/>
          <w:b w:val="0"/>
          <w:sz w:val="24"/>
        </w:rPr>
        <w:t>zal ook worden</w:t>
      </w:r>
      <w:r w:rsidR="00FA4EAB" w:rsidRPr="00BF5C16">
        <w:rPr>
          <w:rFonts w:cstheme="minorHAnsi"/>
          <w:b w:val="0"/>
          <w:sz w:val="24"/>
        </w:rPr>
        <w:t xml:space="preserve"> </w:t>
      </w:r>
      <w:r w:rsidRPr="00BF5C16">
        <w:rPr>
          <w:rFonts w:cstheme="minorHAnsi"/>
          <w:b w:val="0"/>
          <w:sz w:val="24"/>
        </w:rPr>
        <w:t>genomen als de leerkracht de situatie als ‘ernstig’ inschat, zonder dat ouders</w:t>
      </w:r>
      <w:r w:rsidR="00FA4EAB" w:rsidRPr="00BF5C16">
        <w:rPr>
          <w:rFonts w:cstheme="minorHAnsi"/>
          <w:b w:val="0"/>
          <w:sz w:val="24"/>
        </w:rPr>
        <w:t xml:space="preserve"> </w:t>
      </w:r>
      <w:r w:rsidRPr="00BF5C16">
        <w:rPr>
          <w:rFonts w:cstheme="minorHAnsi"/>
          <w:b w:val="0"/>
          <w:sz w:val="24"/>
        </w:rPr>
        <w:t>melding hebben</w:t>
      </w:r>
      <w:r w:rsidR="00FA4EAB" w:rsidRPr="00BF5C16">
        <w:rPr>
          <w:rFonts w:cstheme="minorHAnsi"/>
          <w:b w:val="0"/>
          <w:sz w:val="24"/>
        </w:rPr>
        <w:t xml:space="preserve"> </w:t>
      </w:r>
      <w:r w:rsidRPr="00BF5C16">
        <w:rPr>
          <w:rFonts w:cstheme="minorHAnsi"/>
          <w:b w:val="0"/>
          <w:sz w:val="24"/>
        </w:rPr>
        <w:t>gemaakt.</w:t>
      </w:r>
    </w:p>
    <w:p w14:paraId="1B348E32" w14:textId="77777777" w:rsidR="00732C2F" w:rsidRDefault="00E51003" w:rsidP="00BF5C16">
      <w:pPr>
        <w:pStyle w:val="Lijstalinea"/>
        <w:numPr>
          <w:ilvl w:val="0"/>
          <w:numId w:val="3"/>
        </w:numPr>
        <w:rPr>
          <w:rFonts w:cstheme="minorHAnsi"/>
          <w:b w:val="0"/>
          <w:sz w:val="24"/>
        </w:rPr>
      </w:pPr>
      <w:r w:rsidRPr="00FA4EAB">
        <w:rPr>
          <w:rFonts w:cstheme="minorHAnsi"/>
          <w:b w:val="0"/>
          <w:sz w:val="24"/>
        </w:rPr>
        <w:t>Stap 4</w:t>
      </w:r>
      <w:r w:rsidR="00FA4EAB">
        <w:rPr>
          <w:rFonts w:cstheme="minorHAnsi"/>
          <w:b w:val="0"/>
          <w:sz w:val="24"/>
        </w:rPr>
        <w:t xml:space="preserve">: </w:t>
      </w:r>
      <w:r w:rsidR="00470A89">
        <w:rPr>
          <w:rFonts w:cstheme="minorHAnsi"/>
          <w:b w:val="0"/>
          <w:sz w:val="24"/>
        </w:rPr>
        <w:t>G</w:t>
      </w:r>
      <w:r w:rsidRPr="00FA4EAB">
        <w:rPr>
          <w:rFonts w:cstheme="minorHAnsi"/>
          <w:b w:val="0"/>
          <w:sz w:val="24"/>
        </w:rPr>
        <w:t>esprek met pester en gepeste</w:t>
      </w:r>
      <w:r w:rsidR="00FA4EAB">
        <w:rPr>
          <w:rFonts w:cstheme="minorHAnsi"/>
          <w:b w:val="0"/>
          <w:sz w:val="24"/>
        </w:rPr>
        <w:t xml:space="preserve">. </w:t>
      </w:r>
      <w:r w:rsidRPr="00FA4EAB">
        <w:rPr>
          <w:rFonts w:cstheme="minorHAnsi"/>
          <w:b w:val="0"/>
          <w:sz w:val="24"/>
        </w:rPr>
        <w:t>Is het gelukt om de afspraken na te komen? Zo ja: dan de</w:t>
      </w:r>
      <w:r w:rsidR="00FA4EAB">
        <w:rPr>
          <w:rFonts w:cstheme="minorHAnsi"/>
          <w:b w:val="0"/>
          <w:sz w:val="24"/>
        </w:rPr>
        <w:t xml:space="preserve"> </w:t>
      </w:r>
      <w:r w:rsidRPr="00BF5C16">
        <w:rPr>
          <w:rFonts w:cstheme="minorHAnsi"/>
          <w:b w:val="0"/>
          <w:sz w:val="24"/>
        </w:rPr>
        <w:t>afspraken</w:t>
      </w:r>
      <w:r w:rsidR="00FA4EAB" w:rsidRPr="00BF5C16">
        <w:rPr>
          <w:rFonts w:cstheme="minorHAnsi"/>
          <w:b w:val="0"/>
          <w:sz w:val="24"/>
        </w:rPr>
        <w:t xml:space="preserve"> </w:t>
      </w:r>
      <w:r w:rsidRPr="00BF5C16">
        <w:rPr>
          <w:rFonts w:cstheme="minorHAnsi"/>
          <w:b w:val="0"/>
          <w:sz w:val="24"/>
        </w:rPr>
        <w:t xml:space="preserve">handhaven/bijstellen en een volgend gesprek over twee weken. Zo nee: </w:t>
      </w:r>
      <w:r w:rsidR="00FA4EAB" w:rsidRPr="00BF5C16">
        <w:rPr>
          <w:rFonts w:cstheme="minorHAnsi"/>
          <w:b w:val="0"/>
          <w:sz w:val="24"/>
        </w:rPr>
        <w:t xml:space="preserve">dan stellen we een </w:t>
      </w:r>
      <w:r w:rsidRPr="00BF5C16">
        <w:rPr>
          <w:rFonts w:cstheme="minorHAnsi"/>
          <w:b w:val="0"/>
          <w:sz w:val="24"/>
        </w:rPr>
        <w:t xml:space="preserve">analyse </w:t>
      </w:r>
      <w:r w:rsidR="00FA4EAB" w:rsidRPr="00BF5C16">
        <w:rPr>
          <w:rFonts w:cstheme="minorHAnsi"/>
          <w:b w:val="0"/>
          <w:sz w:val="24"/>
        </w:rPr>
        <w:t xml:space="preserve">op. </w:t>
      </w:r>
    </w:p>
    <w:p w14:paraId="02D98D6A" w14:textId="20529540" w:rsidR="00E51003" w:rsidRPr="00BF5C16" w:rsidRDefault="00FA4EAB" w:rsidP="00732C2F">
      <w:pPr>
        <w:pStyle w:val="Lijstalinea"/>
        <w:ind w:left="420"/>
        <w:rPr>
          <w:rFonts w:cstheme="minorHAnsi"/>
          <w:b w:val="0"/>
          <w:sz w:val="24"/>
        </w:rPr>
      </w:pPr>
      <w:r w:rsidRPr="00BF5C16">
        <w:rPr>
          <w:rFonts w:cstheme="minorHAnsi"/>
          <w:b w:val="0"/>
          <w:sz w:val="24"/>
        </w:rPr>
        <w:t>De</w:t>
      </w:r>
      <w:r w:rsidR="00E51003" w:rsidRPr="00BF5C16">
        <w:rPr>
          <w:rFonts w:cstheme="minorHAnsi"/>
          <w:b w:val="0"/>
          <w:sz w:val="24"/>
        </w:rPr>
        <w:t xml:space="preserve"> </w:t>
      </w:r>
      <w:r w:rsidRPr="00BF5C16">
        <w:rPr>
          <w:rFonts w:cstheme="minorHAnsi"/>
          <w:b w:val="0"/>
          <w:sz w:val="24"/>
        </w:rPr>
        <w:t>l</w:t>
      </w:r>
      <w:r w:rsidR="00E51003" w:rsidRPr="00BF5C16">
        <w:rPr>
          <w:rFonts w:cstheme="minorHAnsi"/>
          <w:b w:val="0"/>
          <w:sz w:val="24"/>
        </w:rPr>
        <w:t>eerkracht overlegt</w:t>
      </w:r>
      <w:r w:rsidRPr="00BF5C16">
        <w:rPr>
          <w:rFonts w:cstheme="minorHAnsi"/>
          <w:b w:val="0"/>
          <w:sz w:val="24"/>
        </w:rPr>
        <w:t xml:space="preserve"> vervolgens</w:t>
      </w:r>
      <w:r w:rsidR="00E51003" w:rsidRPr="00BF5C16">
        <w:rPr>
          <w:rFonts w:cstheme="minorHAnsi"/>
          <w:b w:val="0"/>
          <w:sz w:val="24"/>
        </w:rPr>
        <w:t xml:space="preserve"> met</w:t>
      </w:r>
      <w:r w:rsidRPr="00BF5C16">
        <w:rPr>
          <w:rFonts w:cstheme="minorHAnsi"/>
          <w:b w:val="0"/>
          <w:sz w:val="24"/>
        </w:rPr>
        <w:t xml:space="preserve"> de</w:t>
      </w:r>
      <w:r w:rsidR="00E51003" w:rsidRPr="00BF5C16">
        <w:rPr>
          <w:rFonts w:cstheme="minorHAnsi"/>
          <w:b w:val="0"/>
          <w:sz w:val="24"/>
        </w:rPr>
        <w:t xml:space="preserve"> anti-pestcoördinator</w:t>
      </w:r>
      <w:r w:rsidRPr="00BF5C16">
        <w:rPr>
          <w:rFonts w:cstheme="minorHAnsi"/>
          <w:b w:val="0"/>
          <w:sz w:val="24"/>
        </w:rPr>
        <w:t xml:space="preserve"> en e</w:t>
      </w:r>
      <w:r w:rsidR="00E51003" w:rsidRPr="00BF5C16">
        <w:rPr>
          <w:rFonts w:cstheme="minorHAnsi"/>
          <w:b w:val="0"/>
          <w:sz w:val="24"/>
        </w:rPr>
        <w:t>r wordt een</w:t>
      </w:r>
      <w:r w:rsidRPr="00BF5C16">
        <w:rPr>
          <w:rFonts w:cstheme="minorHAnsi"/>
          <w:b w:val="0"/>
          <w:sz w:val="24"/>
        </w:rPr>
        <w:t xml:space="preserve"> </w:t>
      </w:r>
      <w:r w:rsidR="00E51003" w:rsidRPr="00BF5C16">
        <w:rPr>
          <w:rFonts w:cstheme="minorHAnsi"/>
          <w:b w:val="0"/>
          <w:sz w:val="24"/>
        </w:rPr>
        <w:t xml:space="preserve">handelingsplan opgesteld voor de komende twee weken. </w:t>
      </w:r>
      <w:r w:rsidRPr="00BF5C16">
        <w:rPr>
          <w:rFonts w:cstheme="minorHAnsi"/>
          <w:b w:val="0"/>
          <w:sz w:val="24"/>
        </w:rPr>
        <w:t>Het t</w:t>
      </w:r>
      <w:r w:rsidR="00E51003" w:rsidRPr="00BF5C16">
        <w:rPr>
          <w:rFonts w:cstheme="minorHAnsi"/>
          <w:b w:val="0"/>
          <w:sz w:val="24"/>
        </w:rPr>
        <w:t>eam wordt hiervan op de hoogte</w:t>
      </w:r>
      <w:r w:rsidRPr="00BF5C16">
        <w:rPr>
          <w:rFonts w:cstheme="minorHAnsi"/>
          <w:b w:val="0"/>
          <w:sz w:val="24"/>
        </w:rPr>
        <w:t xml:space="preserve"> </w:t>
      </w:r>
      <w:r w:rsidR="00E51003" w:rsidRPr="00BF5C16">
        <w:rPr>
          <w:rFonts w:cstheme="minorHAnsi"/>
          <w:b w:val="0"/>
          <w:sz w:val="24"/>
        </w:rPr>
        <w:t>gebracht</w:t>
      </w:r>
      <w:r w:rsidRPr="00BF5C16">
        <w:rPr>
          <w:rFonts w:cstheme="minorHAnsi"/>
          <w:b w:val="0"/>
          <w:sz w:val="24"/>
        </w:rPr>
        <w:t xml:space="preserve"> en d</w:t>
      </w:r>
      <w:r w:rsidR="00E51003" w:rsidRPr="00BF5C16">
        <w:rPr>
          <w:rFonts w:cstheme="minorHAnsi"/>
          <w:b w:val="0"/>
          <w:sz w:val="24"/>
        </w:rPr>
        <w:t>it wordt met de ouders gecommuniceerd.</w:t>
      </w:r>
    </w:p>
    <w:p w14:paraId="5072992F" w14:textId="4C2D8D8B" w:rsidR="00BF5C16" w:rsidRDefault="00E51003" w:rsidP="00BF5C16">
      <w:pPr>
        <w:pStyle w:val="Lijstalinea"/>
        <w:numPr>
          <w:ilvl w:val="0"/>
          <w:numId w:val="3"/>
        </w:numPr>
        <w:rPr>
          <w:rFonts w:cstheme="minorHAnsi"/>
          <w:b w:val="0"/>
          <w:sz w:val="24"/>
        </w:rPr>
      </w:pPr>
      <w:r w:rsidRPr="00FA4EAB">
        <w:rPr>
          <w:rFonts w:cstheme="minorHAnsi"/>
          <w:b w:val="0"/>
          <w:sz w:val="24"/>
        </w:rPr>
        <w:t>Stap 5</w:t>
      </w:r>
      <w:r w:rsidR="00FA4EAB">
        <w:rPr>
          <w:rFonts w:cstheme="minorHAnsi"/>
          <w:b w:val="0"/>
          <w:sz w:val="24"/>
        </w:rPr>
        <w:t xml:space="preserve">: </w:t>
      </w:r>
      <w:r w:rsidR="00470A89">
        <w:rPr>
          <w:rFonts w:cstheme="minorHAnsi"/>
          <w:b w:val="0"/>
          <w:sz w:val="24"/>
        </w:rPr>
        <w:t>N</w:t>
      </w:r>
      <w:r w:rsidR="00FA4EAB">
        <w:rPr>
          <w:rFonts w:cstheme="minorHAnsi"/>
          <w:b w:val="0"/>
          <w:sz w:val="24"/>
        </w:rPr>
        <w:t>a</w:t>
      </w:r>
      <w:r w:rsidRPr="00FA4EAB">
        <w:rPr>
          <w:rFonts w:cstheme="minorHAnsi"/>
          <w:b w:val="0"/>
          <w:sz w:val="24"/>
        </w:rPr>
        <w:t xml:space="preserve"> twee weken is er opnieuw een gesprek tussen leerkracht en leerlingen. Verslag wordt</w:t>
      </w:r>
      <w:r w:rsidR="00BF5C16">
        <w:rPr>
          <w:rFonts w:cstheme="minorHAnsi"/>
          <w:b w:val="0"/>
          <w:sz w:val="24"/>
        </w:rPr>
        <w:t xml:space="preserve"> </w:t>
      </w:r>
      <w:r w:rsidRPr="00BF5C16">
        <w:rPr>
          <w:rFonts w:cstheme="minorHAnsi"/>
          <w:b w:val="0"/>
          <w:sz w:val="24"/>
        </w:rPr>
        <w:t>uitgebracht aan de anti-pestcoördinator. Zijn de effecten positief</w:t>
      </w:r>
      <w:r w:rsidR="00591AA4" w:rsidRPr="00BF5C16">
        <w:rPr>
          <w:rFonts w:cstheme="minorHAnsi"/>
          <w:b w:val="0"/>
          <w:sz w:val="24"/>
        </w:rPr>
        <w:t>,</w:t>
      </w:r>
      <w:r w:rsidRPr="00BF5C16">
        <w:rPr>
          <w:rFonts w:cstheme="minorHAnsi"/>
          <w:b w:val="0"/>
          <w:sz w:val="24"/>
        </w:rPr>
        <w:t xml:space="preserve"> dan </w:t>
      </w:r>
      <w:r w:rsidR="00591AA4" w:rsidRPr="00BF5C16">
        <w:rPr>
          <w:rFonts w:cstheme="minorHAnsi"/>
          <w:b w:val="0"/>
          <w:sz w:val="24"/>
        </w:rPr>
        <w:t xml:space="preserve">bouwen we </w:t>
      </w:r>
      <w:r w:rsidRPr="00BF5C16">
        <w:rPr>
          <w:rFonts w:cstheme="minorHAnsi"/>
          <w:b w:val="0"/>
          <w:sz w:val="24"/>
        </w:rPr>
        <w:t>langzamerhand</w:t>
      </w:r>
      <w:r w:rsidR="00BF5C16">
        <w:rPr>
          <w:rFonts w:cstheme="minorHAnsi"/>
          <w:b w:val="0"/>
          <w:sz w:val="24"/>
        </w:rPr>
        <w:t xml:space="preserve"> </w:t>
      </w:r>
      <w:r w:rsidR="00591AA4" w:rsidRPr="00BF5C16">
        <w:rPr>
          <w:rFonts w:cstheme="minorHAnsi"/>
          <w:b w:val="0"/>
          <w:sz w:val="24"/>
        </w:rPr>
        <w:t>af</w:t>
      </w:r>
      <w:r w:rsidRPr="00BF5C16">
        <w:rPr>
          <w:rFonts w:cstheme="minorHAnsi"/>
          <w:b w:val="0"/>
          <w:sz w:val="24"/>
        </w:rPr>
        <w:t>. Zo nie</w:t>
      </w:r>
      <w:r w:rsidR="00591AA4" w:rsidRPr="00BF5C16">
        <w:rPr>
          <w:rFonts w:cstheme="minorHAnsi"/>
          <w:b w:val="0"/>
          <w:sz w:val="24"/>
        </w:rPr>
        <w:t xml:space="preserve">t, dan stellen we </w:t>
      </w:r>
      <w:r w:rsidRPr="00BF5C16">
        <w:rPr>
          <w:rFonts w:cstheme="minorHAnsi"/>
          <w:b w:val="0"/>
          <w:sz w:val="24"/>
        </w:rPr>
        <w:t xml:space="preserve">nieuw handelingsplan </w:t>
      </w:r>
      <w:r w:rsidR="00591AA4" w:rsidRPr="00BF5C16">
        <w:rPr>
          <w:rFonts w:cstheme="minorHAnsi"/>
          <w:b w:val="0"/>
          <w:sz w:val="24"/>
        </w:rPr>
        <w:t xml:space="preserve">op </w:t>
      </w:r>
      <w:r w:rsidRPr="00BF5C16">
        <w:rPr>
          <w:rFonts w:cstheme="minorHAnsi"/>
          <w:b w:val="0"/>
          <w:sz w:val="24"/>
        </w:rPr>
        <w:t xml:space="preserve"> waarbij eventueel ook externe</w:t>
      </w:r>
      <w:r w:rsidR="00591AA4" w:rsidRPr="00BF5C16">
        <w:rPr>
          <w:rFonts w:cstheme="minorHAnsi"/>
          <w:b w:val="0"/>
          <w:sz w:val="24"/>
        </w:rPr>
        <w:t xml:space="preserve"> </w:t>
      </w:r>
      <w:r w:rsidRPr="00BF5C16">
        <w:rPr>
          <w:rFonts w:cstheme="minorHAnsi"/>
          <w:b w:val="0"/>
          <w:sz w:val="24"/>
        </w:rPr>
        <w:t>deskundigheid ingeschakeld kan worden.</w:t>
      </w:r>
      <w:r w:rsidR="00BF5C16">
        <w:rPr>
          <w:rFonts w:cstheme="minorHAnsi"/>
          <w:b w:val="0"/>
          <w:sz w:val="24"/>
        </w:rPr>
        <w:t xml:space="preserve"> </w:t>
      </w:r>
    </w:p>
    <w:p w14:paraId="2043CD8C" w14:textId="64D8CC38" w:rsidR="00E51003" w:rsidRPr="00E51003" w:rsidRDefault="00E51003" w:rsidP="00BF5C16">
      <w:pPr>
        <w:pStyle w:val="Lijstalinea"/>
        <w:ind w:left="420"/>
        <w:rPr>
          <w:rFonts w:cstheme="minorHAnsi"/>
          <w:b w:val="0"/>
          <w:sz w:val="24"/>
        </w:rPr>
      </w:pPr>
      <w:r w:rsidRPr="00BF5C16">
        <w:rPr>
          <w:rFonts w:cstheme="minorHAnsi"/>
          <w:b w:val="0"/>
          <w:sz w:val="24"/>
        </w:rPr>
        <w:t>Opmerkingen:</w:t>
      </w:r>
      <w:r w:rsidR="00591AA4" w:rsidRPr="00BF5C16">
        <w:rPr>
          <w:rFonts w:cstheme="minorHAnsi"/>
          <w:b w:val="0"/>
          <w:sz w:val="24"/>
        </w:rPr>
        <w:t xml:space="preserve"> a</w:t>
      </w:r>
      <w:r w:rsidRPr="00BF5C16">
        <w:rPr>
          <w:rFonts w:cstheme="minorHAnsi"/>
          <w:b w:val="0"/>
          <w:sz w:val="24"/>
        </w:rPr>
        <w:t>lle concrete acties en afspraken worden door de leerkracht vastgelegd in Parnassys.</w:t>
      </w:r>
      <w:r w:rsidR="00BF5C16">
        <w:rPr>
          <w:rFonts w:cstheme="minorHAnsi"/>
          <w:b w:val="0"/>
          <w:sz w:val="24"/>
        </w:rPr>
        <w:t xml:space="preserve"> </w:t>
      </w:r>
      <w:r w:rsidRPr="00E51003">
        <w:rPr>
          <w:rFonts w:cstheme="minorHAnsi"/>
          <w:b w:val="0"/>
          <w:sz w:val="24"/>
        </w:rPr>
        <w:t>Acties en afspraken dienen erop gericht te zijn het pesten onmiddellijk te stoppen en</w:t>
      </w:r>
      <w:r w:rsidR="00BF5C16">
        <w:rPr>
          <w:rFonts w:cstheme="minorHAnsi"/>
          <w:b w:val="0"/>
          <w:sz w:val="24"/>
        </w:rPr>
        <w:t xml:space="preserve"> </w:t>
      </w:r>
      <w:r w:rsidRPr="00E51003">
        <w:rPr>
          <w:rFonts w:cstheme="minorHAnsi"/>
          <w:b w:val="0"/>
          <w:sz w:val="24"/>
        </w:rPr>
        <w:t>het gedrag te veranderen.</w:t>
      </w:r>
    </w:p>
    <w:p w14:paraId="16C64ED8" w14:textId="77777777" w:rsidR="00591AA4" w:rsidRDefault="00591AA4" w:rsidP="00E51003">
      <w:pPr>
        <w:rPr>
          <w:rFonts w:cstheme="minorHAnsi"/>
          <w:b w:val="0"/>
          <w:sz w:val="24"/>
        </w:rPr>
      </w:pPr>
    </w:p>
    <w:p w14:paraId="0311CEB3" w14:textId="77777777" w:rsidR="004B2A25" w:rsidRDefault="00591AA4" w:rsidP="00E51003">
      <w:pPr>
        <w:rPr>
          <w:rFonts w:cstheme="minorHAnsi"/>
          <w:b w:val="0"/>
          <w:sz w:val="24"/>
        </w:rPr>
      </w:pPr>
      <w:r>
        <w:rPr>
          <w:rFonts w:cstheme="minorHAnsi"/>
          <w:b w:val="0"/>
          <w:sz w:val="24"/>
        </w:rPr>
        <w:t xml:space="preserve">Onderstaande stappen worden, indien de situatie het noodzakelijk acht, </w:t>
      </w:r>
      <w:r w:rsidR="004B2A25">
        <w:rPr>
          <w:rFonts w:cstheme="minorHAnsi"/>
          <w:b w:val="0"/>
          <w:sz w:val="24"/>
        </w:rPr>
        <w:t>ook ondernomen:</w:t>
      </w:r>
    </w:p>
    <w:p w14:paraId="51876151" w14:textId="19B79370" w:rsidR="004B2A25" w:rsidRDefault="00E51003" w:rsidP="004B2A25">
      <w:pPr>
        <w:pStyle w:val="Lijstalinea"/>
        <w:numPr>
          <w:ilvl w:val="0"/>
          <w:numId w:val="3"/>
        </w:numPr>
        <w:rPr>
          <w:rFonts w:cstheme="minorHAnsi"/>
          <w:b w:val="0"/>
          <w:sz w:val="24"/>
        </w:rPr>
      </w:pPr>
      <w:r w:rsidRPr="004B2A25">
        <w:rPr>
          <w:rFonts w:cstheme="minorHAnsi"/>
          <w:b w:val="0"/>
          <w:sz w:val="24"/>
        </w:rPr>
        <w:t>Stap 6</w:t>
      </w:r>
      <w:r w:rsidR="004B2A25">
        <w:rPr>
          <w:rFonts w:cstheme="minorHAnsi"/>
          <w:b w:val="0"/>
          <w:sz w:val="24"/>
        </w:rPr>
        <w:t xml:space="preserve">: </w:t>
      </w:r>
      <w:r w:rsidR="00470A89">
        <w:rPr>
          <w:rFonts w:cstheme="minorHAnsi"/>
          <w:b w:val="0"/>
          <w:sz w:val="24"/>
        </w:rPr>
        <w:t>E</w:t>
      </w:r>
      <w:r w:rsidR="004B2A25">
        <w:rPr>
          <w:rFonts w:cstheme="minorHAnsi"/>
          <w:b w:val="0"/>
          <w:sz w:val="24"/>
        </w:rPr>
        <w:t>en g</w:t>
      </w:r>
      <w:r w:rsidRPr="004B2A25">
        <w:rPr>
          <w:rFonts w:cstheme="minorHAnsi"/>
          <w:b w:val="0"/>
          <w:sz w:val="24"/>
        </w:rPr>
        <w:t>esprek met alle ouders uit de groep over het pestprobleem in de groep. Dit met name als</w:t>
      </w:r>
      <w:r w:rsidR="004B2A25">
        <w:rPr>
          <w:rFonts w:cstheme="minorHAnsi"/>
          <w:b w:val="0"/>
          <w:sz w:val="24"/>
        </w:rPr>
        <w:t xml:space="preserve"> </w:t>
      </w:r>
      <w:r w:rsidRPr="004B2A25">
        <w:rPr>
          <w:rFonts w:cstheme="minorHAnsi"/>
          <w:b w:val="0"/>
          <w:sz w:val="24"/>
        </w:rPr>
        <w:t>er sprake is van een grote zwijgende groep onder de klasgenoten die niet op het pestgedrag</w:t>
      </w:r>
      <w:r w:rsidR="004B2A25">
        <w:rPr>
          <w:rFonts w:cstheme="minorHAnsi"/>
          <w:b w:val="0"/>
          <w:sz w:val="24"/>
        </w:rPr>
        <w:t>.</w:t>
      </w:r>
      <w:r w:rsidRPr="00E51003">
        <w:rPr>
          <w:rFonts w:cstheme="minorHAnsi"/>
          <w:b w:val="0"/>
          <w:sz w:val="24"/>
        </w:rPr>
        <w:t xml:space="preserve"> Dit gesprek wordt geleid door een directielid of intern</w:t>
      </w:r>
      <w:r w:rsidR="004B2A25">
        <w:rPr>
          <w:rFonts w:cstheme="minorHAnsi"/>
          <w:b w:val="0"/>
          <w:sz w:val="24"/>
        </w:rPr>
        <w:t xml:space="preserve"> </w:t>
      </w:r>
      <w:r w:rsidRPr="004B2A25">
        <w:rPr>
          <w:rFonts w:cstheme="minorHAnsi"/>
          <w:b w:val="0"/>
          <w:sz w:val="24"/>
        </w:rPr>
        <w:t xml:space="preserve">begeleider. De leerkracht(en) van de groep </w:t>
      </w:r>
      <w:r w:rsidR="004B2A25">
        <w:rPr>
          <w:rFonts w:cstheme="minorHAnsi"/>
          <w:b w:val="0"/>
          <w:sz w:val="24"/>
        </w:rPr>
        <w:t>is/</w:t>
      </w:r>
      <w:r w:rsidRPr="004B2A25">
        <w:rPr>
          <w:rFonts w:cstheme="minorHAnsi"/>
          <w:b w:val="0"/>
          <w:sz w:val="24"/>
        </w:rPr>
        <w:t>zijn op deze avond aanwezig.</w:t>
      </w:r>
    </w:p>
    <w:p w14:paraId="616264C2" w14:textId="3A001DC2" w:rsidR="00E51003" w:rsidRPr="004B2A25" w:rsidRDefault="00E51003" w:rsidP="004B2A25">
      <w:pPr>
        <w:pStyle w:val="Lijstalinea"/>
        <w:numPr>
          <w:ilvl w:val="0"/>
          <w:numId w:val="3"/>
        </w:numPr>
        <w:rPr>
          <w:rFonts w:cstheme="minorHAnsi"/>
          <w:b w:val="0"/>
          <w:sz w:val="24"/>
        </w:rPr>
      </w:pPr>
      <w:r w:rsidRPr="00E51003">
        <w:rPr>
          <w:rFonts w:cstheme="minorHAnsi"/>
          <w:b w:val="0"/>
          <w:sz w:val="24"/>
        </w:rPr>
        <w:t>Stap 7</w:t>
      </w:r>
      <w:r w:rsidR="004B2A25">
        <w:rPr>
          <w:rFonts w:cstheme="minorHAnsi"/>
          <w:b w:val="0"/>
          <w:sz w:val="24"/>
        </w:rPr>
        <w:t xml:space="preserve">: </w:t>
      </w:r>
      <w:r w:rsidR="00470A89">
        <w:rPr>
          <w:rFonts w:cstheme="minorHAnsi"/>
          <w:b w:val="0"/>
          <w:sz w:val="24"/>
        </w:rPr>
        <w:t>E</w:t>
      </w:r>
      <w:r w:rsidR="004B2A25">
        <w:rPr>
          <w:rFonts w:cstheme="minorHAnsi"/>
          <w:b w:val="0"/>
          <w:sz w:val="24"/>
        </w:rPr>
        <w:t>en</w:t>
      </w:r>
      <w:r w:rsidRPr="004B2A25">
        <w:rPr>
          <w:rFonts w:cstheme="minorHAnsi"/>
          <w:b w:val="0"/>
          <w:sz w:val="24"/>
        </w:rPr>
        <w:t xml:space="preserve"> leerling (pester of gepeste) wordt tijdelijk in een andere groep geplaatst.</w:t>
      </w:r>
    </w:p>
    <w:p w14:paraId="6B363527" w14:textId="75BBAC02" w:rsidR="00E51003" w:rsidRPr="00520440" w:rsidRDefault="00E51003" w:rsidP="00520440">
      <w:pPr>
        <w:pStyle w:val="Lijstalinea"/>
        <w:numPr>
          <w:ilvl w:val="0"/>
          <w:numId w:val="3"/>
        </w:numPr>
        <w:rPr>
          <w:rFonts w:cstheme="minorHAnsi"/>
          <w:b w:val="0"/>
          <w:sz w:val="24"/>
        </w:rPr>
      </w:pPr>
      <w:r w:rsidRPr="004B2A25">
        <w:rPr>
          <w:rFonts w:cstheme="minorHAnsi"/>
          <w:b w:val="0"/>
          <w:sz w:val="24"/>
        </w:rPr>
        <w:t>Stap 8</w:t>
      </w:r>
      <w:r w:rsidR="00520440">
        <w:rPr>
          <w:rFonts w:cstheme="minorHAnsi"/>
          <w:b w:val="0"/>
          <w:sz w:val="24"/>
        </w:rPr>
        <w:t xml:space="preserve">: </w:t>
      </w:r>
      <w:r w:rsidR="00470A89">
        <w:rPr>
          <w:rFonts w:cstheme="minorHAnsi"/>
          <w:b w:val="0"/>
          <w:sz w:val="24"/>
        </w:rPr>
        <w:t>A</w:t>
      </w:r>
      <w:r w:rsidRPr="00520440">
        <w:rPr>
          <w:rFonts w:cstheme="minorHAnsi"/>
          <w:b w:val="0"/>
          <w:sz w:val="24"/>
        </w:rPr>
        <w:t>ls de pester toch doorgaat kan de procedure “straffen” in gang worden gezet. Dit kan</w:t>
      </w:r>
    </w:p>
    <w:p w14:paraId="77922743" w14:textId="38A84AAB" w:rsidR="00E51003" w:rsidRDefault="00E51003" w:rsidP="00520440">
      <w:pPr>
        <w:rPr>
          <w:rFonts w:cstheme="minorHAnsi"/>
          <w:b w:val="0"/>
          <w:sz w:val="24"/>
        </w:rPr>
      </w:pPr>
      <w:r w:rsidRPr="00E51003">
        <w:rPr>
          <w:rFonts w:cstheme="minorHAnsi"/>
          <w:b w:val="0"/>
          <w:sz w:val="24"/>
        </w:rPr>
        <w:t>uiteindelijk leiden tot verwijdering van school</w:t>
      </w:r>
      <w:r w:rsidR="00520440">
        <w:rPr>
          <w:rFonts w:cstheme="minorHAnsi"/>
          <w:b w:val="0"/>
          <w:sz w:val="24"/>
        </w:rPr>
        <w:t>.</w:t>
      </w:r>
      <w:r w:rsidRPr="00E51003">
        <w:rPr>
          <w:rFonts w:cstheme="minorHAnsi"/>
          <w:b w:val="0"/>
          <w:sz w:val="24"/>
        </w:rPr>
        <w:t xml:space="preserve"> </w:t>
      </w:r>
    </w:p>
    <w:p w14:paraId="1C02FF47" w14:textId="77777777" w:rsidR="00520440" w:rsidRPr="00E51003" w:rsidRDefault="00520440" w:rsidP="00520440">
      <w:pPr>
        <w:rPr>
          <w:rFonts w:cstheme="minorHAnsi"/>
          <w:b w:val="0"/>
          <w:sz w:val="24"/>
        </w:rPr>
      </w:pPr>
    </w:p>
    <w:p w14:paraId="28F9F564" w14:textId="58E9CA3C" w:rsidR="00E51003" w:rsidRDefault="00520440" w:rsidP="003D4418">
      <w:pPr>
        <w:rPr>
          <w:rFonts w:cstheme="minorHAnsi"/>
          <w:b w:val="0"/>
          <w:sz w:val="24"/>
        </w:rPr>
      </w:pPr>
      <w:r>
        <w:rPr>
          <w:rFonts w:cstheme="minorHAnsi"/>
          <w:b w:val="0"/>
          <w:sz w:val="24"/>
        </w:rPr>
        <w:t>Bovenstaand</w:t>
      </w:r>
      <w:r w:rsidR="00E51003" w:rsidRPr="00E51003">
        <w:rPr>
          <w:rFonts w:cstheme="minorHAnsi"/>
          <w:b w:val="0"/>
          <w:sz w:val="24"/>
        </w:rPr>
        <w:t xml:space="preserve"> pestprotocol is door team, directie en MR vastgesteld </w:t>
      </w:r>
      <w:r>
        <w:rPr>
          <w:rFonts w:cstheme="minorHAnsi"/>
          <w:b w:val="0"/>
          <w:sz w:val="24"/>
        </w:rPr>
        <w:t xml:space="preserve">en wordt </w:t>
      </w:r>
      <w:r w:rsidR="003D4418">
        <w:rPr>
          <w:rFonts w:cstheme="minorHAnsi"/>
          <w:b w:val="0"/>
          <w:sz w:val="24"/>
        </w:rPr>
        <w:t xml:space="preserve">met regelmaat geëvalueerd. Bovendien heeft de school </w:t>
      </w:r>
      <w:r w:rsidR="00E51003" w:rsidRPr="00E51003">
        <w:rPr>
          <w:rFonts w:cstheme="minorHAnsi"/>
          <w:b w:val="0"/>
          <w:sz w:val="24"/>
        </w:rPr>
        <w:t xml:space="preserve">een anti-pestcoördinator. Hij/zij zorgt er voor dat er </w:t>
      </w:r>
      <w:r w:rsidR="00F40862">
        <w:rPr>
          <w:rFonts w:cstheme="minorHAnsi"/>
          <w:b w:val="0"/>
          <w:sz w:val="24"/>
        </w:rPr>
        <w:t xml:space="preserve">een </w:t>
      </w:r>
      <w:r w:rsidR="00E51003" w:rsidRPr="00E51003">
        <w:rPr>
          <w:rFonts w:cstheme="minorHAnsi"/>
          <w:b w:val="0"/>
          <w:sz w:val="24"/>
        </w:rPr>
        <w:t>schoolbreed pestbeleid</w:t>
      </w:r>
      <w:r w:rsidR="003D4418">
        <w:rPr>
          <w:rFonts w:cstheme="minorHAnsi"/>
          <w:b w:val="0"/>
          <w:sz w:val="24"/>
        </w:rPr>
        <w:t xml:space="preserve"> </w:t>
      </w:r>
      <w:r w:rsidR="00E51003" w:rsidRPr="00E51003">
        <w:rPr>
          <w:rFonts w:cstheme="minorHAnsi"/>
          <w:b w:val="0"/>
          <w:sz w:val="24"/>
        </w:rPr>
        <w:t>is</w:t>
      </w:r>
      <w:r w:rsidR="003D4418">
        <w:rPr>
          <w:rFonts w:cstheme="minorHAnsi"/>
          <w:b w:val="0"/>
          <w:sz w:val="24"/>
        </w:rPr>
        <w:t xml:space="preserve">. </w:t>
      </w:r>
      <w:r w:rsidR="00E51003" w:rsidRPr="00E51003">
        <w:rPr>
          <w:rFonts w:cstheme="minorHAnsi"/>
          <w:b w:val="0"/>
          <w:sz w:val="24"/>
        </w:rPr>
        <w:t>De pestcoördinator adviseert,</w:t>
      </w:r>
      <w:r w:rsidR="003D4418">
        <w:rPr>
          <w:rFonts w:cstheme="minorHAnsi"/>
          <w:b w:val="0"/>
          <w:sz w:val="24"/>
        </w:rPr>
        <w:t xml:space="preserve"> </w:t>
      </w:r>
      <w:r w:rsidR="00E51003" w:rsidRPr="00E51003">
        <w:rPr>
          <w:rFonts w:cstheme="minorHAnsi"/>
          <w:b w:val="0"/>
          <w:sz w:val="24"/>
        </w:rPr>
        <w:t>instrueert en begeleidt de leerkracht om bij pestgedrag adequaat op de treden en te zorgen</w:t>
      </w:r>
      <w:r w:rsidR="003D4418">
        <w:rPr>
          <w:rFonts w:cstheme="minorHAnsi"/>
          <w:b w:val="0"/>
          <w:sz w:val="24"/>
        </w:rPr>
        <w:t xml:space="preserve"> </w:t>
      </w:r>
      <w:r w:rsidR="00E51003" w:rsidRPr="00E51003">
        <w:rPr>
          <w:rFonts w:cstheme="minorHAnsi"/>
          <w:b w:val="0"/>
          <w:sz w:val="24"/>
        </w:rPr>
        <w:t>voor een veilig schoolklimaat voor iedereen.</w:t>
      </w:r>
      <w:r w:rsidR="0041203C">
        <w:rPr>
          <w:rFonts w:cstheme="minorHAnsi"/>
          <w:b w:val="0"/>
          <w:sz w:val="24"/>
        </w:rPr>
        <w:t xml:space="preserve"> De leerkracht fungeert als aanspreekpunt voor ouders en leerlingen. Indien</w:t>
      </w:r>
      <w:r w:rsidR="00876D1C">
        <w:rPr>
          <w:rFonts w:cstheme="minorHAnsi"/>
          <w:b w:val="0"/>
          <w:sz w:val="24"/>
        </w:rPr>
        <w:t xml:space="preserve"> wenselijk, kunnen ouders ook in gesprek treden met een vertrouwenspersoon.</w:t>
      </w:r>
    </w:p>
    <w:p w14:paraId="1615183D" w14:textId="77777777" w:rsidR="009935E0" w:rsidRDefault="009935E0" w:rsidP="003D4418">
      <w:pPr>
        <w:rPr>
          <w:rFonts w:cstheme="minorHAnsi"/>
          <w:b w:val="0"/>
          <w:sz w:val="24"/>
        </w:rPr>
      </w:pPr>
    </w:p>
    <w:p w14:paraId="00CA9774" w14:textId="4A25FE6F" w:rsidR="009935E0" w:rsidRDefault="009935E0" w:rsidP="009935E0">
      <w:pPr>
        <w:pStyle w:val="Kop2"/>
      </w:pPr>
      <w:bookmarkStart w:id="16" w:name="_Toc188871500"/>
      <w:r>
        <w:t>3.4 Privacy</w:t>
      </w:r>
      <w:bookmarkEnd w:id="16"/>
    </w:p>
    <w:p w14:paraId="227F972C" w14:textId="618DA5A6" w:rsidR="009935E0" w:rsidRPr="009935E0" w:rsidRDefault="009935E0" w:rsidP="009935E0">
      <w:pPr>
        <w:pStyle w:val="Inhoud"/>
        <w:rPr>
          <w:rFonts w:cstheme="minorHAnsi"/>
          <w:sz w:val="24"/>
        </w:rPr>
      </w:pPr>
      <w:r w:rsidRPr="009935E0">
        <w:rPr>
          <w:rFonts w:cstheme="minorHAnsi"/>
          <w:sz w:val="24"/>
        </w:rPr>
        <w:t>Het personeel van de school heeft te maken met</w:t>
      </w:r>
      <w:r>
        <w:rPr>
          <w:rFonts w:cstheme="minorHAnsi"/>
          <w:sz w:val="24"/>
        </w:rPr>
        <w:t xml:space="preserve"> </w:t>
      </w:r>
      <w:r w:rsidRPr="009935E0">
        <w:rPr>
          <w:rFonts w:cstheme="minorHAnsi"/>
          <w:sz w:val="24"/>
        </w:rPr>
        <w:t>meer of minder persoonlijke gegevens van</w:t>
      </w:r>
    </w:p>
    <w:p w14:paraId="41BFD976" w14:textId="7376F6E3" w:rsidR="009935E0" w:rsidRPr="009935E0" w:rsidRDefault="009935E0" w:rsidP="009935E0">
      <w:pPr>
        <w:pStyle w:val="Inhoud"/>
        <w:rPr>
          <w:rFonts w:cstheme="minorHAnsi"/>
          <w:sz w:val="24"/>
        </w:rPr>
      </w:pPr>
      <w:r w:rsidRPr="009935E0">
        <w:rPr>
          <w:rFonts w:cstheme="minorHAnsi"/>
          <w:sz w:val="24"/>
        </w:rPr>
        <w:t>kinderen, ouders/verzorgers en overig personeel</w:t>
      </w:r>
      <w:r>
        <w:rPr>
          <w:rFonts w:cstheme="minorHAnsi"/>
          <w:sz w:val="24"/>
        </w:rPr>
        <w:t xml:space="preserve"> va</w:t>
      </w:r>
      <w:r w:rsidRPr="009935E0">
        <w:rPr>
          <w:rFonts w:cstheme="minorHAnsi"/>
          <w:sz w:val="24"/>
        </w:rPr>
        <w:t>n de school. Zowel binnen als buiten de school</w:t>
      </w:r>
    </w:p>
    <w:p w14:paraId="24463CF5" w14:textId="09701785" w:rsidR="009935E0" w:rsidRPr="009935E0" w:rsidRDefault="009935E0" w:rsidP="009935E0">
      <w:pPr>
        <w:pStyle w:val="Inhoud"/>
        <w:rPr>
          <w:rFonts w:cstheme="minorHAnsi"/>
          <w:sz w:val="24"/>
        </w:rPr>
      </w:pPr>
      <w:r w:rsidRPr="009935E0">
        <w:rPr>
          <w:rFonts w:cstheme="minorHAnsi"/>
          <w:sz w:val="24"/>
        </w:rPr>
        <w:t>kunnen zich situaties voordoen waarin het zich op</w:t>
      </w:r>
      <w:r>
        <w:rPr>
          <w:rFonts w:cstheme="minorHAnsi"/>
          <w:sz w:val="24"/>
        </w:rPr>
        <w:t xml:space="preserve"> </w:t>
      </w:r>
      <w:r w:rsidRPr="009935E0">
        <w:rPr>
          <w:rFonts w:cstheme="minorHAnsi"/>
          <w:sz w:val="24"/>
        </w:rPr>
        <w:t>de hoogte stellen van vertrouwelijke informatie</w:t>
      </w:r>
    </w:p>
    <w:p w14:paraId="6F1CB1DD" w14:textId="2881959E" w:rsidR="009935E0" w:rsidRPr="009935E0" w:rsidRDefault="009935E0" w:rsidP="009935E0">
      <w:pPr>
        <w:pStyle w:val="Inhoud"/>
        <w:rPr>
          <w:rFonts w:cstheme="minorHAnsi"/>
          <w:sz w:val="24"/>
        </w:rPr>
      </w:pPr>
      <w:r w:rsidRPr="009935E0">
        <w:rPr>
          <w:rFonts w:cstheme="minorHAnsi"/>
          <w:sz w:val="24"/>
        </w:rPr>
        <w:t>van anderen wenselijk of noodzakelijk is. Dit kan</w:t>
      </w:r>
      <w:r>
        <w:rPr>
          <w:rFonts w:cstheme="minorHAnsi"/>
          <w:sz w:val="24"/>
        </w:rPr>
        <w:t xml:space="preserve"> </w:t>
      </w:r>
      <w:r w:rsidRPr="009935E0">
        <w:rPr>
          <w:rFonts w:cstheme="minorHAnsi"/>
          <w:sz w:val="24"/>
        </w:rPr>
        <w:t>intieme informatie of zakelijke gegevens</w:t>
      </w:r>
    </w:p>
    <w:p w14:paraId="0A1B8BE2" w14:textId="117FDB62" w:rsidR="00921D25" w:rsidRPr="009935E0" w:rsidRDefault="009935E0" w:rsidP="00921D25">
      <w:pPr>
        <w:pStyle w:val="Inhoud"/>
        <w:rPr>
          <w:rFonts w:cstheme="minorHAnsi"/>
          <w:sz w:val="24"/>
        </w:rPr>
      </w:pPr>
      <w:r w:rsidRPr="009935E0">
        <w:rPr>
          <w:rFonts w:cstheme="minorHAnsi"/>
          <w:sz w:val="24"/>
        </w:rPr>
        <w:t>betref</w:t>
      </w:r>
      <w:r>
        <w:rPr>
          <w:rFonts w:cstheme="minorHAnsi"/>
          <w:sz w:val="24"/>
        </w:rPr>
        <w:t>f</w:t>
      </w:r>
      <w:r w:rsidRPr="009935E0">
        <w:rPr>
          <w:rFonts w:cstheme="minorHAnsi"/>
          <w:sz w:val="24"/>
        </w:rPr>
        <w:t>en.</w:t>
      </w:r>
      <w:r w:rsidR="00921D25">
        <w:rPr>
          <w:rFonts w:cstheme="minorHAnsi"/>
          <w:sz w:val="24"/>
        </w:rPr>
        <w:t xml:space="preserve"> Denk hierbij aan bijvoorbeeld medische gegevens met betrekking tot </w:t>
      </w:r>
      <w:r w:rsidR="00F40862">
        <w:rPr>
          <w:rFonts w:cstheme="minorHAnsi"/>
          <w:sz w:val="24"/>
        </w:rPr>
        <w:t>allergieën</w:t>
      </w:r>
      <w:r w:rsidR="00921D25">
        <w:rPr>
          <w:rFonts w:cstheme="minorHAnsi"/>
          <w:sz w:val="24"/>
        </w:rPr>
        <w:t xml:space="preserve">. Deze gegevens zijn </w:t>
      </w:r>
      <w:r w:rsidR="00921D25" w:rsidRPr="009935E0">
        <w:rPr>
          <w:rFonts w:cstheme="minorHAnsi"/>
          <w:sz w:val="24"/>
        </w:rPr>
        <w:t>toegankelijk voor alle betrokkenen</w:t>
      </w:r>
      <w:r w:rsidR="00D8032A">
        <w:rPr>
          <w:rFonts w:cstheme="minorHAnsi"/>
          <w:sz w:val="24"/>
        </w:rPr>
        <w:t xml:space="preserve"> (</w:t>
      </w:r>
      <w:r w:rsidR="00921D25" w:rsidRPr="009935E0">
        <w:rPr>
          <w:rFonts w:cstheme="minorHAnsi"/>
          <w:sz w:val="24"/>
        </w:rPr>
        <w:t>leerkracht, administratie, pleinwacht en</w:t>
      </w:r>
      <w:r w:rsidR="00921D25">
        <w:rPr>
          <w:rFonts w:cstheme="minorHAnsi"/>
          <w:sz w:val="24"/>
        </w:rPr>
        <w:t xml:space="preserve"> </w:t>
      </w:r>
      <w:r w:rsidR="00921D25" w:rsidRPr="009935E0">
        <w:rPr>
          <w:rFonts w:cstheme="minorHAnsi"/>
          <w:sz w:val="24"/>
        </w:rPr>
        <w:t>directie</w:t>
      </w:r>
      <w:r w:rsidR="00D8032A">
        <w:rPr>
          <w:rFonts w:cstheme="minorHAnsi"/>
          <w:sz w:val="24"/>
        </w:rPr>
        <w:t>)</w:t>
      </w:r>
      <w:r w:rsidR="00921D25" w:rsidRPr="009935E0">
        <w:rPr>
          <w:rFonts w:cstheme="minorHAnsi"/>
          <w:sz w:val="24"/>
        </w:rPr>
        <w:t>.</w:t>
      </w:r>
    </w:p>
    <w:p w14:paraId="3AE06CD6" w14:textId="60CBC404" w:rsidR="009935E0" w:rsidRPr="009935E0" w:rsidRDefault="00D8032A" w:rsidP="009935E0">
      <w:pPr>
        <w:pStyle w:val="Inhoud"/>
        <w:rPr>
          <w:rFonts w:cstheme="minorHAnsi"/>
          <w:sz w:val="24"/>
        </w:rPr>
      </w:pPr>
      <w:r>
        <w:rPr>
          <w:rFonts w:cstheme="minorHAnsi"/>
          <w:sz w:val="24"/>
        </w:rPr>
        <w:t>I</w:t>
      </w:r>
      <w:r w:rsidR="009935E0" w:rsidRPr="009935E0">
        <w:rPr>
          <w:rFonts w:cstheme="minorHAnsi"/>
          <w:sz w:val="24"/>
        </w:rPr>
        <w:t>n a</w:t>
      </w:r>
      <w:r>
        <w:rPr>
          <w:rFonts w:cstheme="minorHAnsi"/>
          <w:sz w:val="24"/>
        </w:rPr>
        <w:t>lle andere</w:t>
      </w:r>
      <w:r w:rsidR="009935E0" w:rsidRPr="009935E0">
        <w:rPr>
          <w:rFonts w:cstheme="minorHAnsi"/>
          <w:sz w:val="24"/>
        </w:rPr>
        <w:t xml:space="preserve"> gevallen van persoonlijke informatie is </w:t>
      </w:r>
      <w:r w:rsidR="00E417AA">
        <w:rPr>
          <w:rFonts w:cstheme="minorHAnsi"/>
          <w:sz w:val="24"/>
        </w:rPr>
        <w:t>het uitgangspunt om</w:t>
      </w:r>
      <w:r w:rsidR="009935E0" w:rsidRPr="009935E0">
        <w:rPr>
          <w:rFonts w:cstheme="minorHAnsi"/>
          <w:sz w:val="24"/>
        </w:rPr>
        <w:t xml:space="preserve"> de privacy van de</w:t>
      </w:r>
    </w:p>
    <w:p w14:paraId="4EBC29D4" w14:textId="77777777" w:rsidR="009935E0" w:rsidRPr="009935E0" w:rsidRDefault="009935E0" w:rsidP="009935E0">
      <w:pPr>
        <w:pStyle w:val="Inhoud"/>
        <w:rPr>
          <w:rFonts w:cstheme="minorHAnsi"/>
          <w:sz w:val="24"/>
        </w:rPr>
      </w:pPr>
      <w:r w:rsidRPr="009935E0">
        <w:rPr>
          <w:rFonts w:cstheme="minorHAnsi"/>
          <w:sz w:val="24"/>
        </w:rPr>
        <w:t>kinderen, hun ouders/verzorgers en het schoolpersoneel te beschermen.</w:t>
      </w:r>
    </w:p>
    <w:p w14:paraId="13E76F17" w14:textId="2A45DE17" w:rsidR="00E417AA" w:rsidRDefault="00E417AA" w:rsidP="009935E0">
      <w:pPr>
        <w:pStyle w:val="Inhoud"/>
        <w:rPr>
          <w:rFonts w:cstheme="minorHAnsi"/>
          <w:sz w:val="24"/>
        </w:rPr>
      </w:pPr>
    </w:p>
    <w:p w14:paraId="5565D2B9" w14:textId="25D72E55" w:rsidR="00732C2F" w:rsidRDefault="00732C2F" w:rsidP="009935E0">
      <w:pPr>
        <w:pStyle w:val="Inhoud"/>
        <w:rPr>
          <w:rFonts w:cstheme="minorHAnsi"/>
          <w:sz w:val="24"/>
        </w:rPr>
      </w:pPr>
    </w:p>
    <w:p w14:paraId="4B193963" w14:textId="77777777" w:rsidR="00732C2F" w:rsidRDefault="00732C2F" w:rsidP="009935E0">
      <w:pPr>
        <w:pStyle w:val="Inhoud"/>
        <w:rPr>
          <w:rFonts w:cstheme="minorHAnsi"/>
          <w:sz w:val="24"/>
        </w:rPr>
      </w:pPr>
    </w:p>
    <w:p w14:paraId="65316968" w14:textId="46FB22EE" w:rsidR="009935E0" w:rsidRPr="009935E0" w:rsidRDefault="009935E0" w:rsidP="00E417AA">
      <w:pPr>
        <w:pStyle w:val="Inhoud"/>
        <w:rPr>
          <w:rFonts w:cstheme="minorHAnsi"/>
          <w:sz w:val="24"/>
        </w:rPr>
      </w:pPr>
      <w:r w:rsidRPr="009935E0">
        <w:rPr>
          <w:rFonts w:cstheme="minorHAnsi"/>
          <w:sz w:val="24"/>
        </w:rPr>
        <w:t>Persoonlijke gegevens die door kinderen zelf, hun ouders/verzorgers of betrokken</w:t>
      </w:r>
      <w:r w:rsidR="00E417AA">
        <w:rPr>
          <w:rFonts w:cstheme="minorHAnsi"/>
          <w:sz w:val="24"/>
        </w:rPr>
        <w:t xml:space="preserve"> </w:t>
      </w:r>
      <w:r w:rsidRPr="009935E0">
        <w:rPr>
          <w:rFonts w:cstheme="minorHAnsi"/>
          <w:sz w:val="24"/>
        </w:rPr>
        <w:t>instanties aan groepsleiders, schoolleiding en/of onderwijsondersteunend personeel</w:t>
      </w:r>
      <w:r w:rsidR="00E417AA">
        <w:rPr>
          <w:rFonts w:cstheme="minorHAnsi"/>
          <w:sz w:val="24"/>
        </w:rPr>
        <w:t xml:space="preserve"> </w:t>
      </w:r>
      <w:r w:rsidRPr="009935E0">
        <w:rPr>
          <w:rFonts w:cstheme="minorHAnsi"/>
          <w:sz w:val="24"/>
        </w:rPr>
        <w:t>in strikt vertrouwen worden gemeld, worden alléén besproken met de schoolleiding</w:t>
      </w:r>
      <w:r w:rsidR="00E417AA">
        <w:rPr>
          <w:rFonts w:cstheme="minorHAnsi"/>
          <w:sz w:val="24"/>
        </w:rPr>
        <w:t xml:space="preserve"> </w:t>
      </w:r>
      <w:r w:rsidRPr="009935E0">
        <w:rPr>
          <w:rFonts w:cstheme="minorHAnsi"/>
          <w:sz w:val="24"/>
        </w:rPr>
        <w:t>en (een) collega('s) die direct te maken hebben met de begeleiding en ontwikkeling</w:t>
      </w:r>
      <w:r w:rsidR="00E417AA">
        <w:rPr>
          <w:rFonts w:cstheme="minorHAnsi"/>
          <w:sz w:val="24"/>
        </w:rPr>
        <w:t xml:space="preserve"> </w:t>
      </w:r>
      <w:r w:rsidRPr="009935E0">
        <w:rPr>
          <w:rFonts w:cstheme="minorHAnsi"/>
          <w:sz w:val="24"/>
        </w:rPr>
        <w:t>van die leerling.</w:t>
      </w:r>
      <w:r w:rsidR="00E417AA">
        <w:rPr>
          <w:rFonts w:cstheme="minorHAnsi"/>
          <w:sz w:val="24"/>
        </w:rPr>
        <w:t xml:space="preserve"> </w:t>
      </w:r>
      <w:r w:rsidR="00D3463C">
        <w:rPr>
          <w:rFonts w:cstheme="minorHAnsi"/>
          <w:sz w:val="24"/>
        </w:rPr>
        <w:t xml:space="preserve">Dit is onderdeel van de geheimhoudingsplicht. </w:t>
      </w:r>
      <w:r w:rsidRPr="009935E0">
        <w:rPr>
          <w:rFonts w:cstheme="minorHAnsi"/>
          <w:sz w:val="24"/>
        </w:rPr>
        <w:t>Gegevens die bij</w:t>
      </w:r>
      <w:r w:rsidR="00E417AA">
        <w:rPr>
          <w:rFonts w:cstheme="minorHAnsi"/>
          <w:sz w:val="24"/>
        </w:rPr>
        <w:t xml:space="preserve"> </w:t>
      </w:r>
      <w:r w:rsidRPr="009935E0">
        <w:rPr>
          <w:rFonts w:cstheme="minorHAnsi"/>
          <w:sz w:val="24"/>
        </w:rPr>
        <w:t>regelgeving door instanties kunnen worden opgevraagd zonder medeweten van de</w:t>
      </w:r>
      <w:r w:rsidR="00E417AA">
        <w:rPr>
          <w:rFonts w:cstheme="minorHAnsi"/>
          <w:sz w:val="24"/>
        </w:rPr>
        <w:t xml:space="preserve"> </w:t>
      </w:r>
      <w:r w:rsidRPr="009935E0">
        <w:rPr>
          <w:rFonts w:cstheme="minorHAnsi"/>
          <w:sz w:val="24"/>
        </w:rPr>
        <w:t>leerling en/of de ouders/verzorgers worden te allen tijde met de grootste</w:t>
      </w:r>
      <w:r w:rsidR="00E417AA">
        <w:rPr>
          <w:rFonts w:cstheme="minorHAnsi"/>
          <w:sz w:val="24"/>
        </w:rPr>
        <w:t xml:space="preserve"> </w:t>
      </w:r>
      <w:r w:rsidRPr="009935E0">
        <w:rPr>
          <w:rFonts w:cstheme="minorHAnsi"/>
          <w:sz w:val="24"/>
        </w:rPr>
        <w:t>terughoudendheid verstrekt.</w:t>
      </w:r>
    </w:p>
    <w:p w14:paraId="65D6A49A" w14:textId="77777777" w:rsidR="00D3463C" w:rsidRDefault="00D3463C" w:rsidP="009935E0">
      <w:pPr>
        <w:pStyle w:val="Inhoud"/>
        <w:rPr>
          <w:rFonts w:cstheme="minorHAnsi"/>
          <w:sz w:val="24"/>
        </w:rPr>
      </w:pPr>
    </w:p>
    <w:p w14:paraId="64BBEBBC" w14:textId="2023E7A0" w:rsidR="009935E0" w:rsidRPr="009935E0" w:rsidRDefault="009935E0" w:rsidP="00D3463C">
      <w:pPr>
        <w:pStyle w:val="Inhoud"/>
        <w:rPr>
          <w:rFonts w:cstheme="minorHAnsi"/>
          <w:sz w:val="24"/>
        </w:rPr>
      </w:pPr>
      <w:r w:rsidRPr="009935E0">
        <w:rPr>
          <w:rFonts w:cstheme="minorHAnsi"/>
          <w:sz w:val="24"/>
        </w:rPr>
        <w:t>Er zijn</w:t>
      </w:r>
      <w:r w:rsidR="00D3463C">
        <w:rPr>
          <w:rFonts w:cstheme="minorHAnsi"/>
          <w:sz w:val="24"/>
        </w:rPr>
        <w:t xml:space="preserve"> </w:t>
      </w:r>
      <w:r w:rsidRPr="009935E0">
        <w:rPr>
          <w:rFonts w:cstheme="minorHAnsi"/>
          <w:sz w:val="24"/>
        </w:rPr>
        <w:t>bepaalde gevallen waarin degene die beschikt over vertrouwelijke gegevens van een ander,</w:t>
      </w:r>
    </w:p>
    <w:p w14:paraId="184F6C8E" w14:textId="77777777" w:rsidR="009935E0" w:rsidRPr="009935E0" w:rsidRDefault="009935E0" w:rsidP="009935E0">
      <w:pPr>
        <w:pStyle w:val="Inhoud"/>
        <w:rPr>
          <w:rFonts w:cstheme="minorHAnsi"/>
          <w:sz w:val="24"/>
        </w:rPr>
      </w:pPr>
      <w:r w:rsidRPr="009935E0">
        <w:rPr>
          <w:rFonts w:cstheme="minorHAnsi"/>
          <w:sz w:val="24"/>
        </w:rPr>
        <w:t>gerechtigd is deze gedragscode te doorbreken. Uitzonderingen op de geheimhoudingsplicht</w:t>
      </w:r>
    </w:p>
    <w:p w14:paraId="3A045496" w14:textId="77777777" w:rsidR="009935E0" w:rsidRPr="009935E0" w:rsidRDefault="009935E0" w:rsidP="009935E0">
      <w:pPr>
        <w:pStyle w:val="Inhoud"/>
        <w:rPr>
          <w:rFonts w:cstheme="minorHAnsi"/>
          <w:sz w:val="24"/>
        </w:rPr>
      </w:pPr>
      <w:r w:rsidRPr="009935E0">
        <w:rPr>
          <w:rFonts w:cstheme="minorHAnsi"/>
          <w:sz w:val="24"/>
        </w:rPr>
        <w:t>mogen alleen worden gemaakt als de informatiegever toestemming geeft de geheimhouding</w:t>
      </w:r>
    </w:p>
    <w:p w14:paraId="532DBF87" w14:textId="77777777" w:rsidR="009935E0" w:rsidRPr="009935E0" w:rsidRDefault="009935E0" w:rsidP="009935E0">
      <w:pPr>
        <w:pStyle w:val="Inhoud"/>
        <w:rPr>
          <w:rFonts w:cstheme="minorHAnsi"/>
          <w:sz w:val="24"/>
        </w:rPr>
      </w:pPr>
      <w:r w:rsidRPr="009935E0">
        <w:rPr>
          <w:rFonts w:cstheme="minorHAnsi"/>
          <w:sz w:val="24"/>
        </w:rPr>
        <w:t>te doorbreken of wanneer er zeer dringende redenen voor zijn. Denk hierbij aan wettelijke</w:t>
      </w:r>
    </w:p>
    <w:p w14:paraId="1D19915C" w14:textId="77777777" w:rsidR="009935E0" w:rsidRPr="009935E0" w:rsidRDefault="009935E0" w:rsidP="009935E0">
      <w:pPr>
        <w:pStyle w:val="Inhoud"/>
        <w:rPr>
          <w:rFonts w:cstheme="minorHAnsi"/>
          <w:sz w:val="24"/>
        </w:rPr>
      </w:pPr>
      <w:r w:rsidRPr="009935E0">
        <w:rPr>
          <w:rFonts w:cstheme="minorHAnsi"/>
          <w:sz w:val="24"/>
        </w:rPr>
        <w:t>plichten, bijvoorbeeld de aangifteplicht bij levensdelicten in het algemeen en de meldings-</w:t>
      </w:r>
    </w:p>
    <w:p w14:paraId="4D782A25" w14:textId="7A3EB745" w:rsidR="009935E0" w:rsidRDefault="009935E0" w:rsidP="00D3463C">
      <w:pPr>
        <w:pStyle w:val="Inhoud"/>
        <w:rPr>
          <w:rFonts w:cstheme="minorHAnsi"/>
          <w:sz w:val="24"/>
        </w:rPr>
      </w:pPr>
      <w:r w:rsidRPr="009935E0">
        <w:rPr>
          <w:rFonts w:cstheme="minorHAnsi"/>
          <w:sz w:val="24"/>
        </w:rPr>
        <w:t>en aangifteplicht bij (strafbare) seksuele handelingen tussen personeel en kinderen</w:t>
      </w:r>
      <w:r w:rsidR="00D3463C">
        <w:rPr>
          <w:rFonts w:cstheme="minorHAnsi"/>
          <w:sz w:val="24"/>
        </w:rPr>
        <w:t>.</w:t>
      </w:r>
    </w:p>
    <w:p w14:paraId="05DA2EB6" w14:textId="77777777" w:rsidR="00D67CA5" w:rsidRPr="009935E0" w:rsidRDefault="00D67CA5" w:rsidP="00D3463C">
      <w:pPr>
        <w:pStyle w:val="Inhoud"/>
        <w:rPr>
          <w:rFonts w:cstheme="minorHAnsi"/>
          <w:sz w:val="24"/>
        </w:rPr>
      </w:pPr>
    </w:p>
    <w:p w14:paraId="15F5A808" w14:textId="77777777" w:rsidR="009935E0" w:rsidRPr="009935E0" w:rsidRDefault="009935E0" w:rsidP="009935E0">
      <w:pPr>
        <w:pStyle w:val="Inhoud"/>
        <w:rPr>
          <w:rFonts w:cstheme="minorHAnsi"/>
          <w:sz w:val="24"/>
        </w:rPr>
      </w:pPr>
      <w:r w:rsidRPr="009935E0">
        <w:rPr>
          <w:rFonts w:cstheme="minorHAnsi"/>
          <w:sz w:val="24"/>
        </w:rPr>
        <w:t>Indien toestemming van de informatiegever ontbreekt, kan de geheimhouding pas worden</w:t>
      </w:r>
    </w:p>
    <w:p w14:paraId="0C3C058A" w14:textId="77777777" w:rsidR="009935E0" w:rsidRPr="009935E0" w:rsidRDefault="009935E0" w:rsidP="009935E0">
      <w:pPr>
        <w:pStyle w:val="Inhoud"/>
        <w:rPr>
          <w:rFonts w:cstheme="minorHAnsi"/>
          <w:sz w:val="24"/>
        </w:rPr>
      </w:pPr>
      <w:r w:rsidRPr="009935E0">
        <w:rPr>
          <w:rFonts w:cstheme="minorHAnsi"/>
          <w:sz w:val="24"/>
        </w:rPr>
        <w:t>doorbroken als er ten minste is voldaan aan alle hieronder genoemde voorwaarden:</w:t>
      </w:r>
    </w:p>
    <w:p w14:paraId="16F13FB1" w14:textId="53292B8D" w:rsidR="009935E0" w:rsidRPr="00D67CA5" w:rsidRDefault="009935E0" w:rsidP="00D67CA5">
      <w:pPr>
        <w:pStyle w:val="Inhoud"/>
        <w:numPr>
          <w:ilvl w:val="0"/>
          <w:numId w:val="3"/>
        </w:numPr>
        <w:rPr>
          <w:rFonts w:cstheme="minorHAnsi"/>
          <w:sz w:val="24"/>
        </w:rPr>
      </w:pPr>
      <w:r w:rsidRPr="009935E0">
        <w:rPr>
          <w:rFonts w:cstheme="minorHAnsi"/>
          <w:sz w:val="24"/>
        </w:rPr>
        <w:t>Alles is in het werk gesteld om van de informatiegever toestemming te verkrijgen</w:t>
      </w:r>
      <w:r w:rsidR="00D67CA5">
        <w:rPr>
          <w:rFonts w:cstheme="minorHAnsi"/>
          <w:sz w:val="24"/>
        </w:rPr>
        <w:t xml:space="preserve"> </w:t>
      </w:r>
      <w:r w:rsidRPr="00D67CA5">
        <w:rPr>
          <w:rFonts w:cstheme="minorHAnsi"/>
          <w:sz w:val="24"/>
        </w:rPr>
        <w:t>voor het doorbreken van de geheimhoudingsplicht.</w:t>
      </w:r>
    </w:p>
    <w:p w14:paraId="6E76E5CD" w14:textId="49EF0FBE" w:rsidR="009935E0" w:rsidRPr="00D67CA5" w:rsidRDefault="009935E0" w:rsidP="00D67CA5">
      <w:pPr>
        <w:pStyle w:val="Inhoud"/>
        <w:numPr>
          <w:ilvl w:val="0"/>
          <w:numId w:val="3"/>
        </w:numPr>
        <w:rPr>
          <w:rFonts w:cstheme="minorHAnsi"/>
          <w:sz w:val="24"/>
        </w:rPr>
      </w:pPr>
      <w:r w:rsidRPr="009935E0">
        <w:rPr>
          <w:rFonts w:cstheme="minorHAnsi"/>
          <w:sz w:val="24"/>
        </w:rPr>
        <w:t>Het in vertrouwen genomen personeelslid raakt in gewetensnood door het</w:t>
      </w:r>
      <w:r w:rsidR="00D67CA5">
        <w:rPr>
          <w:rFonts w:cstheme="minorHAnsi"/>
          <w:sz w:val="24"/>
        </w:rPr>
        <w:t xml:space="preserve"> </w:t>
      </w:r>
      <w:r w:rsidRPr="00D67CA5">
        <w:rPr>
          <w:rFonts w:cstheme="minorHAnsi"/>
          <w:sz w:val="24"/>
        </w:rPr>
        <w:t>handhaven van de geheimhoudingsplicht.</w:t>
      </w:r>
    </w:p>
    <w:p w14:paraId="549565AA" w14:textId="489D0F78" w:rsidR="009935E0" w:rsidRPr="00D67CA5" w:rsidRDefault="009935E0" w:rsidP="00D67CA5">
      <w:pPr>
        <w:pStyle w:val="Inhoud"/>
        <w:numPr>
          <w:ilvl w:val="0"/>
          <w:numId w:val="3"/>
        </w:numPr>
        <w:rPr>
          <w:rFonts w:cstheme="minorHAnsi"/>
          <w:sz w:val="24"/>
        </w:rPr>
      </w:pPr>
      <w:r w:rsidRPr="009935E0">
        <w:rPr>
          <w:rFonts w:cstheme="minorHAnsi"/>
          <w:sz w:val="24"/>
        </w:rPr>
        <w:t>Het probleem kan op geen andere manier worden opgelost dan door het doorbreken</w:t>
      </w:r>
      <w:r w:rsidR="00D67CA5">
        <w:rPr>
          <w:rFonts w:cstheme="minorHAnsi"/>
          <w:sz w:val="24"/>
        </w:rPr>
        <w:t xml:space="preserve"> </w:t>
      </w:r>
      <w:r w:rsidRPr="00D67CA5">
        <w:rPr>
          <w:rFonts w:cstheme="minorHAnsi"/>
          <w:sz w:val="24"/>
        </w:rPr>
        <w:t>van de geheimhoudingsplicht.</w:t>
      </w:r>
    </w:p>
    <w:p w14:paraId="5DF08A3C" w14:textId="5A710D37" w:rsidR="009935E0" w:rsidRPr="00D67CA5" w:rsidRDefault="009935E0" w:rsidP="00D67CA5">
      <w:pPr>
        <w:pStyle w:val="Inhoud"/>
        <w:numPr>
          <w:ilvl w:val="0"/>
          <w:numId w:val="3"/>
        </w:numPr>
        <w:rPr>
          <w:rFonts w:cstheme="minorHAnsi"/>
          <w:sz w:val="24"/>
        </w:rPr>
      </w:pPr>
      <w:r w:rsidRPr="009935E0">
        <w:rPr>
          <w:rFonts w:cstheme="minorHAnsi"/>
          <w:sz w:val="24"/>
        </w:rPr>
        <w:t>Het is vrijwel zeker dat het handhaven van de geheimhoudingsplicht voor de</w:t>
      </w:r>
      <w:r w:rsidR="00D67CA5">
        <w:rPr>
          <w:rFonts w:cstheme="minorHAnsi"/>
          <w:sz w:val="24"/>
        </w:rPr>
        <w:t xml:space="preserve"> </w:t>
      </w:r>
      <w:r w:rsidRPr="00D67CA5">
        <w:rPr>
          <w:rFonts w:cstheme="minorHAnsi"/>
          <w:sz w:val="24"/>
        </w:rPr>
        <w:t>informatiegever of voor derden aanwijsbare en ernstige schade of gevaar zal</w:t>
      </w:r>
      <w:r w:rsidR="00D67CA5">
        <w:rPr>
          <w:rFonts w:cstheme="minorHAnsi"/>
          <w:sz w:val="24"/>
        </w:rPr>
        <w:t xml:space="preserve"> </w:t>
      </w:r>
      <w:r w:rsidRPr="00D67CA5">
        <w:rPr>
          <w:rFonts w:cstheme="minorHAnsi"/>
          <w:sz w:val="24"/>
        </w:rPr>
        <w:t>opleveren.</w:t>
      </w:r>
    </w:p>
    <w:p w14:paraId="684F1081" w14:textId="3BBEFBEF" w:rsidR="009935E0" w:rsidRPr="00D67CA5" w:rsidRDefault="009935E0" w:rsidP="00D67CA5">
      <w:pPr>
        <w:pStyle w:val="Inhoud"/>
        <w:numPr>
          <w:ilvl w:val="0"/>
          <w:numId w:val="3"/>
        </w:numPr>
        <w:rPr>
          <w:rFonts w:cstheme="minorHAnsi"/>
          <w:sz w:val="24"/>
        </w:rPr>
      </w:pPr>
      <w:r w:rsidRPr="009935E0">
        <w:rPr>
          <w:rFonts w:cstheme="minorHAnsi"/>
          <w:sz w:val="24"/>
        </w:rPr>
        <w:t>Het in vertrouwen genomen personeelslid is er vrijwel zeker van dat het doorbreken</w:t>
      </w:r>
      <w:r w:rsidR="00D67CA5">
        <w:rPr>
          <w:rFonts w:cstheme="minorHAnsi"/>
          <w:sz w:val="24"/>
        </w:rPr>
        <w:t xml:space="preserve"> </w:t>
      </w:r>
      <w:r w:rsidRPr="00D67CA5">
        <w:rPr>
          <w:rFonts w:cstheme="minorHAnsi"/>
          <w:sz w:val="24"/>
        </w:rPr>
        <w:t>van de geheimhoudingsplicht de bovengenoemde schade aan de informatiegever of</w:t>
      </w:r>
      <w:r w:rsidR="00D67CA5">
        <w:rPr>
          <w:rFonts w:cstheme="minorHAnsi"/>
          <w:sz w:val="24"/>
        </w:rPr>
        <w:t xml:space="preserve"> </w:t>
      </w:r>
      <w:r w:rsidRPr="00D67CA5">
        <w:rPr>
          <w:rFonts w:cstheme="minorHAnsi"/>
          <w:sz w:val="24"/>
        </w:rPr>
        <w:t>aan anderen in belangrijke mate zal voorkomen of beperken.</w:t>
      </w:r>
    </w:p>
    <w:p w14:paraId="334D854B" w14:textId="77777777" w:rsidR="00333AA4" w:rsidRDefault="00333AA4" w:rsidP="00333AA4">
      <w:pPr>
        <w:pStyle w:val="Inhoud"/>
        <w:rPr>
          <w:rFonts w:cstheme="minorHAnsi"/>
          <w:sz w:val="24"/>
        </w:rPr>
      </w:pPr>
    </w:p>
    <w:p w14:paraId="3FF512B7" w14:textId="1131E227" w:rsidR="009935E0" w:rsidRDefault="009935E0" w:rsidP="00333AA4">
      <w:pPr>
        <w:pStyle w:val="Inhoud"/>
        <w:rPr>
          <w:rFonts w:cstheme="minorHAnsi"/>
          <w:sz w:val="24"/>
        </w:rPr>
      </w:pPr>
      <w:r w:rsidRPr="009935E0">
        <w:rPr>
          <w:rFonts w:cstheme="minorHAnsi"/>
          <w:sz w:val="24"/>
        </w:rPr>
        <w:t>Indien een dergelijke situatie zich voordoet, bespreekt het in vertrouwen genomen</w:t>
      </w:r>
      <w:r w:rsidR="00333AA4">
        <w:rPr>
          <w:rFonts w:cstheme="minorHAnsi"/>
          <w:sz w:val="24"/>
        </w:rPr>
        <w:t xml:space="preserve"> </w:t>
      </w:r>
      <w:r w:rsidRPr="009935E0">
        <w:rPr>
          <w:rFonts w:cstheme="minorHAnsi"/>
          <w:sz w:val="24"/>
        </w:rPr>
        <w:t>personeelslid de redenen voor het doorbreken van de geheimhoudingsplicht met een</w:t>
      </w:r>
      <w:r w:rsidR="00333AA4">
        <w:rPr>
          <w:rFonts w:cstheme="minorHAnsi"/>
          <w:sz w:val="24"/>
        </w:rPr>
        <w:t xml:space="preserve"> </w:t>
      </w:r>
      <w:r w:rsidRPr="009935E0">
        <w:rPr>
          <w:rFonts w:cstheme="minorHAnsi"/>
          <w:sz w:val="24"/>
        </w:rPr>
        <w:t xml:space="preserve">externe deskundige alvorens de geheimhouding te doorbreken. </w:t>
      </w:r>
      <w:r w:rsidR="00F40862">
        <w:rPr>
          <w:rFonts w:cstheme="minorHAnsi"/>
          <w:sz w:val="24"/>
        </w:rPr>
        <w:t>Bovendien</w:t>
      </w:r>
      <w:r w:rsidR="00333AA4">
        <w:rPr>
          <w:rFonts w:cstheme="minorHAnsi"/>
          <w:sz w:val="24"/>
        </w:rPr>
        <w:t xml:space="preserve"> zal hij/zij</w:t>
      </w:r>
      <w:r w:rsidRPr="009935E0">
        <w:rPr>
          <w:rFonts w:cstheme="minorHAnsi"/>
          <w:sz w:val="24"/>
        </w:rPr>
        <w:t xml:space="preserve"> de informatiegever op</w:t>
      </w:r>
      <w:r w:rsidR="00333AA4">
        <w:rPr>
          <w:rFonts w:cstheme="minorHAnsi"/>
          <w:sz w:val="24"/>
        </w:rPr>
        <w:t xml:space="preserve"> </w:t>
      </w:r>
      <w:r w:rsidRPr="009935E0">
        <w:rPr>
          <w:rFonts w:cstheme="minorHAnsi"/>
          <w:sz w:val="24"/>
        </w:rPr>
        <w:t>de hoogte</w:t>
      </w:r>
      <w:r w:rsidR="00333AA4">
        <w:rPr>
          <w:rFonts w:cstheme="minorHAnsi"/>
          <w:sz w:val="24"/>
        </w:rPr>
        <w:t xml:space="preserve"> stellen</w:t>
      </w:r>
      <w:r w:rsidRPr="009935E0">
        <w:rPr>
          <w:rFonts w:cstheme="minorHAnsi"/>
          <w:sz w:val="24"/>
        </w:rPr>
        <w:t xml:space="preserve"> van het voornemen om de geheimhoudingsplicht te doorbreken alvorens dit</w:t>
      </w:r>
      <w:r w:rsidR="00333AA4">
        <w:rPr>
          <w:rFonts w:cstheme="minorHAnsi"/>
          <w:sz w:val="24"/>
        </w:rPr>
        <w:t xml:space="preserve"> </w:t>
      </w:r>
      <w:r w:rsidRPr="009935E0">
        <w:rPr>
          <w:rFonts w:cstheme="minorHAnsi"/>
          <w:sz w:val="24"/>
        </w:rPr>
        <w:t>daadwerkelijk te doen, tenzij de veiligheid van het in vertrouwen genomen personeelslid</w:t>
      </w:r>
      <w:r w:rsidR="00333AA4">
        <w:rPr>
          <w:rFonts w:cstheme="minorHAnsi"/>
          <w:sz w:val="24"/>
        </w:rPr>
        <w:t xml:space="preserve"> </w:t>
      </w:r>
      <w:r w:rsidRPr="009935E0">
        <w:rPr>
          <w:rFonts w:cstheme="minorHAnsi"/>
          <w:sz w:val="24"/>
        </w:rPr>
        <w:t>hierdoor in gevaar komt.</w:t>
      </w:r>
    </w:p>
    <w:p w14:paraId="6E8F168E" w14:textId="77777777" w:rsidR="00333AA4" w:rsidRDefault="00333AA4" w:rsidP="00333AA4">
      <w:pPr>
        <w:pStyle w:val="Inhoud"/>
        <w:rPr>
          <w:rFonts w:cstheme="minorHAnsi"/>
          <w:sz w:val="24"/>
        </w:rPr>
      </w:pPr>
    </w:p>
    <w:p w14:paraId="670FFB87" w14:textId="6B63C669" w:rsidR="00333AA4" w:rsidRPr="009935E0" w:rsidRDefault="00333AA4" w:rsidP="00333AA4">
      <w:pPr>
        <w:pStyle w:val="Kop2"/>
      </w:pPr>
      <w:bookmarkStart w:id="17" w:name="_Toc188871501"/>
      <w:r>
        <w:t>3.5 Media</w:t>
      </w:r>
      <w:bookmarkEnd w:id="17"/>
    </w:p>
    <w:p w14:paraId="2F14B011" w14:textId="3A8F12F9" w:rsidR="00720C22" w:rsidRPr="00720C22" w:rsidRDefault="00720C22" w:rsidP="00720C22">
      <w:pPr>
        <w:rPr>
          <w:rFonts w:cstheme="minorHAnsi"/>
          <w:b w:val="0"/>
          <w:sz w:val="24"/>
        </w:rPr>
      </w:pPr>
      <w:r w:rsidRPr="00720C22">
        <w:rPr>
          <w:rFonts w:cstheme="minorHAnsi"/>
          <w:b w:val="0"/>
          <w:sz w:val="24"/>
        </w:rPr>
        <w:t xml:space="preserve">De </w:t>
      </w:r>
      <w:r>
        <w:rPr>
          <w:rFonts w:cstheme="minorHAnsi"/>
          <w:b w:val="0"/>
          <w:sz w:val="24"/>
        </w:rPr>
        <w:t>school</w:t>
      </w:r>
      <w:r w:rsidRPr="00720C22">
        <w:rPr>
          <w:rFonts w:cstheme="minorHAnsi"/>
          <w:b w:val="0"/>
          <w:sz w:val="24"/>
        </w:rPr>
        <w:t xml:space="preserve"> vindt dat er voldoende ruimte moet zijn om spontane momenten vast te leggen</w:t>
      </w:r>
    </w:p>
    <w:p w14:paraId="429F0FAA" w14:textId="2E7DF945" w:rsidR="00720C22" w:rsidRPr="00720C22" w:rsidRDefault="00720C22" w:rsidP="00720C22">
      <w:pPr>
        <w:rPr>
          <w:rFonts w:cstheme="minorHAnsi"/>
          <w:b w:val="0"/>
          <w:sz w:val="24"/>
        </w:rPr>
      </w:pPr>
      <w:r w:rsidRPr="00720C22">
        <w:rPr>
          <w:rFonts w:cstheme="minorHAnsi"/>
          <w:b w:val="0"/>
          <w:sz w:val="24"/>
        </w:rPr>
        <w:t>en dit te delen.</w:t>
      </w:r>
      <w:r>
        <w:rPr>
          <w:rFonts w:cstheme="minorHAnsi"/>
          <w:b w:val="0"/>
          <w:sz w:val="24"/>
        </w:rPr>
        <w:t xml:space="preserve"> </w:t>
      </w:r>
      <w:r w:rsidRPr="00720C22">
        <w:rPr>
          <w:rFonts w:cstheme="minorHAnsi"/>
          <w:b w:val="0"/>
          <w:sz w:val="24"/>
        </w:rPr>
        <w:t xml:space="preserve">Tegelijkertijd moeten ouders ervan uit kunnen gaan dat er zorgvuldig wordt </w:t>
      </w:r>
      <w:r>
        <w:rPr>
          <w:rFonts w:cstheme="minorHAnsi"/>
          <w:b w:val="0"/>
          <w:sz w:val="24"/>
        </w:rPr>
        <w:t>omgegaan</w:t>
      </w:r>
    </w:p>
    <w:p w14:paraId="6B28C698" w14:textId="77777777" w:rsidR="00720C22" w:rsidRPr="00720C22" w:rsidRDefault="00720C22" w:rsidP="00720C22">
      <w:pPr>
        <w:rPr>
          <w:rFonts w:cstheme="minorHAnsi"/>
          <w:b w:val="0"/>
          <w:sz w:val="24"/>
        </w:rPr>
      </w:pPr>
      <w:r w:rsidRPr="00720C22">
        <w:rPr>
          <w:rFonts w:cstheme="minorHAnsi"/>
          <w:b w:val="0"/>
          <w:sz w:val="24"/>
        </w:rPr>
        <w:t>met beeldmateriaal waar hun kind op staat. Daarom hebben we de volgende afspraken</w:t>
      </w:r>
    </w:p>
    <w:p w14:paraId="1657AD42" w14:textId="0B33A90D" w:rsidR="00720C22" w:rsidRPr="00720C22" w:rsidRDefault="00720C22" w:rsidP="00720C22">
      <w:pPr>
        <w:rPr>
          <w:rFonts w:cstheme="minorHAnsi"/>
          <w:b w:val="0"/>
          <w:sz w:val="24"/>
        </w:rPr>
      </w:pPr>
      <w:r w:rsidRPr="00720C22">
        <w:rPr>
          <w:rFonts w:cstheme="minorHAnsi"/>
          <w:b w:val="0"/>
          <w:sz w:val="24"/>
        </w:rPr>
        <w:t xml:space="preserve">omtrent het maken en delen </w:t>
      </w:r>
      <w:r>
        <w:rPr>
          <w:rFonts w:cstheme="minorHAnsi"/>
          <w:b w:val="0"/>
          <w:sz w:val="24"/>
        </w:rPr>
        <w:t xml:space="preserve">van foto’s/video’s </w:t>
      </w:r>
      <w:r w:rsidRPr="00720C22">
        <w:rPr>
          <w:rFonts w:cstheme="minorHAnsi"/>
          <w:b w:val="0"/>
          <w:sz w:val="24"/>
        </w:rPr>
        <w:t>opgesteld:</w:t>
      </w:r>
    </w:p>
    <w:p w14:paraId="596A3EF8" w14:textId="31EDBDDA" w:rsidR="00720C22" w:rsidRPr="00732C2F" w:rsidRDefault="00720C22" w:rsidP="00732C2F">
      <w:pPr>
        <w:pStyle w:val="Lijstalinea"/>
        <w:numPr>
          <w:ilvl w:val="0"/>
          <w:numId w:val="3"/>
        </w:numPr>
        <w:rPr>
          <w:rFonts w:cstheme="minorHAnsi"/>
          <w:b w:val="0"/>
          <w:sz w:val="24"/>
        </w:rPr>
      </w:pPr>
      <w:r w:rsidRPr="00720C22">
        <w:rPr>
          <w:rFonts w:cstheme="minorHAnsi"/>
          <w:b w:val="0"/>
          <w:sz w:val="24"/>
        </w:rPr>
        <w:t>De school beschikt over een website en facebookpagina, waarop informatie van de</w:t>
      </w:r>
      <w:r w:rsidR="00732C2F">
        <w:rPr>
          <w:rFonts w:cstheme="minorHAnsi"/>
          <w:b w:val="0"/>
          <w:sz w:val="24"/>
        </w:rPr>
        <w:t xml:space="preserve"> </w:t>
      </w:r>
      <w:r w:rsidRPr="00174981">
        <w:rPr>
          <w:rFonts w:cstheme="minorHAnsi"/>
          <w:b w:val="0"/>
          <w:sz w:val="24"/>
        </w:rPr>
        <w:t>school vermeld</w:t>
      </w:r>
      <w:r w:rsidR="00174981">
        <w:rPr>
          <w:rFonts w:cstheme="minorHAnsi"/>
          <w:b w:val="0"/>
          <w:sz w:val="24"/>
        </w:rPr>
        <w:t xml:space="preserve"> </w:t>
      </w:r>
      <w:r w:rsidR="00732C2F">
        <w:rPr>
          <w:rFonts w:cstheme="minorHAnsi"/>
          <w:b w:val="0"/>
          <w:sz w:val="24"/>
        </w:rPr>
        <w:t xml:space="preserve"> </w:t>
      </w:r>
      <w:r w:rsidRPr="00732C2F">
        <w:rPr>
          <w:rFonts w:cstheme="minorHAnsi"/>
          <w:b w:val="0"/>
          <w:sz w:val="24"/>
        </w:rPr>
        <w:t>wordt. Naast schriftelijke informatie betreft het ook afbeeldingen</w:t>
      </w:r>
      <w:r w:rsidR="00174981" w:rsidRPr="00732C2F">
        <w:rPr>
          <w:rFonts w:cstheme="minorHAnsi"/>
          <w:b w:val="0"/>
          <w:sz w:val="24"/>
        </w:rPr>
        <w:t xml:space="preserve"> </w:t>
      </w:r>
      <w:r w:rsidRPr="00732C2F">
        <w:rPr>
          <w:rFonts w:cstheme="minorHAnsi"/>
          <w:b w:val="0"/>
          <w:sz w:val="24"/>
        </w:rPr>
        <w:t>(foto’s) waarop personeelsleden, ouders en/of kinderen staan. De school meldt dit</w:t>
      </w:r>
      <w:r w:rsidR="00174981" w:rsidRPr="00732C2F">
        <w:rPr>
          <w:rFonts w:cstheme="minorHAnsi"/>
          <w:b w:val="0"/>
          <w:sz w:val="24"/>
        </w:rPr>
        <w:t xml:space="preserve"> </w:t>
      </w:r>
      <w:r w:rsidRPr="00732C2F">
        <w:rPr>
          <w:rFonts w:cstheme="minorHAnsi"/>
          <w:b w:val="0"/>
          <w:sz w:val="24"/>
        </w:rPr>
        <w:t>op het inschrijfformulier. Ouders kunnen aangeven dat ze bezwaar hebben tegen de</w:t>
      </w:r>
      <w:r w:rsidR="00174981" w:rsidRPr="00732C2F">
        <w:rPr>
          <w:rFonts w:cstheme="minorHAnsi"/>
          <w:b w:val="0"/>
          <w:sz w:val="24"/>
        </w:rPr>
        <w:t xml:space="preserve"> </w:t>
      </w:r>
      <w:r w:rsidRPr="00732C2F">
        <w:rPr>
          <w:rFonts w:cstheme="minorHAnsi"/>
          <w:b w:val="0"/>
          <w:sz w:val="24"/>
        </w:rPr>
        <w:t>publicatie van foto’s van hun kind(eren) en/of henzelf. Er zullen dan geen foto’s</w:t>
      </w:r>
      <w:r w:rsidR="00174981" w:rsidRPr="00732C2F">
        <w:rPr>
          <w:rFonts w:cstheme="minorHAnsi"/>
          <w:b w:val="0"/>
          <w:sz w:val="24"/>
        </w:rPr>
        <w:t xml:space="preserve"> </w:t>
      </w:r>
      <w:r w:rsidRPr="00732C2F">
        <w:rPr>
          <w:rFonts w:cstheme="minorHAnsi"/>
          <w:b w:val="0"/>
          <w:sz w:val="24"/>
        </w:rPr>
        <w:t>geplaatst worden waarop de betrokkene(n) herkenbaar op staan op de website en de</w:t>
      </w:r>
      <w:r w:rsidR="00174981" w:rsidRPr="00732C2F">
        <w:rPr>
          <w:rFonts w:cstheme="minorHAnsi"/>
          <w:b w:val="0"/>
          <w:sz w:val="24"/>
        </w:rPr>
        <w:t xml:space="preserve"> </w:t>
      </w:r>
      <w:r w:rsidR="001060F1" w:rsidRPr="00732C2F">
        <w:rPr>
          <w:rFonts w:cstheme="minorHAnsi"/>
          <w:b w:val="0"/>
          <w:sz w:val="24"/>
        </w:rPr>
        <w:t>sociale kanalen</w:t>
      </w:r>
      <w:r w:rsidRPr="00732C2F">
        <w:rPr>
          <w:rFonts w:cstheme="minorHAnsi"/>
          <w:b w:val="0"/>
          <w:sz w:val="24"/>
        </w:rPr>
        <w:t>.</w:t>
      </w:r>
    </w:p>
    <w:p w14:paraId="51658BD2" w14:textId="2F4DF154" w:rsidR="00720C22" w:rsidRPr="00174981" w:rsidRDefault="00720C22" w:rsidP="00174981">
      <w:pPr>
        <w:pStyle w:val="Lijstalinea"/>
        <w:numPr>
          <w:ilvl w:val="0"/>
          <w:numId w:val="3"/>
        </w:numPr>
        <w:rPr>
          <w:rFonts w:cstheme="minorHAnsi"/>
          <w:b w:val="0"/>
          <w:sz w:val="24"/>
        </w:rPr>
      </w:pPr>
      <w:r w:rsidRPr="00174981">
        <w:rPr>
          <w:rFonts w:cstheme="minorHAnsi"/>
          <w:b w:val="0"/>
          <w:sz w:val="24"/>
        </w:rPr>
        <w:t>Ouders mogen foto’s maken op school</w:t>
      </w:r>
      <w:r w:rsidR="00174981">
        <w:rPr>
          <w:rFonts w:cstheme="minorHAnsi"/>
          <w:b w:val="0"/>
          <w:sz w:val="24"/>
        </w:rPr>
        <w:t>.</w:t>
      </w:r>
    </w:p>
    <w:p w14:paraId="4C9543EE" w14:textId="45DD2127" w:rsidR="00720C22" w:rsidRPr="00174981" w:rsidRDefault="00720C22" w:rsidP="00174981">
      <w:pPr>
        <w:pStyle w:val="Lijstalinea"/>
        <w:numPr>
          <w:ilvl w:val="0"/>
          <w:numId w:val="3"/>
        </w:numPr>
        <w:rPr>
          <w:rFonts w:cstheme="minorHAnsi"/>
          <w:b w:val="0"/>
          <w:sz w:val="24"/>
        </w:rPr>
      </w:pPr>
      <w:r w:rsidRPr="00174981">
        <w:rPr>
          <w:rFonts w:cstheme="minorHAnsi"/>
          <w:b w:val="0"/>
          <w:sz w:val="24"/>
        </w:rPr>
        <w:t>Kinderen worden integer in beeld gebracht en het beeldmateriaal wordt niet</w:t>
      </w:r>
      <w:r w:rsidR="00174981">
        <w:rPr>
          <w:rFonts w:cstheme="minorHAnsi"/>
          <w:b w:val="0"/>
          <w:sz w:val="24"/>
        </w:rPr>
        <w:t xml:space="preserve"> </w:t>
      </w:r>
      <w:r w:rsidRPr="00174981">
        <w:rPr>
          <w:rFonts w:cstheme="minorHAnsi"/>
          <w:b w:val="0"/>
          <w:sz w:val="24"/>
        </w:rPr>
        <w:t>gemanipuleerd.</w:t>
      </w:r>
    </w:p>
    <w:p w14:paraId="193A6351" w14:textId="7039F3A5" w:rsidR="00720C22" w:rsidRPr="007536F1" w:rsidRDefault="00720C22" w:rsidP="007536F1">
      <w:pPr>
        <w:pStyle w:val="Lijstalinea"/>
        <w:numPr>
          <w:ilvl w:val="0"/>
          <w:numId w:val="3"/>
        </w:numPr>
        <w:rPr>
          <w:rFonts w:cstheme="minorHAnsi"/>
          <w:b w:val="0"/>
          <w:sz w:val="24"/>
        </w:rPr>
      </w:pPr>
      <w:r w:rsidRPr="007536F1">
        <w:rPr>
          <w:rFonts w:cstheme="minorHAnsi"/>
          <w:b w:val="0"/>
          <w:sz w:val="24"/>
        </w:rPr>
        <w:t>Uit respect voor de privacy van ouders en kinderen vragen we ouders vriendelijk om</w:t>
      </w:r>
      <w:r w:rsidR="007536F1">
        <w:rPr>
          <w:rFonts w:cstheme="minorHAnsi"/>
          <w:b w:val="0"/>
          <w:sz w:val="24"/>
        </w:rPr>
        <w:t xml:space="preserve"> </w:t>
      </w:r>
      <w:r w:rsidRPr="007536F1">
        <w:rPr>
          <w:rFonts w:cstheme="minorHAnsi"/>
          <w:b w:val="0"/>
          <w:sz w:val="24"/>
        </w:rPr>
        <w:t>foto’s gemaakt op school, waar kinderen (en ouders) op staan anders dan het eigen</w:t>
      </w:r>
      <w:r w:rsidR="007536F1">
        <w:rPr>
          <w:rFonts w:cstheme="minorHAnsi"/>
          <w:b w:val="0"/>
          <w:sz w:val="24"/>
        </w:rPr>
        <w:t xml:space="preserve"> </w:t>
      </w:r>
      <w:r w:rsidRPr="007536F1">
        <w:rPr>
          <w:rFonts w:cstheme="minorHAnsi"/>
          <w:b w:val="0"/>
          <w:sz w:val="24"/>
        </w:rPr>
        <w:t>kind, niet op sociaal media te plaatsen.</w:t>
      </w:r>
    </w:p>
    <w:p w14:paraId="1615F73C" w14:textId="23124C82" w:rsidR="00720C22" w:rsidRPr="007536F1" w:rsidRDefault="00720C22" w:rsidP="007536F1">
      <w:pPr>
        <w:pStyle w:val="Lijstalinea"/>
        <w:numPr>
          <w:ilvl w:val="0"/>
          <w:numId w:val="3"/>
        </w:numPr>
        <w:rPr>
          <w:rFonts w:cstheme="minorHAnsi"/>
          <w:b w:val="0"/>
          <w:sz w:val="24"/>
        </w:rPr>
      </w:pPr>
      <w:r w:rsidRPr="007536F1">
        <w:rPr>
          <w:rFonts w:cstheme="minorHAnsi"/>
          <w:b w:val="0"/>
          <w:sz w:val="24"/>
        </w:rPr>
        <w:t xml:space="preserve">Er worden medewerkers van de </w:t>
      </w:r>
      <w:r w:rsidR="007536F1">
        <w:rPr>
          <w:rFonts w:cstheme="minorHAnsi"/>
          <w:b w:val="0"/>
          <w:sz w:val="24"/>
        </w:rPr>
        <w:t>school</w:t>
      </w:r>
      <w:r w:rsidRPr="007536F1">
        <w:rPr>
          <w:rFonts w:cstheme="minorHAnsi"/>
          <w:b w:val="0"/>
          <w:sz w:val="24"/>
        </w:rPr>
        <w:t xml:space="preserve"> aangewezen die bij activiteiten </w:t>
      </w:r>
      <w:r w:rsidR="007536F1">
        <w:rPr>
          <w:rFonts w:cstheme="minorHAnsi"/>
          <w:b w:val="0"/>
          <w:sz w:val="24"/>
        </w:rPr>
        <w:t xml:space="preserve">beeldmateriaal </w:t>
      </w:r>
      <w:r w:rsidRPr="007536F1">
        <w:rPr>
          <w:rFonts w:cstheme="minorHAnsi"/>
          <w:b w:val="0"/>
          <w:sz w:val="24"/>
        </w:rPr>
        <w:t>maken voor school.</w:t>
      </w:r>
    </w:p>
    <w:p w14:paraId="4DD8939F" w14:textId="426304B8" w:rsidR="00720C22" w:rsidRPr="00D3720E" w:rsidRDefault="00720C22" w:rsidP="00D3720E">
      <w:pPr>
        <w:pStyle w:val="Lijstalinea"/>
        <w:numPr>
          <w:ilvl w:val="0"/>
          <w:numId w:val="3"/>
        </w:numPr>
        <w:rPr>
          <w:rFonts w:cstheme="minorHAnsi"/>
          <w:b w:val="0"/>
          <w:sz w:val="24"/>
        </w:rPr>
      </w:pPr>
      <w:r w:rsidRPr="007536F1">
        <w:rPr>
          <w:rFonts w:cstheme="minorHAnsi"/>
          <w:b w:val="0"/>
          <w:sz w:val="24"/>
        </w:rPr>
        <w:t xml:space="preserve">Als een ouder wilt dat er geen foto’s van hem/haar en zijn/haar kind(eren) op </w:t>
      </w:r>
      <w:r w:rsidR="007536F1" w:rsidRPr="007536F1">
        <w:rPr>
          <w:rFonts w:cstheme="minorHAnsi"/>
          <w:b w:val="0"/>
          <w:sz w:val="24"/>
        </w:rPr>
        <w:t>de sociale kanalen</w:t>
      </w:r>
      <w:r w:rsidR="00D3720E">
        <w:rPr>
          <w:rFonts w:cstheme="minorHAnsi"/>
          <w:b w:val="0"/>
          <w:sz w:val="24"/>
        </w:rPr>
        <w:t xml:space="preserve"> </w:t>
      </w:r>
      <w:r w:rsidRPr="00D3720E">
        <w:rPr>
          <w:rFonts w:cstheme="minorHAnsi"/>
          <w:b w:val="0"/>
          <w:sz w:val="24"/>
        </w:rPr>
        <w:t>van de school wordt geplaatst, dan kunnen ouders dat aangeven. Er zal</w:t>
      </w:r>
      <w:r w:rsidR="007536F1" w:rsidRPr="00D3720E">
        <w:rPr>
          <w:rFonts w:cstheme="minorHAnsi"/>
          <w:b w:val="0"/>
          <w:sz w:val="24"/>
        </w:rPr>
        <w:t xml:space="preserve"> </w:t>
      </w:r>
      <w:r w:rsidRPr="00D3720E">
        <w:rPr>
          <w:rFonts w:cstheme="minorHAnsi"/>
          <w:b w:val="0"/>
          <w:sz w:val="24"/>
        </w:rPr>
        <w:t>jaarlijks toestemming worden gevraagd aan ouders. Als er geen toestemming i</w:t>
      </w:r>
      <w:r w:rsidR="007536F1" w:rsidRPr="00D3720E">
        <w:rPr>
          <w:rFonts w:cstheme="minorHAnsi"/>
          <w:b w:val="0"/>
          <w:sz w:val="24"/>
        </w:rPr>
        <w:t xml:space="preserve"> </w:t>
      </w:r>
      <w:r w:rsidRPr="00D3720E">
        <w:rPr>
          <w:rFonts w:cstheme="minorHAnsi"/>
          <w:b w:val="0"/>
          <w:sz w:val="24"/>
        </w:rPr>
        <w:t>zullen we er voor zorgen dat zowel ouders als de kinderen niet of onherkenbaar zijn</w:t>
      </w:r>
      <w:r w:rsidR="007536F1" w:rsidRPr="00D3720E">
        <w:rPr>
          <w:rFonts w:cstheme="minorHAnsi"/>
          <w:b w:val="0"/>
          <w:sz w:val="24"/>
        </w:rPr>
        <w:t xml:space="preserve"> </w:t>
      </w:r>
      <w:r w:rsidRPr="00D3720E">
        <w:rPr>
          <w:rFonts w:cstheme="minorHAnsi"/>
          <w:b w:val="0"/>
          <w:sz w:val="24"/>
        </w:rPr>
        <w:t>op de foto’s die worden gepubliceerd door de school.</w:t>
      </w:r>
    </w:p>
    <w:p w14:paraId="23B21E5F" w14:textId="292BD953" w:rsidR="00720C22" w:rsidRPr="001060F1" w:rsidRDefault="00720C22" w:rsidP="001060F1">
      <w:pPr>
        <w:pStyle w:val="Lijstalinea"/>
        <w:numPr>
          <w:ilvl w:val="0"/>
          <w:numId w:val="3"/>
        </w:numPr>
        <w:rPr>
          <w:rFonts w:cstheme="minorHAnsi"/>
          <w:b w:val="0"/>
          <w:sz w:val="24"/>
        </w:rPr>
      </w:pPr>
      <w:r w:rsidRPr="001060F1">
        <w:rPr>
          <w:rFonts w:cstheme="minorHAnsi"/>
          <w:b w:val="0"/>
          <w:sz w:val="24"/>
        </w:rPr>
        <w:t>De foto’s van de schoolfotograaf worden alleen intern gebruikt door de school. Deze</w:t>
      </w:r>
      <w:r w:rsidR="001060F1">
        <w:rPr>
          <w:rFonts w:cstheme="minorHAnsi"/>
          <w:b w:val="0"/>
          <w:sz w:val="24"/>
        </w:rPr>
        <w:t xml:space="preserve"> </w:t>
      </w:r>
      <w:r w:rsidRPr="001060F1">
        <w:rPr>
          <w:rFonts w:cstheme="minorHAnsi"/>
          <w:b w:val="0"/>
          <w:sz w:val="24"/>
        </w:rPr>
        <w:t>foto’s worden niet gepubliceerd.</w:t>
      </w:r>
    </w:p>
    <w:p w14:paraId="13552F92" w14:textId="77777777" w:rsidR="00172F57" w:rsidRDefault="00720C22" w:rsidP="00172F57">
      <w:pPr>
        <w:pStyle w:val="Lijstalinea"/>
        <w:numPr>
          <w:ilvl w:val="0"/>
          <w:numId w:val="3"/>
        </w:numPr>
        <w:rPr>
          <w:rFonts w:cstheme="minorHAnsi"/>
          <w:b w:val="0"/>
          <w:sz w:val="24"/>
        </w:rPr>
      </w:pPr>
      <w:r w:rsidRPr="001060F1">
        <w:rPr>
          <w:rFonts w:cstheme="minorHAnsi"/>
          <w:b w:val="0"/>
          <w:sz w:val="24"/>
        </w:rPr>
        <w:t>Personeelsleden die niet willen dat foto’s waarop zij staan gepubliceerd worden</w:t>
      </w:r>
      <w:r w:rsidR="00D3720E">
        <w:rPr>
          <w:rFonts w:cstheme="minorHAnsi"/>
          <w:b w:val="0"/>
          <w:sz w:val="24"/>
        </w:rPr>
        <w:t xml:space="preserve"> </w:t>
      </w:r>
      <w:r w:rsidRPr="00D3720E">
        <w:rPr>
          <w:rFonts w:cstheme="minorHAnsi"/>
          <w:b w:val="0"/>
          <w:sz w:val="24"/>
        </w:rPr>
        <w:t>geven dit aan bij de directie, die er vervolgens zorg voor draagt dat dit ook niet</w:t>
      </w:r>
      <w:r w:rsidR="00D3720E">
        <w:rPr>
          <w:rFonts w:cstheme="minorHAnsi"/>
          <w:b w:val="0"/>
          <w:sz w:val="24"/>
        </w:rPr>
        <w:t xml:space="preserve"> </w:t>
      </w:r>
      <w:r w:rsidRPr="00D3720E">
        <w:rPr>
          <w:rFonts w:cstheme="minorHAnsi"/>
          <w:b w:val="0"/>
          <w:sz w:val="24"/>
        </w:rPr>
        <w:t>gebeurt.</w:t>
      </w:r>
      <w:r w:rsidR="00172F57">
        <w:rPr>
          <w:rFonts w:cstheme="minorHAnsi"/>
          <w:b w:val="0"/>
          <w:sz w:val="24"/>
        </w:rPr>
        <w:t xml:space="preserve"> </w:t>
      </w:r>
    </w:p>
    <w:p w14:paraId="1847C7BC" w14:textId="3CA0D539" w:rsidR="00E51003" w:rsidRPr="00172F57" w:rsidRDefault="00720C22" w:rsidP="00172F57">
      <w:pPr>
        <w:pStyle w:val="Lijstalinea"/>
        <w:numPr>
          <w:ilvl w:val="0"/>
          <w:numId w:val="3"/>
        </w:numPr>
        <w:rPr>
          <w:rFonts w:cstheme="minorHAnsi"/>
          <w:b w:val="0"/>
          <w:sz w:val="24"/>
        </w:rPr>
      </w:pPr>
      <w:r w:rsidRPr="00172F57">
        <w:rPr>
          <w:rFonts w:cstheme="minorHAnsi"/>
          <w:b w:val="0"/>
          <w:sz w:val="24"/>
        </w:rPr>
        <w:t>Tijdens activiteiten wordt er aandacht besteed aan de regels en het beleid omtrent</w:t>
      </w:r>
      <w:r w:rsidR="00172F57">
        <w:rPr>
          <w:rFonts w:cstheme="minorHAnsi"/>
          <w:b w:val="0"/>
          <w:sz w:val="24"/>
        </w:rPr>
        <w:t xml:space="preserve"> </w:t>
      </w:r>
      <w:r w:rsidRPr="00172F57">
        <w:rPr>
          <w:rFonts w:cstheme="minorHAnsi"/>
          <w:b w:val="0"/>
          <w:sz w:val="24"/>
        </w:rPr>
        <w:t xml:space="preserve">foto’s en video’s maken en het plaatsen op </w:t>
      </w:r>
      <w:r w:rsidR="00172F57">
        <w:rPr>
          <w:rFonts w:cstheme="minorHAnsi"/>
          <w:b w:val="0"/>
          <w:sz w:val="24"/>
        </w:rPr>
        <w:t>sociale</w:t>
      </w:r>
      <w:r w:rsidRPr="00172F57">
        <w:rPr>
          <w:rFonts w:cstheme="minorHAnsi"/>
          <w:b w:val="0"/>
          <w:sz w:val="24"/>
        </w:rPr>
        <w:t xml:space="preserve"> media.</w:t>
      </w:r>
      <w:r w:rsidR="00172F57">
        <w:rPr>
          <w:rFonts w:cstheme="minorHAnsi"/>
          <w:b w:val="0"/>
          <w:sz w:val="24"/>
        </w:rPr>
        <w:t xml:space="preserve"> </w:t>
      </w:r>
      <w:r w:rsidRPr="00172F57">
        <w:rPr>
          <w:rFonts w:cstheme="minorHAnsi"/>
          <w:b w:val="0"/>
          <w:sz w:val="24"/>
        </w:rPr>
        <w:t xml:space="preserve">De regels en het beleid omtrent foto’s en video’s maken en het plaatsen </w:t>
      </w:r>
      <w:r w:rsidR="00172F57">
        <w:rPr>
          <w:rFonts w:cstheme="minorHAnsi"/>
          <w:b w:val="0"/>
          <w:sz w:val="24"/>
        </w:rPr>
        <w:t>hiervan zijn</w:t>
      </w:r>
      <w:r w:rsidRPr="00172F57">
        <w:rPr>
          <w:rFonts w:cstheme="minorHAnsi"/>
          <w:b w:val="0"/>
          <w:sz w:val="24"/>
        </w:rPr>
        <w:t xml:space="preserve"> opgenomen in de schoolgids.</w:t>
      </w:r>
    </w:p>
    <w:p w14:paraId="14C638F0" w14:textId="712E9CC4" w:rsidR="00E51003" w:rsidRDefault="00E51003" w:rsidP="00E51003">
      <w:pPr>
        <w:rPr>
          <w:rFonts w:cstheme="minorHAnsi"/>
          <w:b w:val="0"/>
          <w:sz w:val="24"/>
        </w:rPr>
      </w:pPr>
      <w:r w:rsidRPr="00E51003">
        <w:rPr>
          <w:rFonts w:cstheme="minorHAnsi"/>
          <w:b w:val="0"/>
          <w:sz w:val="24"/>
        </w:rPr>
        <w:t xml:space="preserve"> </w:t>
      </w:r>
    </w:p>
    <w:p w14:paraId="7F4CF89D" w14:textId="70510628" w:rsidR="00E5088A" w:rsidRDefault="00E5088A" w:rsidP="00E5088A">
      <w:pPr>
        <w:pStyle w:val="Kop2"/>
      </w:pPr>
      <w:bookmarkStart w:id="18" w:name="_Toc188871502"/>
      <w:r>
        <w:t>3.6 Medicijnverstrekking en medisch handelen</w:t>
      </w:r>
      <w:bookmarkEnd w:id="18"/>
    </w:p>
    <w:p w14:paraId="556D7B6C" w14:textId="4641E392" w:rsidR="00513A2E" w:rsidRDefault="00513A2E" w:rsidP="00513A2E">
      <w:pPr>
        <w:rPr>
          <w:rFonts w:cstheme="minorHAnsi"/>
          <w:b w:val="0"/>
          <w:sz w:val="24"/>
        </w:rPr>
      </w:pPr>
      <w:r w:rsidRPr="00513A2E">
        <w:rPr>
          <w:rFonts w:cstheme="minorHAnsi"/>
          <w:b w:val="0"/>
          <w:sz w:val="24"/>
        </w:rPr>
        <w:t>Leraren</w:t>
      </w:r>
      <w:r>
        <w:t xml:space="preserve"> </w:t>
      </w:r>
      <w:r w:rsidRPr="00513A2E">
        <w:rPr>
          <w:rFonts w:cstheme="minorHAnsi"/>
          <w:b w:val="0"/>
          <w:sz w:val="24"/>
        </w:rPr>
        <w:t>op school worden regelmatig geconfronteerd met leerlingen</w:t>
      </w:r>
      <w:r>
        <w:rPr>
          <w:rFonts w:cstheme="minorHAnsi"/>
          <w:b w:val="0"/>
          <w:sz w:val="24"/>
        </w:rPr>
        <w:t xml:space="preserve"> </w:t>
      </w:r>
      <w:r w:rsidRPr="00513A2E">
        <w:rPr>
          <w:rFonts w:cstheme="minorHAnsi"/>
          <w:b w:val="0"/>
          <w:sz w:val="24"/>
        </w:rPr>
        <w:t>die klagen over pijn die meestal</w:t>
      </w:r>
      <w:r>
        <w:rPr>
          <w:rFonts w:cstheme="minorHAnsi"/>
          <w:b w:val="0"/>
          <w:sz w:val="24"/>
        </w:rPr>
        <w:t xml:space="preserve"> </w:t>
      </w:r>
      <w:r w:rsidRPr="00513A2E">
        <w:rPr>
          <w:rFonts w:cstheme="minorHAnsi"/>
          <w:b w:val="0"/>
          <w:sz w:val="24"/>
        </w:rPr>
        <w:t>met eenvoudige middelen te</w:t>
      </w:r>
      <w:r>
        <w:rPr>
          <w:rFonts w:cstheme="minorHAnsi"/>
          <w:b w:val="0"/>
          <w:sz w:val="24"/>
        </w:rPr>
        <w:t xml:space="preserve"> </w:t>
      </w:r>
      <w:r w:rsidRPr="00513A2E">
        <w:rPr>
          <w:rFonts w:cstheme="minorHAnsi"/>
          <w:b w:val="0"/>
          <w:sz w:val="24"/>
        </w:rPr>
        <w:t>verhelpen is, zoals hoofdpijn, buikpijn, oorpijn of pijn ten gevolge van</w:t>
      </w:r>
      <w:r>
        <w:rPr>
          <w:rFonts w:cstheme="minorHAnsi"/>
          <w:b w:val="0"/>
          <w:sz w:val="24"/>
        </w:rPr>
        <w:t xml:space="preserve"> </w:t>
      </w:r>
      <w:r w:rsidRPr="00513A2E">
        <w:rPr>
          <w:rFonts w:cstheme="minorHAnsi"/>
          <w:b w:val="0"/>
          <w:sz w:val="24"/>
        </w:rPr>
        <w:t>een insectenbeet.</w:t>
      </w:r>
      <w:r>
        <w:rPr>
          <w:rFonts w:cstheme="minorHAnsi"/>
          <w:b w:val="0"/>
          <w:sz w:val="24"/>
        </w:rPr>
        <w:t xml:space="preserve"> </w:t>
      </w:r>
      <w:r w:rsidRPr="00513A2E">
        <w:rPr>
          <w:rFonts w:cstheme="minorHAnsi"/>
          <w:b w:val="0"/>
          <w:sz w:val="24"/>
        </w:rPr>
        <w:t>Indien een leerling ziek wordt of een ongeluk krijgt op school moet de leraar</w:t>
      </w:r>
      <w:r>
        <w:rPr>
          <w:rFonts w:cstheme="minorHAnsi"/>
          <w:b w:val="0"/>
          <w:sz w:val="24"/>
        </w:rPr>
        <w:t xml:space="preserve"> per </w:t>
      </w:r>
      <w:r w:rsidRPr="00513A2E">
        <w:rPr>
          <w:rFonts w:cstheme="minorHAnsi"/>
          <w:b w:val="0"/>
          <w:sz w:val="24"/>
        </w:rPr>
        <w:t>direct bepalen</w:t>
      </w:r>
      <w:r>
        <w:rPr>
          <w:rFonts w:cstheme="minorHAnsi"/>
          <w:b w:val="0"/>
          <w:sz w:val="24"/>
        </w:rPr>
        <w:t xml:space="preserve"> </w:t>
      </w:r>
      <w:r w:rsidRPr="00513A2E">
        <w:rPr>
          <w:rFonts w:cstheme="minorHAnsi"/>
          <w:b w:val="0"/>
          <w:sz w:val="24"/>
        </w:rPr>
        <w:t>hoe hij moet handelen. Regelmatig komt een kind ’s morgens gezond op school en</w:t>
      </w:r>
      <w:r>
        <w:rPr>
          <w:rFonts w:cstheme="minorHAnsi"/>
          <w:b w:val="0"/>
          <w:sz w:val="24"/>
        </w:rPr>
        <w:t xml:space="preserve"> </w:t>
      </w:r>
      <w:r w:rsidRPr="00513A2E">
        <w:rPr>
          <w:rFonts w:cstheme="minorHAnsi"/>
          <w:b w:val="0"/>
          <w:sz w:val="24"/>
        </w:rPr>
        <w:t>krijgt</w:t>
      </w:r>
      <w:r>
        <w:rPr>
          <w:rFonts w:cstheme="minorHAnsi"/>
          <w:b w:val="0"/>
          <w:sz w:val="24"/>
        </w:rPr>
        <w:t xml:space="preserve"> </w:t>
      </w:r>
      <w:r w:rsidRPr="00513A2E">
        <w:rPr>
          <w:rFonts w:cstheme="minorHAnsi"/>
          <w:b w:val="0"/>
          <w:sz w:val="24"/>
        </w:rPr>
        <w:t>tijdens de lesuren last van hoofd -, buik - of oorpijn. Ook kan het kind bijvoorbeeld door een</w:t>
      </w:r>
      <w:r>
        <w:rPr>
          <w:rFonts w:cstheme="minorHAnsi"/>
          <w:b w:val="0"/>
          <w:sz w:val="24"/>
        </w:rPr>
        <w:t xml:space="preserve"> </w:t>
      </w:r>
      <w:r w:rsidRPr="00513A2E">
        <w:rPr>
          <w:rFonts w:cstheme="minorHAnsi"/>
          <w:b w:val="0"/>
          <w:sz w:val="24"/>
        </w:rPr>
        <w:t>insect gestoken worden.</w:t>
      </w:r>
      <w:r>
        <w:rPr>
          <w:rFonts w:cstheme="minorHAnsi"/>
          <w:b w:val="0"/>
          <w:sz w:val="24"/>
        </w:rPr>
        <w:t xml:space="preserve"> </w:t>
      </w:r>
      <w:r w:rsidRPr="00513A2E">
        <w:rPr>
          <w:rFonts w:cstheme="minorHAnsi"/>
          <w:b w:val="0"/>
          <w:sz w:val="24"/>
        </w:rPr>
        <w:t>Er zal, in geval van ziekte, altijd contact opgenomen worden met de</w:t>
      </w:r>
      <w:r>
        <w:rPr>
          <w:rFonts w:cstheme="minorHAnsi"/>
          <w:b w:val="0"/>
          <w:sz w:val="24"/>
        </w:rPr>
        <w:t xml:space="preserve"> </w:t>
      </w:r>
      <w:r w:rsidRPr="00513A2E">
        <w:rPr>
          <w:rFonts w:cstheme="minorHAnsi"/>
          <w:b w:val="0"/>
          <w:sz w:val="24"/>
        </w:rPr>
        <w:t>verzorgers om te</w:t>
      </w:r>
      <w:r>
        <w:rPr>
          <w:rFonts w:cstheme="minorHAnsi"/>
          <w:b w:val="0"/>
          <w:sz w:val="24"/>
        </w:rPr>
        <w:t xml:space="preserve"> </w:t>
      </w:r>
      <w:r w:rsidRPr="00513A2E">
        <w:rPr>
          <w:rFonts w:cstheme="minorHAnsi"/>
          <w:b w:val="0"/>
          <w:sz w:val="24"/>
        </w:rPr>
        <w:t>overleggen wat er dient te gebeuren</w:t>
      </w:r>
      <w:r>
        <w:rPr>
          <w:rFonts w:cstheme="minorHAnsi"/>
          <w:b w:val="0"/>
          <w:sz w:val="24"/>
        </w:rPr>
        <w:t>.</w:t>
      </w:r>
    </w:p>
    <w:p w14:paraId="1A56CEDE" w14:textId="77777777" w:rsidR="00513A2E" w:rsidRDefault="00513A2E" w:rsidP="00513A2E">
      <w:pPr>
        <w:rPr>
          <w:rFonts w:cstheme="minorHAnsi"/>
          <w:b w:val="0"/>
          <w:sz w:val="24"/>
        </w:rPr>
      </w:pPr>
    </w:p>
    <w:p w14:paraId="5A51BDB6" w14:textId="27A905F8" w:rsidR="00513A2E" w:rsidRPr="00513A2E" w:rsidRDefault="00513A2E" w:rsidP="00513A2E">
      <w:pPr>
        <w:rPr>
          <w:rFonts w:cstheme="minorHAnsi"/>
          <w:b w:val="0"/>
          <w:sz w:val="24"/>
        </w:rPr>
      </w:pPr>
      <w:r w:rsidRPr="00513A2E">
        <w:rPr>
          <w:rFonts w:cstheme="minorHAnsi"/>
          <w:b w:val="0"/>
          <w:sz w:val="24"/>
        </w:rPr>
        <w:t>Kinderen krijgen soms medicijnen of andere middelen voorgeschreven die zij een aantal</w:t>
      </w:r>
    </w:p>
    <w:p w14:paraId="33BEC90C" w14:textId="6919269A" w:rsidR="00513A2E" w:rsidRPr="00513A2E" w:rsidRDefault="00513A2E" w:rsidP="00513A2E">
      <w:pPr>
        <w:rPr>
          <w:rFonts w:cstheme="minorHAnsi"/>
          <w:b w:val="0"/>
          <w:sz w:val="24"/>
        </w:rPr>
      </w:pPr>
      <w:r w:rsidRPr="00513A2E">
        <w:rPr>
          <w:rFonts w:cstheme="minorHAnsi"/>
          <w:b w:val="0"/>
          <w:sz w:val="24"/>
        </w:rPr>
        <w:t>malen per dag moeten gebruiken, dus ook tijdens lesuren. Te denken valt bijvoorbeeld aan</w:t>
      </w:r>
      <w:r>
        <w:rPr>
          <w:rFonts w:cstheme="minorHAnsi"/>
          <w:b w:val="0"/>
          <w:sz w:val="24"/>
        </w:rPr>
        <w:t xml:space="preserve"> </w:t>
      </w:r>
      <w:r w:rsidRPr="00513A2E">
        <w:rPr>
          <w:rFonts w:cstheme="minorHAnsi"/>
          <w:b w:val="0"/>
          <w:sz w:val="24"/>
        </w:rPr>
        <w:t>pufjes voor astma, antibiotica, of zetpillen bij toevallen (een aanval van epilepsie). Ouders</w:t>
      </w:r>
    </w:p>
    <w:p w14:paraId="0054FFAB" w14:textId="61C3FDFD" w:rsidR="00DB4E14" w:rsidRDefault="00513A2E" w:rsidP="00D475EE">
      <w:pPr>
        <w:rPr>
          <w:rFonts w:cstheme="minorHAnsi"/>
          <w:b w:val="0"/>
          <w:sz w:val="24"/>
        </w:rPr>
      </w:pPr>
      <w:r w:rsidRPr="00513A2E">
        <w:rPr>
          <w:rFonts w:cstheme="minorHAnsi"/>
          <w:b w:val="0"/>
          <w:sz w:val="24"/>
        </w:rPr>
        <w:t>kunnen aan schoolleiding en leerkracht vragen deze middelen te verstrekken. Schriftelijke</w:t>
      </w:r>
      <w:r>
        <w:rPr>
          <w:rFonts w:cstheme="minorHAnsi"/>
          <w:b w:val="0"/>
          <w:sz w:val="24"/>
        </w:rPr>
        <w:t xml:space="preserve"> </w:t>
      </w:r>
      <w:r w:rsidRPr="00513A2E">
        <w:rPr>
          <w:rFonts w:cstheme="minorHAnsi"/>
          <w:b w:val="0"/>
          <w:sz w:val="24"/>
        </w:rPr>
        <w:t xml:space="preserve">toestemming van de ouders is hierbij noodzakelijk. </w:t>
      </w:r>
    </w:p>
    <w:p w14:paraId="6C52BDE6" w14:textId="3F85705D" w:rsidR="00DB4E14" w:rsidRDefault="00DB4E14" w:rsidP="00DB4E14">
      <w:pPr>
        <w:pStyle w:val="Kop2"/>
      </w:pPr>
      <w:bookmarkStart w:id="19" w:name="_Toc188871503"/>
      <w:r>
        <w:t>3.7 Incidentenregistratie</w:t>
      </w:r>
      <w:bookmarkEnd w:id="19"/>
    </w:p>
    <w:p w14:paraId="7D5FEECE" w14:textId="0F35F59D" w:rsidR="00DB4E14" w:rsidRDefault="00DB4E14" w:rsidP="00DB4E14">
      <w:pPr>
        <w:rPr>
          <w:rFonts w:cstheme="minorHAnsi"/>
          <w:b w:val="0"/>
          <w:sz w:val="24"/>
        </w:rPr>
      </w:pPr>
      <w:r w:rsidRPr="00DB4E14">
        <w:rPr>
          <w:rFonts w:cstheme="minorHAnsi"/>
          <w:b w:val="0"/>
          <w:sz w:val="24"/>
        </w:rPr>
        <w:t>Het doel van een systematische registratie van incidenten is de</w:t>
      </w:r>
      <w:r>
        <w:rPr>
          <w:rFonts w:cstheme="minorHAnsi"/>
          <w:b w:val="0"/>
          <w:sz w:val="24"/>
        </w:rPr>
        <w:t xml:space="preserve"> </w:t>
      </w:r>
      <w:r w:rsidRPr="00DB4E14">
        <w:rPr>
          <w:rFonts w:cstheme="minorHAnsi"/>
          <w:b w:val="0"/>
          <w:sz w:val="24"/>
        </w:rPr>
        <w:t>feitelijke veiligheid op school te (kunnen) verbeteren</w:t>
      </w:r>
      <w:r>
        <w:rPr>
          <w:rFonts w:cstheme="minorHAnsi"/>
          <w:b w:val="0"/>
          <w:sz w:val="24"/>
        </w:rPr>
        <w:t xml:space="preserve">. </w:t>
      </w:r>
      <w:r w:rsidRPr="00DB4E14">
        <w:rPr>
          <w:rFonts w:cstheme="minorHAnsi"/>
          <w:b w:val="0"/>
          <w:sz w:val="24"/>
        </w:rPr>
        <w:t>Incidenten worden geregistreerd in het leerlingvolgsysteem</w:t>
      </w:r>
      <w:r>
        <w:rPr>
          <w:rFonts w:cstheme="minorHAnsi"/>
          <w:b w:val="0"/>
          <w:sz w:val="24"/>
        </w:rPr>
        <w:t xml:space="preserve"> </w:t>
      </w:r>
      <w:r w:rsidRPr="00DB4E14">
        <w:rPr>
          <w:rFonts w:cstheme="minorHAnsi"/>
          <w:b w:val="0"/>
          <w:sz w:val="24"/>
        </w:rPr>
        <w:t>(Parnassys). Het doel is om per leerling een overzicht te krijgen van</w:t>
      </w:r>
      <w:r>
        <w:rPr>
          <w:rFonts w:cstheme="minorHAnsi"/>
          <w:b w:val="0"/>
          <w:sz w:val="24"/>
        </w:rPr>
        <w:t xml:space="preserve"> </w:t>
      </w:r>
      <w:r w:rsidRPr="00DB4E14">
        <w:rPr>
          <w:rFonts w:cstheme="minorHAnsi"/>
          <w:b w:val="0"/>
          <w:sz w:val="24"/>
        </w:rPr>
        <w:t xml:space="preserve">de incidenten waar hij of zij bij betrokken is geweest. </w:t>
      </w:r>
      <w:r w:rsidR="000D3AE9">
        <w:rPr>
          <w:rFonts w:cstheme="minorHAnsi"/>
          <w:b w:val="0"/>
          <w:sz w:val="24"/>
        </w:rPr>
        <w:t>De groepsleerkracht is hier verantwoordelijk voor en privacy zal worden gewaarborgd.</w:t>
      </w:r>
    </w:p>
    <w:p w14:paraId="0FC533DE" w14:textId="77777777" w:rsidR="00DB4E14" w:rsidRPr="00DB4E14" w:rsidRDefault="00DB4E14" w:rsidP="00DB4E14">
      <w:pPr>
        <w:rPr>
          <w:rFonts w:cstheme="minorHAnsi"/>
          <w:b w:val="0"/>
          <w:sz w:val="24"/>
        </w:rPr>
      </w:pPr>
    </w:p>
    <w:p w14:paraId="7EBF00CD" w14:textId="02562957" w:rsidR="00DB4E14" w:rsidRPr="00DB4E14" w:rsidRDefault="00DB4E14" w:rsidP="00DB4E14">
      <w:pPr>
        <w:rPr>
          <w:rFonts w:cstheme="minorHAnsi"/>
          <w:b w:val="0"/>
          <w:sz w:val="24"/>
        </w:rPr>
      </w:pPr>
      <w:r w:rsidRPr="00DB4E14">
        <w:rPr>
          <w:rFonts w:cstheme="minorHAnsi"/>
          <w:b w:val="0"/>
          <w:sz w:val="24"/>
        </w:rPr>
        <w:t>Incidenten zijn er in vele soorten en maten: een pesterij, een diefstal, een ruzie, een</w:t>
      </w:r>
      <w:r>
        <w:rPr>
          <w:rFonts w:cstheme="minorHAnsi"/>
          <w:b w:val="0"/>
          <w:sz w:val="24"/>
        </w:rPr>
        <w:t xml:space="preserve"> </w:t>
      </w:r>
      <w:r w:rsidRPr="00DB4E14">
        <w:rPr>
          <w:rFonts w:cstheme="minorHAnsi"/>
          <w:b w:val="0"/>
          <w:sz w:val="24"/>
        </w:rPr>
        <w:t>ingeslagen ruit - het zijn allemaal incidenten. Sommige incidenten, zoals ruzie, komen</w:t>
      </w:r>
      <w:r>
        <w:rPr>
          <w:rFonts w:cstheme="minorHAnsi"/>
          <w:b w:val="0"/>
          <w:sz w:val="24"/>
        </w:rPr>
        <w:t xml:space="preserve"> </w:t>
      </w:r>
      <w:r w:rsidRPr="00DB4E14">
        <w:rPr>
          <w:rFonts w:cstheme="minorHAnsi"/>
          <w:b w:val="0"/>
          <w:sz w:val="24"/>
        </w:rPr>
        <w:t>regelmatig voor op school en andere zijn minder vaak aan de orde. De afspraak is dat alle</w:t>
      </w:r>
      <w:r>
        <w:rPr>
          <w:rFonts w:cstheme="minorHAnsi"/>
          <w:b w:val="0"/>
          <w:sz w:val="24"/>
        </w:rPr>
        <w:t xml:space="preserve"> </w:t>
      </w:r>
      <w:r w:rsidRPr="00DB4E14">
        <w:rPr>
          <w:rFonts w:cstheme="minorHAnsi"/>
          <w:b w:val="0"/>
          <w:sz w:val="24"/>
        </w:rPr>
        <w:t>incidenten die binnen school onder schooltijd plaatsvinden door de leerkracht wordt</w:t>
      </w:r>
      <w:r>
        <w:rPr>
          <w:rFonts w:cstheme="minorHAnsi"/>
          <w:b w:val="0"/>
          <w:sz w:val="24"/>
        </w:rPr>
        <w:t xml:space="preserve"> </w:t>
      </w:r>
      <w:r w:rsidRPr="00DB4E14">
        <w:rPr>
          <w:rFonts w:cstheme="minorHAnsi"/>
          <w:b w:val="0"/>
          <w:sz w:val="24"/>
        </w:rPr>
        <w:t>geregistreerd in het leerlingvolgsysteem.</w:t>
      </w:r>
    </w:p>
    <w:p w14:paraId="008EA19A" w14:textId="77777777" w:rsidR="00DB4E14" w:rsidRPr="00DB4E14" w:rsidRDefault="00DB4E14" w:rsidP="00DB4E14">
      <w:pPr>
        <w:rPr>
          <w:rFonts w:cstheme="minorHAnsi"/>
          <w:b w:val="0"/>
          <w:sz w:val="24"/>
        </w:rPr>
      </w:pPr>
      <w:r w:rsidRPr="00DB4E14">
        <w:rPr>
          <w:rFonts w:cstheme="minorHAnsi"/>
          <w:b w:val="0"/>
          <w:sz w:val="24"/>
        </w:rPr>
        <w:t>Incidenten die buiten schooltijden buiten de school plaatsvinden worden niet geregistreerd.</w:t>
      </w:r>
    </w:p>
    <w:p w14:paraId="3F959369" w14:textId="244F3538" w:rsidR="000D3AE9" w:rsidRDefault="000D3AE9" w:rsidP="00E51003">
      <w:pPr>
        <w:rPr>
          <w:rFonts w:cstheme="minorHAnsi"/>
          <w:b w:val="0"/>
          <w:sz w:val="24"/>
        </w:rPr>
      </w:pPr>
    </w:p>
    <w:p w14:paraId="3A98B67C" w14:textId="6FA61566" w:rsidR="000D3AE9" w:rsidRDefault="00372D22" w:rsidP="00372D22">
      <w:pPr>
        <w:pStyle w:val="Kop2"/>
      </w:pPr>
      <w:bookmarkStart w:id="20" w:name="_Toc188871504"/>
      <w:r>
        <w:t>3.8 Seksueel gedrag, kindermishandeling en huiselijk geweld</w:t>
      </w:r>
      <w:bookmarkEnd w:id="20"/>
    </w:p>
    <w:p w14:paraId="5FA6AB83" w14:textId="08EB918C" w:rsidR="000778EA" w:rsidRPr="000778EA" w:rsidRDefault="000778EA" w:rsidP="000778EA">
      <w:pPr>
        <w:rPr>
          <w:rFonts w:cstheme="minorHAnsi"/>
          <w:bCs/>
          <w:sz w:val="24"/>
        </w:rPr>
      </w:pPr>
      <w:r>
        <w:rPr>
          <w:rFonts w:cstheme="minorHAnsi"/>
          <w:bCs/>
          <w:sz w:val="24"/>
        </w:rPr>
        <w:t>Seksueel gedrag</w:t>
      </w:r>
    </w:p>
    <w:p w14:paraId="4A10DEF3" w14:textId="52E61454" w:rsidR="00415A12" w:rsidRDefault="00415A12" w:rsidP="000778EA">
      <w:pPr>
        <w:rPr>
          <w:rFonts w:cstheme="minorHAnsi"/>
          <w:b w:val="0"/>
          <w:sz w:val="24"/>
        </w:rPr>
      </w:pPr>
      <w:r w:rsidRPr="00415A12">
        <w:rPr>
          <w:rFonts w:cstheme="minorHAnsi"/>
          <w:b w:val="0"/>
          <w:sz w:val="24"/>
        </w:rPr>
        <w:t>Sinds medio 1999 is er in de wet een meldplicht en aangifteplicht van seksuele misdrijven</w:t>
      </w:r>
      <w:r>
        <w:rPr>
          <w:rFonts w:cstheme="minorHAnsi"/>
          <w:b w:val="0"/>
          <w:sz w:val="24"/>
        </w:rPr>
        <w:t xml:space="preserve"> </w:t>
      </w:r>
      <w:r w:rsidRPr="00415A12">
        <w:rPr>
          <w:rFonts w:cstheme="minorHAnsi"/>
          <w:b w:val="0"/>
          <w:sz w:val="24"/>
        </w:rPr>
        <w:t>vastgelegd: personeelsleden die op de hoogte zijn van een seksueel misdrijf jegens een</w:t>
      </w:r>
      <w:r>
        <w:rPr>
          <w:rFonts w:cstheme="minorHAnsi"/>
          <w:b w:val="0"/>
          <w:sz w:val="24"/>
        </w:rPr>
        <w:t xml:space="preserve"> </w:t>
      </w:r>
      <w:r w:rsidRPr="00415A12">
        <w:rPr>
          <w:rFonts w:cstheme="minorHAnsi"/>
          <w:b w:val="0"/>
          <w:sz w:val="24"/>
        </w:rPr>
        <w:t>minderjarige leerling, zijn verplicht het bestuur hierover in te lichten. Het bestuur dient dan</w:t>
      </w:r>
      <w:r>
        <w:rPr>
          <w:rFonts w:cstheme="minorHAnsi"/>
          <w:b w:val="0"/>
          <w:sz w:val="24"/>
        </w:rPr>
        <w:t xml:space="preserve"> </w:t>
      </w:r>
      <w:r w:rsidRPr="00415A12">
        <w:rPr>
          <w:rFonts w:cstheme="minorHAnsi"/>
          <w:b w:val="0"/>
          <w:sz w:val="24"/>
        </w:rPr>
        <w:t>contact op te nemen met de vertrouwensinspecteur. Als er na overleg met de</w:t>
      </w:r>
      <w:r>
        <w:rPr>
          <w:rFonts w:cstheme="minorHAnsi"/>
          <w:b w:val="0"/>
          <w:sz w:val="24"/>
        </w:rPr>
        <w:t xml:space="preserve"> </w:t>
      </w:r>
      <w:r w:rsidRPr="00415A12">
        <w:rPr>
          <w:rFonts w:cstheme="minorHAnsi"/>
          <w:b w:val="0"/>
          <w:sz w:val="24"/>
        </w:rPr>
        <w:t>vertrouwensinspecteur een redelijk vermoeden van een</w:t>
      </w:r>
      <w:r>
        <w:rPr>
          <w:rFonts w:cstheme="minorHAnsi"/>
          <w:b w:val="0"/>
          <w:sz w:val="24"/>
        </w:rPr>
        <w:t xml:space="preserve"> </w:t>
      </w:r>
      <w:r w:rsidRPr="00415A12">
        <w:rPr>
          <w:rFonts w:cstheme="minorHAnsi"/>
          <w:b w:val="0"/>
          <w:sz w:val="24"/>
        </w:rPr>
        <w:t>strafbaar feit bestaat, is het schoolbestuur wettelijk verplicht</w:t>
      </w:r>
      <w:r>
        <w:rPr>
          <w:rFonts w:cstheme="minorHAnsi"/>
          <w:b w:val="0"/>
          <w:sz w:val="24"/>
        </w:rPr>
        <w:t xml:space="preserve"> </w:t>
      </w:r>
      <w:r w:rsidRPr="00415A12">
        <w:rPr>
          <w:rFonts w:cstheme="minorHAnsi"/>
          <w:b w:val="0"/>
          <w:sz w:val="24"/>
        </w:rPr>
        <w:t>direct aangifte te doen bij politie of justitie. In deze procedure</w:t>
      </w:r>
      <w:r>
        <w:rPr>
          <w:rFonts w:cstheme="minorHAnsi"/>
          <w:b w:val="0"/>
          <w:sz w:val="24"/>
        </w:rPr>
        <w:t xml:space="preserve"> </w:t>
      </w:r>
      <w:r w:rsidR="000778EA">
        <w:rPr>
          <w:rFonts w:cstheme="minorHAnsi"/>
          <w:b w:val="0"/>
          <w:sz w:val="24"/>
        </w:rPr>
        <w:t>k</w:t>
      </w:r>
      <w:r w:rsidRPr="00415A12">
        <w:rPr>
          <w:rFonts w:cstheme="minorHAnsi"/>
          <w:b w:val="0"/>
          <w:sz w:val="24"/>
        </w:rPr>
        <w:t>unnen zonder toestemming van de betrokken klager(s) en</w:t>
      </w:r>
      <w:r w:rsidR="000778EA">
        <w:rPr>
          <w:rFonts w:cstheme="minorHAnsi"/>
          <w:b w:val="0"/>
          <w:sz w:val="24"/>
        </w:rPr>
        <w:t xml:space="preserve"> </w:t>
      </w:r>
      <w:r w:rsidRPr="00415A12">
        <w:rPr>
          <w:rFonts w:cstheme="minorHAnsi"/>
          <w:b w:val="0"/>
          <w:sz w:val="24"/>
        </w:rPr>
        <w:t>aangeklaagde(n) de benodigde vertrouwelijke gegevens worden verstrekt aan de inspectie,</w:t>
      </w:r>
      <w:r w:rsidR="000778EA">
        <w:rPr>
          <w:rFonts w:cstheme="minorHAnsi"/>
          <w:b w:val="0"/>
          <w:sz w:val="24"/>
        </w:rPr>
        <w:t xml:space="preserve"> </w:t>
      </w:r>
      <w:r w:rsidRPr="00415A12">
        <w:rPr>
          <w:rFonts w:cstheme="minorHAnsi"/>
          <w:b w:val="0"/>
          <w:sz w:val="24"/>
        </w:rPr>
        <w:t>politie of justitie. De leerling en de ouders/verzorgers van de leerling worden</w:t>
      </w:r>
      <w:r w:rsidR="000778EA">
        <w:rPr>
          <w:rFonts w:cstheme="minorHAnsi"/>
          <w:b w:val="0"/>
          <w:sz w:val="24"/>
        </w:rPr>
        <w:t>,</w:t>
      </w:r>
      <w:r w:rsidRPr="00415A12">
        <w:rPr>
          <w:rFonts w:cstheme="minorHAnsi"/>
          <w:b w:val="0"/>
          <w:sz w:val="24"/>
        </w:rPr>
        <w:t xml:space="preserve"> voordat</w:t>
      </w:r>
      <w:r w:rsidR="000778EA">
        <w:rPr>
          <w:rFonts w:cstheme="minorHAnsi"/>
          <w:b w:val="0"/>
          <w:sz w:val="24"/>
        </w:rPr>
        <w:t xml:space="preserve"> er </w:t>
      </w:r>
      <w:r w:rsidRPr="00415A12">
        <w:rPr>
          <w:rFonts w:cstheme="minorHAnsi"/>
          <w:b w:val="0"/>
          <w:sz w:val="24"/>
        </w:rPr>
        <w:t>aangifte wordt gedaan bij politie of justitie, op de hoogte te gebracht.</w:t>
      </w:r>
    </w:p>
    <w:p w14:paraId="19875A02" w14:textId="77777777" w:rsidR="000C4CB5" w:rsidRDefault="000C4CB5" w:rsidP="000778EA">
      <w:pPr>
        <w:rPr>
          <w:rFonts w:cstheme="minorHAnsi"/>
          <w:b w:val="0"/>
          <w:sz w:val="24"/>
        </w:rPr>
      </w:pPr>
    </w:p>
    <w:p w14:paraId="5C460224" w14:textId="77777777" w:rsidR="000C4CB5" w:rsidRPr="000C4CB5" w:rsidRDefault="000C4CB5" w:rsidP="000C4CB5">
      <w:pPr>
        <w:rPr>
          <w:rFonts w:cstheme="minorHAnsi"/>
          <w:bCs/>
          <w:sz w:val="24"/>
        </w:rPr>
      </w:pPr>
      <w:r w:rsidRPr="000C4CB5">
        <w:rPr>
          <w:rFonts w:cstheme="minorHAnsi"/>
          <w:bCs/>
          <w:sz w:val="24"/>
        </w:rPr>
        <w:t>Ongewenst gedrag en seksuele intimidatie door personeel</w:t>
      </w:r>
    </w:p>
    <w:p w14:paraId="632D4C7E" w14:textId="346EC98F" w:rsidR="003C4F5D" w:rsidRDefault="003C4F5D" w:rsidP="003C4F5D">
      <w:pPr>
        <w:rPr>
          <w:rFonts w:cstheme="minorHAnsi"/>
          <w:b w:val="0"/>
          <w:sz w:val="24"/>
        </w:rPr>
      </w:pPr>
      <w:r w:rsidRPr="00415A12">
        <w:rPr>
          <w:rFonts w:cstheme="minorHAnsi"/>
          <w:b w:val="0"/>
          <w:sz w:val="24"/>
        </w:rPr>
        <w:t>Ongewenst gedrag wordt binnen de organisatie niet getolereerd. Hierbij gelden dezelfde</w:t>
      </w:r>
      <w:r>
        <w:rPr>
          <w:rFonts w:cstheme="minorHAnsi"/>
          <w:b w:val="0"/>
          <w:sz w:val="24"/>
        </w:rPr>
        <w:t xml:space="preserve"> </w:t>
      </w:r>
      <w:r w:rsidRPr="00415A12">
        <w:rPr>
          <w:rFonts w:cstheme="minorHAnsi"/>
          <w:b w:val="0"/>
          <w:sz w:val="24"/>
        </w:rPr>
        <w:t>normen en waarden die binnen de Nederlandse samenleving als 'normaal' worden</w:t>
      </w:r>
      <w:r>
        <w:rPr>
          <w:rFonts w:cstheme="minorHAnsi"/>
          <w:b w:val="0"/>
          <w:sz w:val="24"/>
        </w:rPr>
        <w:t xml:space="preserve"> </w:t>
      </w:r>
      <w:r w:rsidRPr="00415A12">
        <w:rPr>
          <w:rFonts w:cstheme="minorHAnsi"/>
          <w:b w:val="0"/>
          <w:sz w:val="24"/>
        </w:rPr>
        <w:t>beschouwd. Alle betrokkenen worden geacht elkaar met respect voor eigenwaarde te</w:t>
      </w:r>
      <w:r>
        <w:rPr>
          <w:rFonts w:cstheme="minorHAnsi"/>
          <w:b w:val="0"/>
          <w:sz w:val="24"/>
        </w:rPr>
        <w:t xml:space="preserve"> </w:t>
      </w:r>
      <w:r w:rsidRPr="00415A12">
        <w:rPr>
          <w:rFonts w:cstheme="minorHAnsi"/>
          <w:b w:val="0"/>
          <w:sz w:val="24"/>
        </w:rPr>
        <w:t>benaderen en behandelen.</w:t>
      </w:r>
      <w:r>
        <w:rPr>
          <w:rFonts w:cstheme="minorHAnsi"/>
          <w:b w:val="0"/>
          <w:sz w:val="24"/>
        </w:rPr>
        <w:t xml:space="preserve"> </w:t>
      </w:r>
      <w:r w:rsidRPr="00415A12">
        <w:rPr>
          <w:rFonts w:cstheme="minorHAnsi"/>
          <w:b w:val="0"/>
          <w:sz w:val="24"/>
        </w:rPr>
        <w:t>Toezicht op de spelregels omtrent ongewenst gedrag wordt gehouden door de directeur, die</w:t>
      </w:r>
      <w:r>
        <w:rPr>
          <w:rFonts w:cstheme="minorHAnsi"/>
          <w:b w:val="0"/>
          <w:sz w:val="24"/>
        </w:rPr>
        <w:t xml:space="preserve"> </w:t>
      </w:r>
      <w:r w:rsidRPr="00415A12">
        <w:rPr>
          <w:rFonts w:cstheme="minorHAnsi"/>
          <w:b w:val="0"/>
          <w:sz w:val="24"/>
        </w:rPr>
        <w:t>op dat moment namens het bestuur optreedt.</w:t>
      </w:r>
      <w:r w:rsidR="00BD7387">
        <w:rPr>
          <w:rFonts w:cstheme="minorHAnsi"/>
          <w:b w:val="0"/>
          <w:sz w:val="24"/>
        </w:rPr>
        <w:t xml:space="preserve"> Hier zijn uiteraard sancties aan verbonden.</w:t>
      </w:r>
    </w:p>
    <w:p w14:paraId="1BC53656" w14:textId="77777777" w:rsidR="00EC5875" w:rsidRDefault="00EC5875" w:rsidP="003C4F5D">
      <w:pPr>
        <w:rPr>
          <w:rFonts w:cstheme="minorHAnsi"/>
          <w:b w:val="0"/>
          <w:sz w:val="24"/>
        </w:rPr>
      </w:pPr>
    </w:p>
    <w:p w14:paraId="70E60315" w14:textId="487605A1" w:rsidR="00EC5875" w:rsidRPr="00EC5875" w:rsidRDefault="00EC5875" w:rsidP="003C4F5D">
      <w:pPr>
        <w:rPr>
          <w:rFonts w:cstheme="minorHAnsi"/>
          <w:bCs/>
          <w:sz w:val="24"/>
        </w:rPr>
      </w:pPr>
      <w:r>
        <w:rPr>
          <w:rFonts w:cstheme="minorHAnsi"/>
          <w:bCs/>
          <w:sz w:val="24"/>
        </w:rPr>
        <w:t>Voorkomen ongewenst gedrag</w:t>
      </w:r>
    </w:p>
    <w:p w14:paraId="1362F56E" w14:textId="77777777" w:rsidR="004C6EC9" w:rsidRPr="00EC5875" w:rsidRDefault="004C6EC9" w:rsidP="004C6EC9">
      <w:pPr>
        <w:rPr>
          <w:rFonts w:cstheme="minorHAnsi"/>
          <w:b w:val="0"/>
          <w:sz w:val="24"/>
          <w:u w:val="single"/>
        </w:rPr>
      </w:pPr>
      <w:r w:rsidRPr="00EC5875">
        <w:rPr>
          <w:rFonts w:cstheme="minorHAnsi"/>
          <w:b w:val="0"/>
          <w:sz w:val="24"/>
          <w:u w:val="single"/>
        </w:rPr>
        <w:t>Schoolcultuur/pedagogisch klimaat</w:t>
      </w:r>
    </w:p>
    <w:p w14:paraId="566E47BD" w14:textId="77777777" w:rsidR="004C6EC9" w:rsidRPr="00260808" w:rsidRDefault="004C6EC9" w:rsidP="004C6EC9">
      <w:pPr>
        <w:pStyle w:val="Lijstalinea"/>
        <w:numPr>
          <w:ilvl w:val="0"/>
          <w:numId w:val="3"/>
        </w:numPr>
        <w:rPr>
          <w:rFonts w:cstheme="minorHAnsi"/>
          <w:b w:val="0"/>
          <w:sz w:val="24"/>
        </w:rPr>
      </w:pPr>
      <w:r w:rsidRPr="00EC5875">
        <w:rPr>
          <w:rFonts w:cstheme="minorHAnsi"/>
          <w:b w:val="0"/>
          <w:sz w:val="24"/>
        </w:rPr>
        <w:t>Het personeel onthoudt zich van seksistisch taalgebruik, seksueel getinte grappen,</w:t>
      </w:r>
      <w:r>
        <w:rPr>
          <w:rFonts w:cstheme="minorHAnsi"/>
          <w:b w:val="0"/>
          <w:sz w:val="24"/>
        </w:rPr>
        <w:t xml:space="preserve"> </w:t>
      </w:r>
      <w:r w:rsidRPr="00260808">
        <w:rPr>
          <w:rFonts w:cstheme="minorHAnsi"/>
          <w:b w:val="0"/>
          <w:sz w:val="24"/>
        </w:rPr>
        <w:t>toespelingen en van een manier van aanspreken die door leerlingen en/of andere bij de school betrokkenen als seksistisch kan worden ervaren</w:t>
      </w:r>
    </w:p>
    <w:p w14:paraId="5FC30223" w14:textId="77777777" w:rsidR="004C6EC9" w:rsidRPr="00260808" w:rsidRDefault="004C6EC9" w:rsidP="004C6EC9">
      <w:pPr>
        <w:pStyle w:val="Lijstalinea"/>
        <w:numPr>
          <w:ilvl w:val="0"/>
          <w:numId w:val="3"/>
        </w:numPr>
        <w:rPr>
          <w:rFonts w:cstheme="minorHAnsi"/>
          <w:b w:val="0"/>
          <w:sz w:val="24"/>
        </w:rPr>
      </w:pPr>
      <w:r w:rsidRPr="00EC5875">
        <w:rPr>
          <w:rFonts w:cstheme="minorHAnsi"/>
          <w:b w:val="0"/>
          <w:sz w:val="24"/>
        </w:rPr>
        <w:t>Het personeel ziet er tevens op toe dat het bovenstaande niet gebezigd wordt tussen</w:t>
      </w:r>
      <w:r>
        <w:rPr>
          <w:rFonts w:cstheme="minorHAnsi"/>
          <w:b w:val="0"/>
          <w:sz w:val="24"/>
        </w:rPr>
        <w:t xml:space="preserve"> </w:t>
      </w:r>
      <w:r w:rsidRPr="00260808">
        <w:rPr>
          <w:rFonts w:cstheme="minorHAnsi"/>
          <w:b w:val="0"/>
          <w:sz w:val="24"/>
        </w:rPr>
        <w:t>leerlingen onderling.</w:t>
      </w:r>
    </w:p>
    <w:p w14:paraId="5735E8CE" w14:textId="77777777" w:rsidR="004C6EC9" w:rsidRPr="00260808" w:rsidRDefault="004C6EC9" w:rsidP="004C6EC9">
      <w:pPr>
        <w:pStyle w:val="Lijstalinea"/>
        <w:numPr>
          <w:ilvl w:val="0"/>
          <w:numId w:val="3"/>
        </w:numPr>
        <w:rPr>
          <w:rFonts w:cstheme="minorHAnsi"/>
          <w:b w:val="0"/>
          <w:sz w:val="24"/>
        </w:rPr>
      </w:pPr>
      <w:r w:rsidRPr="00EC5875">
        <w:rPr>
          <w:rFonts w:cstheme="minorHAnsi"/>
          <w:b w:val="0"/>
          <w:sz w:val="24"/>
        </w:rPr>
        <w:t>Het personeel onthoudt zich van seksistisch getinte gedragingen, of gedragingen die</w:t>
      </w:r>
      <w:r>
        <w:rPr>
          <w:rFonts w:cstheme="minorHAnsi"/>
          <w:b w:val="0"/>
          <w:sz w:val="24"/>
        </w:rPr>
        <w:t xml:space="preserve"> </w:t>
      </w:r>
      <w:r w:rsidRPr="00260808">
        <w:rPr>
          <w:rFonts w:cstheme="minorHAnsi"/>
          <w:b w:val="0"/>
          <w:sz w:val="24"/>
        </w:rPr>
        <w:t>door leerlingen en/of andere bij de school betrokkenen als zodanig kunnen worden</w:t>
      </w:r>
      <w:r>
        <w:rPr>
          <w:rFonts w:cstheme="minorHAnsi"/>
          <w:b w:val="0"/>
          <w:sz w:val="24"/>
        </w:rPr>
        <w:t xml:space="preserve"> </w:t>
      </w:r>
      <w:r w:rsidRPr="00260808">
        <w:rPr>
          <w:rFonts w:cstheme="minorHAnsi"/>
          <w:b w:val="0"/>
          <w:sz w:val="24"/>
        </w:rPr>
        <w:t>ervaren en ziet er tevens op toe dat dergelijke gedragingen niet voorkomen tussen</w:t>
      </w:r>
      <w:r>
        <w:rPr>
          <w:rFonts w:cstheme="minorHAnsi"/>
          <w:b w:val="0"/>
          <w:sz w:val="24"/>
        </w:rPr>
        <w:t xml:space="preserve"> </w:t>
      </w:r>
      <w:r w:rsidRPr="00260808">
        <w:rPr>
          <w:rFonts w:cstheme="minorHAnsi"/>
          <w:b w:val="0"/>
          <w:sz w:val="24"/>
        </w:rPr>
        <w:t>leerlingen onderling.</w:t>
      </w:r>
    </w:p>
    <w:p w14:paraId="4A311CD9" w14:textId="77777777" w:rsidR="004C6EC9" w:rsidRPr="005B50F3" w:rsidRDefault="004C6EC9" w:rsidP="004C6EC9">
      <w:pPr>
        <w:pStyle w:val="Lijstalinea"/>
        <w:numPr>
          <w:ilvl w:val="0"/>
          <w:numId w:val="3"/>
        </w:numPr>
        <w:rPr>
          <w:rFonts w:cstheme="minorHAnsi"/>
          <w:b w:val="0"/>
          <w:sz w:val="24"/>
        </w:rPr>
      </w:pPr>
      <w:r w:rsidRPr="00260808">
        <w:rPr>
          <w:rFonts w:cstheme="minorHAnsi"/>
          <w:b w:val="0"/>
          <w:sz w:val="24"/>
        </w:rPr>
        <w:t>Uit de aard van het leraarschap vloeit de norm voort dat een leraar een zekere</w:t>
      </w:r>
      <w:r>
        <w:rPr>
          <w:rFonts w:cstheme="minorHAnsi"/>
          <w:b w:val="0"/>
          <w:sz w:val="24"/>
        </w:rPr>
        <w:t xml:space="preserve"> </w:t>
      </w:r>
      <w:r w:rsidRPr="00260808">
        <w:rPr>
          <w:rFonts w:cstheme="minorHAnsi"/>
          <w:b w:val="0"/>
          <w:sz w:val="24"/>
        </w:rPr>
        <w:t>terughoudendheid betracht ten aanzien van het mee naar huis nemen van leerlingen.</w:t>
      </w:r>
      <w:r>
        <w:rPr>
          <w:rFonts w:cstheme="minorHAnsi"/>
          <w:b w:val="0"/>
          <w:sz w:val="24"/>
        </w:rPr>
        <w:t xml:space="preserve"> </w:t>
      </w:r>
      <w:r w:rsidRPr="005B50F3">
        <w:rPr>
          <w:rFonts w:cstheme="minorHAnsi"/>
          <w:b w:val="0"/>
          <w:sz w:val="24"/>
        </w:rPr>
        <w:t>Indien dit wel gebeurt, dan dient dit alleen met de nodige waarborgen van toezicht</w:t>
      </w:r>
      <w:r>
        <w:rPr>
          <w:rFonts w:cstheme="minorHAnsi"/>
          <w:b w:val="0"/>
          <w:sz w:val="24"/>
        </w:rPr>
        <w:t xml:space="preserve"> </w:t>
      </w:r>
      <w:r w:rsidRPr="005B50F3">
        <w:rPr>
          <w:rFonts w:cstheme="minorHAnsi"/>
          <w:b w:val="0"/>
          <w:sz w:val="24"/>
        </w:rPr>
        <w:t>en als dit bekend is bij anderen te geschieden. Zonder medeweten van de ouders,</w:t>
      </w:r>
      <w:r>
        <w:rPr>
          <w:rFonts w:cstheme="minorHAnsi"/>
          <w:b w:val="0"/>
          <w:sz w:val="24"/>
        </w:rPr>
        <w:t xml:space="preserve"> </w:t>
      </w:r>
      <w:r w:rsidRPr="005B50F3">
        <w:rPr>
          <w:rFonts w:cstheme="minorHAnsi"/>
          <w:b w:val="0"/>
          <w:sz w:val="24"/>
        </w:rPr>
        <w:t>worden leerlingen daarom niet bij een personeelslid thuis uitgenodigd. In</w:t>
      </w:r>
      <w:r>
        <w:rPr>
          <w:rFonts w:cstheme="minorHAnsi"/>
          <w:b w:val="0"/>
          <w:sz w:val="24"/>
        </w:rPr>
        <w:t xml:space="preserve"> </w:t>
      </w:r>
      <w:r w:rsidRPr="005B50F3">
        <w:rPr>
          <w:rFonts w:cstheme="minorHAnsi"/>
          <w:b w:val="0"/>
          <w:sz w:val="24"/>
        </w:rPr>
        <w:t>voorkomende gevallen worden de redenen en tijdsduur aangegeven. Tevens wordt</w:t>
      </w:r>
      <w:r>
        <w:rPr>
          <w:rFonts w:cstheme="minorHAnsi"/>
          <w:b w:val="0"/>
          <w:sz w:val="24"/>
        </w:rPr>
        <w:t xml:space="preserve"> </w:t>
      </w:r>
      <w:r w:rsidRPr="005B50F3">
        <w:rPr>
          <w:rFonts w:cstheme="minorHAnsi"/>
          <w:b w:val="0"/>
          <w:sz w:val="24"/>
        </w:rPr>
        <w:t>dit gemeld bij de directie.</w:t>
      </w:r>
    </w:p>
    <w:p w14:paraId="592C8DE4" w14:textId="77777777" w:rsidR="004C6EC9" w:rsidRPr="00EF5FDC" w:rsidRDefault="004C6EC9" w:rsidP="004C6EC9">
      <w:pPr>
        <w:pStyle w:val="Lijstalinea"/>
        <w:numPr>
          <w:ilvl w:val="0"/>
          <w:numId w:val="3"/>
        </w:numPr>
        <w:rPr>
          <w:rFonts w:cstheme="minorHAnsi"/>
          <w:b w:val="0"/>
          <w:sz w:val="24"/>
        </w:rPr>
      </w:pPr>
      <w:r w:rsidRPr="00EF5FDC">
        <w:rPr>
          <w:rFonts w:cstheme="minorHAnsi"/>
          <w:b w:val="0"/>
          <w:sz w:val="24"/>
        </w:rPr>
        <w:t>Kinderen hebben het recht aan te geven wat ze prettig of niet prettig vinden.</w:t>
      </w:r>
      <w:r>
        <w:rPr>
          <w:rFonts w:cstheme="minorHAnsi"/>
          <w:b w:val="0"/>
          <w:sz w:val="24"/>
        </w:rPr>
        <w:t xml:space="preserve"> </w:t>
      </w:r>
      <w:r w:rsidRPr="00EF5FDC">
        <w:rPr>
          <w:rFonts w:cstheme="minorHAnsi"/>
          <w:b w:val="0"/>
          <w:sz w:val="24"/>
        </w:rPr>
        <w:t>Spontane reacties bij troosten of belonen in de vorm van een omhelzing zijn</w:t>
      </w:r>
      <w:r>
        <w:rPr>
          <w:rFonts w:cstheme="minorHAnsi"/>
          <w:b w:val="0"/>
          <w:sz w:val="24"/>
        </w:rPr>
        <w:t xml:space="preserve"> </w:t>
      </w:r>
      <w:r w:rsidRPr="00EF5FDC">
        <w:rPr>
          <w:rFonts w:cstheme="minorHAnsi"/>
          <w:b w:val="0"/>
          <w:sz w:val="24"/>
        </w:rPr>
        <w:t>mogelijk, ook in de hogere groepen, mits het hier genoemde recht van de kinderen</w:t>
      </w:r>
      <w:r>
        <w:rPr>
          <w:rFonts w:cstheme="minorHAnsi"/>
          <w:b w:val="0"/>
          <w:sz w:val="24"/>
        </w:rPr>
        <w:t xml:space="preserve"> </w:t>
      </w:r>
      <w:r w:rsidRPr="00EF5FDC">
        <w:rPr>
          <w:rFonts w:cstheme="minorHAnsi"/>
          <w:b w:val="0"/>
          <w:sz w:val="24"/>
        </w:rPr>
        <w:t>wordt gerespecteerd. Vanaf groep 5 dient er rekening te worden gehouden met</w:t>
      </w:r>
      <w:r>
        <w:rPr>
          <w:rFonts w:cstheme="minorHAnsi"/>
          <w:b w:val="0"/>
          <w:sz w:val="24"/>
        </w:rPr>
        <w:t xml:space="preserve"> </w:t>
      </w:r>
      <w:r w:rsidRPr="00EF5FDC">
        <w:rPr>
          <w:rFonts w:cstheme="minorHAnsi"/>
          <w:b w:val="0"/>
          <w:sz w:val="24"/>
        </w:rPr>
        <w:t>sekseverschillen in de fysieke contacten die er zijn.</w:t>
      </w:r>
    </w:p>
    <w:p w14:paraId="1D4C5499" w14:textId="77777777" w:rsidR="004C6EC9" w:rsidRDefault="004C6EC9" w:rsidP="004C6EC9">
      <w:pPr>
        <w:pStyle w:val="Lijstalinea"/>
        <w:numPr>
          <w:ilvl w:val="0"/>
          <w:numId w:val="3"/>
        </w:numPr>
        <w:rPr>
          <w:rFonts w:cstheme="minorHAnsi"/>
          <w:b w:val="0"/>
          <w:sz w:val="24"/>
        </w:rPr>
      </w:pPr>
      <w:r w:rsidRPr="00EF5FDC">
        <w:rPr>
          <w:rFonts w:cstheme="minorHAnsi"/>
          <w:b w:val="0"/>
          <w:sz w:val="24"/>
        </w:rPr>
        <w:t>Het is in de groepen 1 en 2 mogelijk kinderen op schoot te nemen. Ook hier dienen</w:t>
      </w:r>
      <w:r>
        <w:rPr>
          <w:rFonts w:cstheme="minorHAnsi"/>
          <w:b w:val="0"/>
          <w:sz w:val="24"/>
        </w:rPr>
        <w:t xml:space="preserve"> </w:t>
      </w:r>
      <w:r w:rsidRPr="00EF5FDC">
        <w:rPr>
          <w:rFonts w:cstheme="minorHAnsi"/>
          <w:b w:val="0"/>
          <w:sz w:val="24"/>
        </w:rPr>
        <w:t>de wensen en gevoelens van de kinderen te worden gerespecteerd. Spontane</w:t>
      </w:r>
      <w:r>
        <w:rPr>
          <w:rFonts w:cstheme="minorHAnsi"/>
          <w:b w:val="0"/>
          <w:sz w:val="24"/>
        </w:rPr>
        <w:t xml:space="preserve"> </w:t>
      </w:r>
      <w:r w:rsidRPr="00EF5FDC">
        <w:rPr>
          <w:rFonts w:cstheme="minorHAnsi"/>
          <w:b w:val="0"/>
          <w:sz w:val="24"/>
        </w:rPr>
        <w:t>reacties zijn mogelijk, mits het hier bovengenoemde recht van de kinderen wordt</w:t>
      </w:r>
      <w:r>
        <w:rPr>
          <w:rFonts w:cstheme="minorHAnsi"/>
          <w:b w:val="0"/>
          <w:sz w:val="24"/>
        </w:rPr>
        <w:t xml:space="preserve"> </w:t>
      </w:r>
      <w:r w:rsidRPr="00EF5FDC">
        <w:rPr>
          <w:rFonts w:cstheme="minorHAnsi"/>
          <w:b w:val="0"/>
          <w:sz w:val="24"/>
        </w:rPr>
        <w:t>gerespecteerd</w:t>
      </w:r>
      <w:r>
        <w:rPr>
          <w:rFonts w:cstheme="minorHAnsi"/>
          <w:b w:val="0"/>
          <w:sz w:val="24"/>
        </w:rPr>
        <w:t>.</w:t>
      </w:r>
    </w:p>
    <w:p w14:paraId="14563339" w14:textId="77777777" w:rsidR="004C6EC9" w:rsidRDefault="004C6EC9" w:rsidP="004C6EC9">
      <w:pPr>
        <w:rPr>
          <w:rFonts w:cstheme="minorHAnsi"/>
          <w:b w:val="0"/>
          <w:sz w:val="24"/>
        </w:rPr>
      </w:pPr>
    </w:p>
    <w:p w14:paraId="49F7C9AE" w14:textId="77777777" w:rsidR="004C6EC9" w:rsidRPr="004C6EC9" w:rsidRDefault="004C6EC9" w:rsidP="004C6EC9">
      <w:pPr>
        <w:rPr>
          <w:rFonts w:cstheme="minorHAnsi"/>
          <w:b w:val="0"/>
          <w:sz w:val="24"/>
          <w:u w:val="single"/>
        </w:rPr>
      </w:pPr>
      <w:r w:rsidRPr="004C6EC9">
        <w:rPr>
          <w:rFonts w:cstheme="minorHAnsi"/>
          <w:b w:val="0"/>
          <w:sz w:val="24"/>
          <w:u w:val="single"/>
        </w:rPr>
        <w:t>Hulp bij aan-, uit- en omkleden</w:t>
      </w:r>
    </w:p>
    <w:p w14:paraId="4200E5FD" w14:textId="77777777" w:rsidR="004C6EC9" w:rsidRPr="00415A12" w:rsidRDefault="004C6EC9" w:rsidP="004C6EC9">
      <w:pPr>
        <w:rPr>
          <w:rFonts w:cstheme="minorHAnsi"/>
          <w:b w:val="0"/>
          <w:sz w:val="24"/>
        </w:rPr>
      </w:pPr>
      <w:r w:rsidRPr="00415A12">
        <w:rPr>
          <w:rFonts w:cstheme="minorHAnsi"/>
          <w:b w:val="0"/>
          <w:sz w:val="24"/>
        </w:rPr>
        <w:t>Bij de kleuters komt het regelmatig voor, dat er geholpen moet worden bij het aan- en</w:t>
      </w:r>
    </w:p>
    <w:p w14:paraId="3783E338" w14:textId="77777777" w:rsidR="004C6EC9" w:rsidRPr="00415A12" w:rsidRDefault="004C6EC9" w:rsidP="004C6EC9">
      <w:pPr>
        <w:rPr>
          <w:rFonts w:cstheme="minorHAnsi"/>
          <w:b w:val="0"/>
          <w:sz w:val="24"/>
        </w:rPr>
      </w:pPr>
      <w:r w:rsidRPr="00415A12">
        <w:rPr>
          <w:rFonts w:cstheme="minorHAnsi"/>
          <w:b w:val="0"/>
          <w:sz w:val="24"/>
        </w:rPr>
        <w:t>uitkleden.</w:t>
      </w:r>
      <w:r>
        <w:rPr>
          <w:rFonts w:cstheme="minorHAnsi"/>
          <w:b w:val="0"/>
          <w:sz w:val="24"/>
        </w:rPr>
        <w:t xml:space="preserve"> </w:t>
      </w:r>
      <w:r w:rsidRPr="00415A12">
        <w:rPr>
          <w:rFonts w:cstheme="minorHAnsi"/>
          <w:b w:val="0"/>
          <w:sz w:val="24"/>
        </w:rPr>
        <w:t>Bijvoorbeeld bij het naar het toilet gaan, omkleden bij gym, zwemmen en verkleden.</w:t>
      </w:r>
    </w:p>
    <w:p w14:paraId="59B099AF" w14:textId="77777777" w:rsidR="004C6EC9" w:rsidRPr="00415A12" w:rsidRDefault="004C6EC9" w:rsidP="004C6EC9">
      <w:pPr>
        <w:rPr>
          <w:rFonts w:cstheme="minorHAnsi"/>
          <w:b w:val="0"/>
          <w:sz w:val="24"/>
        </w:rPr>
      </w:pPr>
      <w:r w:rsidRPr="00415A12">
        <w:rPr>
          <w:rFonts w:cstheme="minorHAnsi"/>
          <w:b w:val="0"/>
          <w:sz w:val="24"/>
        </w:rPr>
        <w:t>Ook in hogere groepen kan dit nog een enkele keer voorkomen. Deze hulp behoort</w:t>
      </w:r>
      <w:r>
        <w:rPr>
          <w:rFonts w:cstheme="minorHAnsi"/>
          <w:b w:val="0"/>
          <w:sz w:val="24"/>
        </w:rPr>
        <w:t xml:space="preserve"> </w:t>
      </w:r>
      <w:r w:rsidRPr="00415A12">
        <w:rPr>
          <w:rFonts w:cstheme="minorHAnsi"/>
          <w:b w:val="0"/>
          <w:sz w:val="24"/>
        </w:rPr>
        <w:t>tot de normale taken van de betrokken groepsleerkracht. De leerkrachten houden</w:t>
      </w:r>
      <w:r>
        <w:rPr>
          <w:rFonts w:cstheme="minorHAnsi"/>
          <w:b w:val="0"/>
          <w:sz w:val="24"/>
        </w:rPr>
        <w:t xml:space="preserve"> </w:t>
      </w:r>
      <w:r w:rsidRPr="00415A12">
        <w:rPr>
          <w:rFonts w:cstheme="minorHAnsi"/>
          <w:b w:val="0"/>
          <w:sz w:val="24"/>
        </w:rPr>
        <w:t>hierbij rekening met de wensen en gevoelens van de leerlingen. Een open vraag als:</w:t>
      </w:r>
      <w:r>
        <w:rPr>
          <w:rFonts w:cstheme="minorHAnsi"/>
          <w:b w:val="0"/>
          <w:sz w:val="24"/>
        </w:rPr>
        <w:t xml:space="preserve"> </w:t>
      </w:r>
      <w:r w:rsidRPr="00415A12">
        <w:rPr>
          <w:rFonts w:cstheme="minorHAnsi"/>
          <w:b w:val="0"/>
          <w:sz w:val="24"/>
        </w:rPr>
        <w:t>'Wil je het zelf doen of heb je liever dat de juffrouw/meester je helpt?' wordt door de</w:t>
      </w:r>
      <w:r>
        <w:rPr>
          <w:rFonts w:cstheme="minorHAnsi"/>
          <w:b w:val="0"/>
          <w:sz w:val="24"/>
        </w:rPr>
        <w:t xml:space="preserve"> </w:t>
      </w:r>
      <w:r w:rsidRPr="00415A12">
        <w:rPr>
          <w:rFonts w:cstheme="minorHAnsi"/>
          <w:b w:val="0"/>
          <w:sz w:val="24"/>
        </w:rPr>
        <w:t>oudere leerlingen als heel normaal ervaren en meestal ook eerlijk beantwoord.</w:t>
      </w:r>
    </w:p>
    <w:p w14:paraId="6704AD35" w14:textId="77777777" w:rsidR="004C6EC9" w:rsidRDefault="004C6EC9" w:rsidP="004C6EC9">
      <w:pPr>
        <w:rPr>
          <w:rFonts w:cstheme="minorHAnsi"/>
          <w:b w:val="0"/>
          <w:sz w:val="24"/>
        </w:rPr>
      </w:pPr>
    </w:p>
    <w:p w14:paraId="3975B3E7" w14:textId="77777777" w:rsidR="004C6EC9" w:rsidRPr="00415A12" w:rsidRDefault="004C6EC9" w:rsidP="004C6EC9">
      <w:pPr>
        <w:rPr>
          <w:rFonts w:cstheme="minorHAnsi"/>
          <w:b w:val="0"/>
          <w:sz w:val="24"/>
        </w:rPr>
      </w:pPr>
      <w:r w:rsidRPr="00415A12">
        <w:rPr>
          <w:rFonts w:cstheme="minorHAnsi"/>
          <w:b w:val="0"/>
          <w:sz w:val="24"/>
        </w:rPr>
        <w:t>Vanaf groep 3 worden jongens en meisjes gescheiden bij het aan-, uit- en omkleden.</w:t>
      </w:r>
    </w:p>
    <w:p w14:paraId="7383831A" w14:textId="77777777" w:rsidR="004C6EC9" w:rsidRPr="00415A12" w:rsidRDefault="004C6EC9" w:rsidP="004C6EC9">
      <w:pPr>
        <w:rPr>
          <w:rFonts w:cstheme="minorHAnsi"/>
          <w:b w:val="0"/>
          <w:sz w:val="24"/>
        </w:rPr>
      </w:pPr>
      <w:r w:rsidRPr="00415A12">
        <w:rPr>
          <w:rFonts w:cstheme="minorHAnsi"/>
          <w:b w:val="0"/>
          <w:sz w:val="24"/>
        </w:rPr>
        <w:t>Mannelijke personeel en ondersteuners mogen dan niet in de kleedruimte van de meisjes en</w:t>
      </w:r>
    </w:p>
    <w:p w14:paraId="174962A6" w14:textId="77777777" w:rsidR="004C6EC9" w:rsidRPr="00415A12" w:rsidRDefault="004C6EC9" w:rsidP="004C6EC9">
      <w:pPr>
        <w:rPr>
          <w:rFonts w:cstheme="minorHAnsi"/>
          <w:b w:val="0"/>
          <w:sz w:val="24"/>
        </w:rPr>
      </w:pPr>
      <w:r w:rsidRPr="00415A12">
        <w:rPr>
          <w:rFonts w:cstheme="minorHAnsi"/>
          <w:b w:val="0"/>
          <w:sz w:val="24"/>
        </w:rPr>
        <w:t>vrouwelijke personeel en ondersteuners mogen niet in de kleedkamer van de meisjes tijdens</w:t>
      </w:r>
    </w:p>
    <w:p w14:paraId="755A4ADA" w14:textId="77777777" w:rsidR="004C6EC9" w:rsidRPr="00415A12" w:rsidRDefault="004C6EC9" w:rsidP="004C6EC9">
      <w:pPr>
        <w:rPr>
          <w:rFonts w:cstheme="minorHAnsi"/>
          <w:b w:val="0"/>
          <w:sz w:val="24"/>
        </w:rPr>
      </w:pPr>
      <w:r w:rsidRPr="00415A12">
        <w:rPr>
          <w:rFonts w:cstheme="minorHAnsi"/>
          <w:b w:val="0"/>
          <w:sz w:val="24"/>
        </w:rPr>
        <w:t>het aan-, uit- of omkleden. De (vak)leerkracht of ondersteuner betreedt de kleedruimte</w:t>
      </w:r>
    </w:p>
    <w:p w14:paraId="23F67127" w14:textId="77777777" w:rsidR="004C6EC9" w:rsidRDefault="004C6EC9" w:rsidP="004C6EC9">
      <w:pPr>
        <w:rPr>
          <w:rFonts w:cstheme="minorHAnsi"/>
          <w:b w:val="0"/>
          <w:sz w:val="24"/>
        </w:rPr>
      </w:pPr>
      <w:r w:rsidRPr="00415A12">
        <w:rPr>
          <w:rFonts w:cstheme="minorHAnsi"/>
          <w:b w:val="0"/>
          <w:sz w:val="24"/>
        </w:rPr>
        <w:t>uitsluitend na een duidelijk vooraf gegeven teken.</w:t>
      </w:r>
    </w:p>
    <w:p w14:paraId="405FA4A2" w14:textId="77777777" w:rsidR="004C6EC9" w:rsidRPr="00415A12" w:rsidRDefault="004C6EC9" w:rsidP="004C6EC9">
      <w:pPr>
        <w:rPr>
          <w:rFonts w:cstheme="minorHAnsi"/>
          <w:b w:val="0"/>
          <w:sz w:val="24"/>
        </w:rPr>
      </w:pPr>
    </w:p>
    <w:p w14:paraId="303BAEEC" w14:textId="77777777" w:rsidR="004C6EC9" w:rsidRPr="004C6EC9" w:rsidRDefault="004C6EC9" w:rsidP="004C6EC9">
      <w:pPr>
        <w:rPr>
          <w:rFonts w:cstheme="minorHAnsi"/>
          <w:b w:val="0"/>
          <w:sz w:val="24"/>
          <w:u w:val="single"/>
        </w:rPr>
      </w:pPr>
      <w:r w:rsidRPr="004C6EC9">
        <w:rPr>
          <w:rFonts w:cstheme="minorHAnsi"/>
          <w:b w:val="0"/>
          <w:sz w:val="24"/>
          <w:u w:val="single"/>
        </w:rPr>
        <w:t>Eerste hulp</w:t>
      </w:r>
    </w:p>
    <w:p w14:paraId="7CB265ED" w14:textId="77777777" w:rsidR="004C6EC9" w:rsidRPr="00415A12" w:rsidRDefault="004C6EC9" w:rsidP="004C6EC9">
      <w:pPr>
        <w:rPr>
          <w:rFonts w:cstheme="minorHAnsi"/>
          <w:b w:val="0"/>
          <w:sz w:val="24"/>
        </w:rPr>
      </w:pPr>
      <w:r w:rsidRPr="00415A12">
        <w:rPr>
          <w:rFonts w:cstheme="minorHAnsi"/>
          <w:b w:val="0"/>
          <w:sz w:val="24"/>
        </w:rPr>
        <w:t>Wanneer er eerste hulp wordt geboden waarbij het kind zich moet ontkleden, moet er naast</w:t>
      </w:r>
    </w:p>
    <w:p w14:paraId="62FD3F43" w14:textId="77777777" w:rsidR="004C6EC9" w:rsidRPr="00415A12" w:rsidRDefault="004C6EC9" w:rsidP="004C6EC9">
      <w:pPr>
        <w:rPr>
          <w:rFonts w:cstheme="minorHAnsi"/>
          <w:b w:val="0"/>
          <w:sz w:val="24"/>
        </w:rPr>
      </w:pPr>
      <w:r w:rsidRPr="00415A12">
        <w:rPr>
          <w:rFonts w:cstheme="minorHAnsi"/>
          <w:b w:val="0"/>
          <w:sz w:val="24"/>
        </w:rPr>
        <w:t>de hulpgevende een derde aanwezig zijn. De leerling mag zelf aangeven of dit een man of</w:t>
      </w:r>
    </w:p>
    <w:p w14:paraId="2870EB72" w14:textId="77777777" w:rsidR="004C6EC9" w:rsidRPr="00415A12" w:rsidRDefault="004C6EC9" w:rsidP="004C6EC9">
      <w:pPr>
        <w:rPr>
          <w:rFonts w:cstheme="minorHAnsi"/>
          <w:b w:val="0"/>
          <w:sz w:val="24"/>
        </w:rPr>
      </w:pPr>
      <w:r w:rsidRPr="00415A12">
        <w:rPr>
          <w:rFonts w:cstheme="minorHAnsi"/>
          <w:b w:val="0"/>
          <w:sz w:val="24"/>
        </w:rPr>
        <w:t>een vrouw is. Indien er hulp geboden moet worden bij ongevallen, ziek worden/zijn of</w:t>
      </w:r>
    </w:p>
    <w:p w14:paraId="0F0542CB" w14:textId="77777777" w:rsidR="004C6EC9" w:rsidRPr="00415A12" w:rsidRDefault="004C6EC9" w:rsidP="004C6EC9">
      <w:pPr>
        <w:rPr>
          <w:rFonts w:cstheme="minorHAnsi"/>
          <w:b w:val="0"/>
          <w:sz w:val="24"/>
        </w:rPr>
      </w:pPr>
      <w:r w:rsidRPr="00415A12">
        <w:rPr>
          <w:rFonts w:cstheme="minorHAnsi"/>
          <w:b w:val="0"/>
          <w:sz w:val="24"/>
        </w:rPr>
        <w:t>anderszins, waarbij het schaamtegevoel van de kinderen een rol kan spelen, wordt de</w:t>
      </w:r>
    </w:p>
    <w:p w14:paraId="57E01912" w14:textId="77777777" w:rsidR="004C6EC9" w:rsidRPr="00415A12" w:rsidRDefault="004C6EC9" w:rsidP="004C6EC9">
      <w:pPr>
        <w:rPr>
          <w:rFonts w:cstheme="minorHAnsi"/>
          <w:b w:val="0"/>
          <w:sz w:val="24"/>
        </w:rPr>
      </w:pPr>
      <w:r w:rsidRPr="00415A12">
        <w:rPr>
          <w:rFonts w:cstheme="minorHAnsi"/>
          <w:b w:val="0"/>
          <w:sz w:val="24"/>
        </w:rPr>
        <w:t>uitdrukkelijke wens van het kind gerespecteerd.</w:t>
      </w:r>
    </w:p>
    <w:p w14:paraId="4B2EB1A3" w14:textId="5C82D8A8" w:rsidR="004C6EC9" w:rsidRDefault="004C6EC9" w:rsidP="004C6EC9">
      <w:pPr>
        <w:rPr>
          <w:rFonts w:cstheme="minorHAnsi"/>
          <w:b w:val="0"/>
          <w:sz w:val="24"/>
        </w:rPr>
      </w:pPr>
    </w:p>
    <w:p w14:paraId="22BE8BE9" w14:textId="3A487B4C" w:rsidR="00732C2F" w:rsidRDefault="00732C2F" w:rsidP="004C6EC9">
      <w:pPr>
        <w:rPr>
          <w:rFonts w:cstheme="minorHAnsi"/>
          <w:b w:val="0"/>
          <w:sz w:val="24"/>
        </w:rPr>
      </w:pPr>
    </w:p>
    <w:p w14:paraId="09AED5E6" w14:textId="77777777" w:rsidR="00732C2F" w:rsidRDefault="00732C2F" w:rsidP="004C6EC9">
      <w:pPr>
        <w:rPr>
          <w:rFonts w:cstheme="minorHAnsi"/>
          <w:b w:val="0"/>
          <w:sz w:val="24"/>
        </w:rPr>
      </w:pPr>
    </w:p>
    <w:p w14:paraId="59619BD8" w14:textId="77777777" w:rsidR="004C6EC9" w:rsidRPr="004C6EC9" w:rsidRDefault="004C6EC9" w:rsidP="004C6EC9">
      <w:pPr>
        <w:rPr>
          <w:rFonts w:cstheme="minorHAnsi"/>
          <w:b w:val="0"/>
          <w:sz w:val="24"/>
          <w:u w:val="single"/>
        </w:rPr>
      </w:pPr>
      <w:r w:rsidRPr="004C6EC9">
        <w:rPr>
          <w:rFonts w:cstheme="minorHAnsi"/>
          <w:b w:val="0"/>
          <w:sz w:val="24"/>
          <w:u w:val="single"/>
        </w:rPr>
        <w:t>Buitenschoolse activiteiten</w:t>
      </w:r>
    </w:p>
    <w:p w14:paraId="10A4A150" w14:textId="77777777" w:rsidR="004C6EC9" w:rsidRDefault="004C6EC9" w:rsidP="004C6EC9">
      <w:pPr>
        <w:pStyle w:val="Lijstalinea"/>
        <w:numPr>
          <w:ilvl w:val="0"/>
          <w:numId w:val="3"/>
        </w:numPr>
        <w:rPr>
          <w:rFonts w:cstheme="minorHAnsi"/>
          <w:b w:val="0"/>
          <w:sz w:val="24"/>
        </w:rPr>
      </w:pPr>
      <w:r w:rsidRPr="004C6EC9">
        <w:rPr>
          <w:rFonts w:cstheme="minorHAnsi"/>
          <w:b w:val="0"/>
          <w:sz w:val="24"/>
        </w:rPr>
        <w:t>Activiteiten duren maximaal één dag. Kinderen gaan aan het eind van de dag altijd</w:t>
      </w:r>
      <w:r>
        <w:rPr>
          <w:rFonts w:cstheme="minorHAnsi"/>
          <w:b w:val="0"/>
          <w:sz w:val="24"/>
        </w:rPr>
        <w:t xml:space="preserve"> </w:t>
      </w:r>
      <w:r w:rsidRPr="004C6EC9">
        <w:rPr>
          <w:rFonts w:cstheme="minorHAnsi"/>
          <w:b w:val="0"/>
          <w:sz w:val="24"/>
        </w:rPr>
        <w:t>naar huis. Er is geen schoolkamp in groep 8. Er is wel een activiteitenweek. De</w:t>
      </w:r>
      <w:r>
        <w:rPr>
          <w:rFonts w:cstheme="minorHAnsi"/>
          <w:b w:val="0"/>
          <w:sz w:val="24"/>
        </w:rPr>
        <w:t xml:space="preserve"> </w:t>
      </w:r>
      <w:r w:rsidRPr="004C6EC9">
        <w:rPr>
          <w:rFonts w:cstheme="minorHAnsi"/>
          <w:b w:val="0"/>
          <w:sz w:val="24"/>
        </w:rPr>
        <w:t xml:space="preserve">kinderen overnachten </w:t>
      </w:r>
      <w:r>
        <w:rPr>
          <w:rFonts w:cstheme="minorHAnsi"/>
          <w:b w:val="0"/>
          <w:sz w:val="24"/>
        </w:rPr>
        <w:t>dan</w:t>
      </w:r>
      <w:r w:rsidRPr="004C6EC9">
        <w:rPr>
          <w:rFonts w:cstheme="minorHAnsi"/>
          <w:b w:val="0"/>
          <w:sz w:val="24"/>
        </w:rPr>
        <w:t xml:space="preserve"> in hun eigen omgeving.</w:t>
      </w:r>
    </w:p>
    <w:p w14:paraId="5E7B7C3C" w14:textId="367873DD" w:rsidR="004C6EC9" w:rsidRPr="00B9496C" w:rsidRDefault="004C6EC9" w:rsidP="00B9496C">
      <w:pPr>
        <w:pStyle w:val="Lijstalinea"/>
        <w:numPr>
          <w:ilvl w:val="0"/>
          <w:numId w:val="3"/>
        </w:numPr>
        <w:rPr>
          <w:rFonts w:cstheme="minorHAnsi"/>
          <w:b w:val="0"/>
          <w:sz w:val="24"/>
        </w:rPr>
      </w:pPr>
      <w:r w:rsidRPr="004C6EC9">
        <w:rPr>
          <w:rFonts w:cstheme="minorHAnsi"/>
          <w:b w:val="0"/>
          <w:sz w:val="24"/>
        </w:rPr>
        <w:t>Tijdens een activiteit is een begeleider nooit alleen met 1 kind. Mocht dit toch</w:t>
      </w:r>
      <w:r w:rsidR="00B9496C">
        <w:rPr>
          <w:rFonts w:cstheme="minorHAnsi"/>
          <w:b w:val="0"/>
          <w:sz w:val="24"/>
        </w:rPr>
        <w:t xml:space="preserve"> </w:t>
      </w:r>
      <w:r w:rsidRPr="00B9496C">
        <w:rPr>
          <w:rFonts w:cstheme="minorHAnsi"/>
          <w:b w:val="0"/>
          <w:sz w:val="24"/>
        </w:rPr>
        <w:t>noodzakelijk zijn, dan moet dit gemeld worden bij de directie en moet de reden en de</w:t>
      </w:r>
      <w:r w:rsidR="00B9496C">
        <w:rPr>
          <w:rFonts w:cstheme="minorHAnsi"/>
          <w:b w:val="0"/>
          <w:sz w:val="24"/>
        </w:rPr>
        <w:t xml:space="preserve"> </w:t>
      </w:r>
      <w:r w:rsidRPr="00B9496C">
        <w:rPr>
          <w:rFonts w:cstheme="minorHAnsi"/>
          <w:b w:val="0"/>
          <w:sz w:val="24"/>
        </w:rPr>
        <w:t>tijdsduur aangegeven worden.</w:t>
      </w:r>
    </w:p>
    <w:p w14:paraId="2CC66A3B" w14:textId="77777777" w:rsidR="000778EA" w:rsidRPr="00415A12" w:rsidRDefault="000778EA" w:rsidP="000778EA">
      <w:pPr>
        <w:rPr>
          <w:rFonts w:cstheme="minorHAnsi"/>
          <w:b w:val="0"/>
          <w:sz w:val="24"/>
        </w:rPr>
      </w:pPr>
    </w:p>
    <w:p w14:paraId="0445E0FB" w14:textId="7820DD55" w:rsidR="00415A12" w:rsidRPr="000778EA" w:rsidRDefault="000778EA" w:rsidP="00415A12">
      <w:pPr>
        <w:rPr>
          <w:rFonts w:cstheme="minorHAnsi"/>
          <w:bCs/>
          <w:sz w:val="24"/>
        </w:rPr>
      </w:pPr>
      <w:r w:rsidRPr="000778EA">
        <w:rPr>
          <w:rFonts w:cstheme="minorHAnsi"/>
          <w:bCs/>
          <w:sz w:val="24"/>
        </w:rPr>
        <w:t>K</w:t>
      </w:r>
      <w:r w:rsidR="00415A12" w:rsidRPr="000778EA">
        <w:rPr>
          <w:rFonts w:cstheme="minorHAnsi"/>
          <w:bCs/>
          <w:sz w:val="24"/>
        </w:rPr>
        <w:t>indermishandeling en huiselijk geweld</w:t>
      </w:r>
    </w:p>
    <w:p w14:paraId="07D4A25A" w14:textId="77777777" w:rsidR="00415A12" w:rsidRPr="00415A12" w:rsidRDefault="00415A12" w:rsidP="00415A12">
      <w:pPr>
        <w:rPr>
          <w:rFonts w:cstheme="minorHAnsi"/>
          <w:b w:val="0"/>
          <w:sz w:val="24"/>
        </w:rPr>
      </w:pPr>
      <w:r w:rsidRPr="00415A12">
        <w:rPr>
          <w:rFonts w:cstheme="minorHAnsi"/>
          <w:b w:val="0"/>
          <w:sz w:val="24"/>
        </w:rPr>
        <w:t>Er is een meldcode Kindermishandeling en huiselijk geweld. Hierin is een stappenplan</w:t>
      </w:r>
    </w:p>
    <w:p w14:paraId="03650DC6" w14:textId="77777777" w:rsidR="00415A12" w:rsidRPr="00415A12" w:rsidRDefault="00415A12" w:rsidP="00415A12">
      <w:pPr>
        <w:rPr>
          <w:rFonts w:cstheme="minorHAnsi"/>
          <w:b w:val="0"/>
          <w:sz w:val="24"/>
        </w:rPr>
      </w:pPr>
      <w:r w:rsidRPr="00415A12">
        <w:rPr>
          <w:rFonts w:cstheme="minorHAnsi"/>
          <w:b w:val="0"/>
          <w:sz w:val="24"/>
        </w:rPr>
        <w:t>opgenomen hoe te handelen bij vermoedens van kindermishandeling en huiselijk geweld.</w:t>
      </w:r>
    </w:p>
    <w:p w14:paraId="56CE0573" w14:textId="77777777" w:rsidR="00415A12" w:rsidRPr="00415A12" w:rsidRDefault="00415A12" w:rsidP="00415A12">
      <w:pPr>
        <w:rPr>
          <w:rFonts w:cstheme="minorHAnsi"/>
          <w:b w:val="0"/>
          <w:sz w:val="24"/>
        </w:rPr>
      </w:pPr>
      <w:r w:rsidRPr="00415A12">
        <w:rPr>
          <w:rFonts w:cstheme="minorHAnsi"/>
          <w:b w:val="0"/>
          <w:sz w:val="24"/>
        </w:rPr>
        <w:t>Ook op onze school gebruiken we deze meldcode. De meldcode maakt onderdeel uit van ons</w:t>
      </w:r>
    </w:p>
    <w:p w14:paraId="4691B255" w14:textId="51D22F17" w:rsidR="00415A12" w:rsidRDefault="00415A12" w:rsidP="000778EA">
      <w:pPr>
        <w:rPr>
          <w:rFonts w:cstheme="minorHAnsi"/>
          <w:b w:val="0"/>
          <w:sz w:val="24"/>
        </w:rPr>
      </w:pPr>
      <w:r w:rsidRPr="00415A12">
        <w:rPr>
          <w:rFonts w:cstheme="minorHAnsi"/>
          <w:b w:val="0"/>
          <w:sz w:val="24"/>
        </w:rPr>
        <w:t>veiligheidsbeleid.</w:t>
      </w:r>
      <w:r w:rsidR="000778EA">
        <w:rPr>
          <w:rFonts w:cstheme="minorHAnsi"/>
          <w:b w:val="0"/>
          <w:sz w:val="24"/>
        </w:rPr>
        <w:t xml:space="preserve"> </w:t>
      </w:r>
      <w:r w:rsidRPr="00415A12">
        <w:rPr>
          <w:rFonts w:cstheme="minorHAnsi"/>
          <w:b w:val="0"/>
          <w:sz w:val="24"/>
        </w:rPr>
        <w:t>De routekaart uit de meldcode kan hieronder weergegeven worden of een beschrijving van</w:t>
      </w:r>
      <w:r w:rsidR="000778EA">
        <w:rPr>
          <w:rFonts w:cstheme="minorHAnsi"/>
          <w:b w:val="0"/>
          <w:sz w:val="24"/>
        </w:rPr>
        <w:t xml:space="preserve"> </w:t>
      </w:r>
      <w:r w:rsidRPr="00415A12">
        <w:rPr>
          <w:rFonts w:cstheme="minorHAnsi"/>
          <w:b w:val="0"/>
          <w:sz w:val="24"/>
        </w:rPr>
        <w:t>de fasen. Hieronder is een voorbeeld beschreven.</w:t>
      </w:r>
    </w:p>
    <w:p w14:paraId="0B38A45F" w14:textId="77777777" w:rsidR="00470A89" w:rsidRPr="00415A12" w:rsidRDefault="00470A89" w:rsidP="000778EA">
      <w:pPr>
        <w:rPr>
          <w:rFonts w:cstheme="minorHAnsi"/>
          <w:b w:val="0"/>
          <w:sz w:val="24"/>
        </w:rPr>
      </w:pPr>
    </w:p>
    <w:p w14:paraId="6A98C2FA" w14:textId="1D0A555B" w:rsidR="00415A12" w:rsidRDefault="00415A12" w:rsidP="000B43E3">
      <w:pPr>
        <w:pStyle w:val="Lijstalinea"/>
        <w:numPr>
          <w:ilvl w:val="0"/>
          <w:numId w:val="3"/>
        </w:numPr>
        <w:rPr>
          <w:rFonts w:cstheme="minorHAnsi"/>
          <w:b w:val="0"/>
          <w:sz w:val="24"/>
        </w:rPr>
      </w:pPr>
      <w:r w:rsidRPr="00470A89">
        <w:rPr>
          <w:rFonts w:cstheme="minorHAnsi"/>
          <w:b w:val="0"/>
          <w:sz w:val="24"/>
        </w:rPr>
        <w:t>Fase 0: Vooraf aan en gedurende dit stappenplan worden door de leerkracht aantekeningen</w:t>
      </w:r>
      <w:r w:rsidR="000B43E3">
        <w:rPr>
          <w:rFonts w:cstheme="minorHAnsi"/>
          <w:b w:val="0"/>
          <w:sz w:val="24"/>
        </w:rPr>
        <w:t xml:space="preserve"> </w:t>
      </w:r>
      <w:r w:rsidRPr="000B43E3">
        <w:rPr>
          <w:rFonts w:cstheme="minorHAnsi"/>
          <w:b w:val="0"/>
          <w:sz w:val="24"/>
        </w:rPr>
        <w:t>gemaakt van momenten waarop het probleem zich voordoet/ zichtbaar is. Deze gegevens</w:t>
      </w:r>
      <w:r w:rsidR="000B43E3">
        <w:rPr>
          <w:rFonts w:cstheme="minorHAnsi"/>
          <w:b w:val="0"/>
          <w:sz w:val="24"/>
        </w:rPr>
        <w:t xml:space="preserve"> </w:t>
      </w:r>
      <w:r w:rsidRPr="000B43E3">
        <w:rPr>
          <w:rFonts w:cstheme="minorHAnsi"/>
          <w:b w:val="0"/>
          <w:sz w:val="24"/>
        </w:rPr>
        <w:t xml:space="preserve">worden </w:t>
      </w:r>
      <w:r w:rsidR="00470A89" w:rsidRPr="000B43E3">
        <w:rPr>
          <w:rFonts w:cstheme="minorHAnsi"/>
          <w:b w:val="0"/>
          <w:sz w:val="24"/>
        </w:rPr>
        <w:t>opgeslagen.</w:t>
      </w:r>
    </w:p>
    <w:p w14:paraId="043A5F27" w14:textId="77777777" w:rsidR="00003AC5" w:rsidRDefault="00003AC5" w:rsidP="00003AC5">
      <w:pPr>
        <w:pStyle w:val="Lijstalinea"/>
        <w:ind w:left="420"/>
        <w:rPr>
          <w:rFonts w:cstheme="minorHAnsi"/>
          <w:b w:val="0"/>
          <w:sz w:val="24"/>
        </w:rPr>
      </w:pPr>
    </w:p>
    <w:p w14:paraId="7C0B86A7" w14:textId="5EC78EE5" w:rsidR="00003AC5" w:rsidRPr="00003AC5" w:rsidRDefault="00003AC5" w:rsidP="00003AC5">
      <w:pPr>
        <w:pStyle w:val="Lijstalinea"/>
        <w:ind w:left="420"/>
        <w:rPr>
          <w:rFonts w:cstheme="minorHAnsi"/>
          <w:b w:val="0"/>
          <w:sz w:val="24"/>
          <w:u w:val="single"/>
        </w:rPr>
      </w:pPr>
      <w:r>
        <w:rPr>
          <w:rFonts w:cstheme="minorHAnsi"/>
          <w:b w:val="0"/>
          <w:sz w:val="24"/>
          <w:u w:val="single"/>
        </w:rPr>
        <w:t>In geval</w:t>
      </w:r>
      <w:r w:rsidR="003F07EC">
        <w:rPr>
          <w:rFonts w:cstheme="minorHAnsi"/>
          <w:b w:val="0"/>
          <w:sz w:val="24"/>
          <w:u w:val="single"/>
        </w:rPr>
        <w:t xml:space="preserve"> van opvoedproblemen</w:t>
      </w:r>
    </w:p>
    <w:p w14:paraId="16E4F51E" w14:textId="2180A057" w:rsidR="00415A12" w:rsidRPr="000B43E3" w:rsidRDefault="00415A12" w:rsidP="000B43E3">
      <w:pPr>
        <w:pStyle w:val="Lijstalinea"/>
        <w:numPr>
          <w:ilvl w:val="0"/>
          <w:numId w:val="3"/>
        </w:numPr>
        <w:rPr>
          <w:rFonts w:cstheme="minorHAnsi"/>
          <w:b w:val="0"/>
          <w:sz w:val="24"/>
        </w:rPr>
      </w:pPr>
      <w:r w:rsidRPr="000B43E3">
        <w:rPr>
          <w:rFonts w:cstheme="minorHAnsi"/>
          <w:b w:val="0"/>
          <w:sz w:val="24"/>
        </w:rPr>
        <w:t xml:space="preserve">Fase 1: De leerkracht heeft minimaal </w:t>
      </w:r>
      <w:r w:rsidR="000B43E3">
        <w:rPr>
          <w:rFonts w:cstheme="minorHAnsi"/>
          <w:b w:val="0"/>
          <w:sz w:val="24"/>
        </w:rPr>
        <w:t>één</w:t>
      </w:r>
      <w:r w:rsidRPr="000B43E3">
        <w:rPr>
          <w:rFonts w:cstheme="minorHAnsi"/>
          <w:b w:val="0"/>
          <w:sz w:val="24"/>
        </w:rPr>
        <w:t xml:space="preserve"> gesprek gehad met ouders over de gesignaleerde</w:t>
      </w:r>
      <w:r w:rsidR="000B43E3">
        <w:rPr>
          <w:rFonts w:cstheme="minorHAnsi"/>
          <w:b w:val="0"/>
          <w:sz w:val="24"/>
        </w:rPr>
        <w:t xml:space="preserve"> </w:t>
      </w:r>
      <w:r w:rsidRPr="000B43E3">
        <w:rPr>
          <w:rFonts w:cstheme="minorHAnsi"/>
          <w:b w:val="0"/>
          <w:sz w:val="24"/>
        </w:rPr>
        <w:t>problemen.</w:t>
      </w:r>
    </w:p>
    <w:p w14:paraId="4CC61BF6" w14:textId="6235B1AA" w:rsidR="00415A12" w:rsidRPr="000B43E3" w:rsidRDefault="00415A12" w:rsidP="000B43E3">
      <w:pPr>
        <w:pStyle w:val="Lijstalinea"/>
        <w:numPr>
          <w:ilvl w:val="0"/>
          <w:numId w:val="3"/>
        </w:numPr>
        <w:rPr>
          <w:rFonts w:cstheme="minorHAnsi"/>
          <w:b w:val="0"/>
          <w:sz w:val="24"/>
        </w:rPr>
      </w:pPr>
      <w:r w:rsidRPr="000B43E3">
        <w:rPr>
          <w:rFonts w:cstheme="minorHAnsi"/>
          <w:b w:val="0"/>
          <w:sz w:val="24"/>
        </w:rPr>
        <w:t>Fase 2: De leerkracht en de intern begeleider hebben samen een gesprek met ouders over</w:t>
      </w:r>
      <w:r w:rsidR="000B43E3">
        <w:rPr>
          <w:rFonts w:cstheme="minorHAnsi"/>
          <w:b w:val="0"/>
          <w:sz w:val="24"/>
        </w:rPr>
        <w:t xml:space="preserve"> </w:t>
      </w:r>
      <w:r w:rsidRPr="000B43E3">
        <w:rPr>
          <w:rFonts w:cstheme="minorHAnsi"/>
          <w:b w:val="0"/>
          <w:sz w:val="24"/>
        </w:rPr>
        <w:t xml:space="preserve">de hulp voor het kind in de thuissituatie. </w:t>
      </w:r>
    </w:p>
    <w:p w14:paraId="672B9B1C" w14:textId="11E1CAE2" w:rsidR="00415A12" w:rsidRPr="000B43E3" w:rsidRDefault="00415A12" w:rsidP="000B43E3">
      <w:pPr>
        <w:pStyle w:val="Lijstalinea"/>
        <w:numPr>
          <w:ilvl w:val="0"/>
          <w:numId w:val="3"/>
        </w:numPr>
        <w:rPr>
          <w:rFonts w:cstheme="minorHAnsi"/>
          <w:b w:val="0"/>
          <w:sz w:val="24"/>
        </w:rPr>
      </w:pPr>
      <w:r w:rsidRPr="000B43E3">
        <w:rPr>
          <w:rFonts w:cstheme="minorHAnsi"/>
          <w:b w:val="0"/>
          <w:sz w:val="24"/>
        </w:rPr>
        <w:t>Fase 3:</w:t>
      </w:r>
      <w:r w:rsidR="000B43E3">
        <w:rPr>
          <w:rFonts w:cstheme="minorHAnsi"/>
          <w:b w:val="0"/>
          <w:sz w:val="24"/>
        </w:rPr>
        <w:t xml:space="preserve"> </w:t>
      </w:r>
      <w:r w:rsidRPr="000B43E3">
        <w:rPr>
          <w:rFonts w:cstheme="minorHAnsi"/>
          <w:b w:val="0"/>
          <w:sz w:val="24"/>
        </w:rPr>
        <w:t xml:space="preserve">De school doet een voor-aanmelding bij </w:t>
      </w:r>
      <w:r w:rsidR="00867E8F">
        <w:rPr>
          <w:rFonts w:cstheme="minorHAnsi"/>
          <w:b w:val="0"/>
          <w:sz w:val="24"/>
        </w:rPr>
        <w:t>Advies- en Melding Kindermishandeling (</w:t>
      </w:r>
      <w:r w:rsidRPr="000B43E3">
        <w:rPr>
          <w:rFonts w:cstheme="minorHAnsi"/>
          <w:b w:val="0"/>
          <w:sz w:val="24"/>
        </w:rPr>
        <w:t>AMK</w:t>
      </w:r>
      <w:r w:rsidR="00867E8F">
        <w:rPr>
          <w:rFonts w:cstheme="minorHAnsi"/>
          <w:b w:val="0"/>
          <w:sz w:val="24"/>
        </w:rPr>
        <w:t>)</w:t>
      </w:r>
      <w:r w:rsidRPr="000B43E3">
        <w:rPr>
          <w:rFonts w:cstheme="minorHAnsi"/>
          <w:b w:val="0"/>
          <w:sz w:val="24"/>
        </w:rPr>
        <w:t>. Ouders melden</w:t>
      </w:r>
      <w:r w:rsidR="00867E8F">
        <w:rPr>
          <w:rFonts w:cstheme="minorHAnsi"/>
          <w:b w:val="0"/>
          <w:sz w:val="24"/>
        </w:rPr>
        <w:t xml:space="preserve"> zich</w:t>
      </w:r>
      <w:r w:rsidRPr="000B43E3">
        <w:rPr>
          <w:rFonts w:cstheme="minorHAnsi"/>
          <w:b w:val="0"/>
          <w:sz w:val="24"/>
        </w:rPr>
        <w:t>zelf bij AMK.</w:t>
      </w:r>
    </w:p>
    <w:p w14:paraId="0CBAAB36" w14:textId="3C807A86" w:rsidR="00415A12" w:rsidRPr="00867E8F" w:rsidRDefault="00415A12" w:rsidP="00867E8F">
      <w:pPr>
        <w:pStyle w:val="Lijstalinea"/>
        <w:numPr>
          <w:ilvl w:val="0"/>
          <w:numId w:val="3"/>
        </w:numPr>
        <w:rPr>
          <w:rFonts w:cstheme="minorHAnsi"/>
          <w:b w:val="0"/>
          <w:sz w:val="24"/>
        </w:rPr>
      </w:pPr>
      <w:r w:rsidRPr="00867E8F">
        <w:rPr>
          <w:rFonts w:cstheme="minorHAnsi"/>
          <w:b w:val="0"/>
          <w:sz w:val="24"/>
        </w:rPr>
        <w:t>Fase 4: De ouders erkennen de signalen wel, maar komen niet tot actie. Er volgt een gesprek</w:t>
      </w:r>
      <w:r w:rsidR="00867E8F">
        <w:rPr>
          <w:rFonts w:cstheme="minorHAnsi"/>
          <w:b w:val="0"/>
          <w:sz w:val="24"/>
        </w:rPr>
        <w:t xml:space="preserve"> </w:t>
      </w:r>
      <w:r w:rsidRPr="00867E8F">
        <w:rPr>
          <w:rFonts w:cstheme="minorHAnsi"/>
          <w:b w:val="0"/>
          <w:sz w:val="24"/>
        </w:rPr>
        <w:t>waarin de school duidelijk maakt dat zij verplicht is te melden wanneer hulp voor de leerling</w:t>
      </w:r>
      <w:r w:rsidR="00867E8F">
        <w:rPr>
          <w:rFonts w:cstheme="minorHAnsi"/>
          <w:b w:val="0"/>
          <w:sz w:val="24"/>
        </w:rPr>
        <w:t xml:space="preserve"> </w:t>
      </w:r>
      <w:r w:rsidRPr="00867E8F">
        <w:rPr>
          <w:rFonts w:cstheme="minorHAnsi"/>
          <w:b w:val="0"/>
          <w:sz w:val="24"/>
        </w:rPr>
        <w:t>niet op gang komt. Ook kan het zijn dat ouders de adviezen niet structureel uitvoeren.</w:t>
      </w:r>
    </w:p>
    <w:p w14:paraId="6BAF0AF7" w14:textId="1E3104AA" w:rsidR="00415A12" w:rsidRPr="00867E8F" w:rsidRDefault="00415A12" w:rsidP="00867E8F">
      <w:pPr>
        <w:pStyle w:val="Lijstalinea"/>
        <w:numPr>
          <w:ilvl w:val="0"/>
          <w:numId w:val="3"/>
        </w:numPr>
        <w:rPr>
          <w:rFonts w:cstheme="minorHAnsi"/>
          <w:b w:val="0"/>
          <w:sz w:val="24"/>
        </w:rPr>
      </w:pPr>
      <w:r w:rsidRPr="00867E8F">
        <w:rPr>
          <w:rFonts w:cstheme="minorHAnsi"/>
          <w:b w:val="0"/>
          <w:sz w:val="24"/>
        </w:rPr>
        <w:t>Fase 5: De school geeft bij de ouders aan dat ze zorgen blijven houden en behoefte hebben</w:t>
      </w:r>
      <w:r w:rsidR="00867E8F">
        <w:rPr>
          <w:rFonts w:cstheme="minorHAnsi"/>
          <w:b w:val="0"/>
          <w:sz w:val="24"/>
        </w:rPr>
        <w:t xml:space="preserve"> </w:t>
      </w:r>
      <w:r w:rsidRPr="00867E8F">
        <w:rPr>
          <w:rFonts w:cstheme="minorHAnsi"/>
          <w:b w:val="0"/>
          <w:sz w:val="24"/>
        </w:rPr>
        <w:t xml:space="preserve">aan advies van AMK. Er volgt een </w:t>
      </w:r>
      <w:r w:rsidR="00003AC5">
        <w:rPr>
          <w:rFonts w:cstheme="minorHAnsi"/>
          <w:b w:val="0"/>
          <w:sz w:val="24"/>
        </w:rPr>
        <w:t xml:space="preserve">officiële </w:t>
      </w:r>
      <w:r w:rsidRPr="00867E8F">
        <w:rPr>
          <w:rFonts w:cstheme="minorHAnsi"/>
          <w:b w:val="0"/>
          <w:sz w:val="24"/>
        </w:rPr>
        <w:t>melding bij AMK.</w:t>
      </w:r>
    </w:p>
    <w:p w14:paraId="2DCC0DEC" w14:textId="77777777" w:rsidR="003F07EC" w:rsidRDefault="003F07EC" w:rsidP="00415A12">
      <w:pPr>
        <w:rPr>
          <w:rFonts w:cstheme="minorHAnsi"/>
          <w:b w:val="0"/>
          <w:sz w:val="24"/>
        </w:rPr>
      </w:pPr>
    </w:p>
    <w:p w14:paraId="0B1A40E2" w14:textId="6BDEB387" w:rsidR="003F07EC" w:rsidRPr="003F07EC" w:rsidRDefault="003F07EC" w:rsidP="003F07EC">
      <w:pPr>
        <w:pStyle w:val="Lijstalinea"/>
        <w:ind w:left="420"/>
        <w:rPr>
          <w:rFonts w:cstheme="minorHAnsi"/>
          <w:b w:val="0"/>
          <w:sz w:val="24"/>
          <w:u w:val="single"/>
        </w:rPr>
      </w:pPr>
      <w:r>
        <w:rPr>
          <w:rFonts w:cstheme="minorHAnsi"/>
          <w:b w:val="0"/>
          <w:sz w:val="24"/>
          <w:u w:val="single"/>
        </w:rPr>
        <w:t>In geval van mogelijke mishandeling (ouder-ouder of ouder-kind)</w:t>
      </w:r>
    </w:p>
    <w:p w14:paraId="189B9F1D" w14:textId="69CC0A39" w:rsidR="00415A12" w:rsidRPr="003F07EC" w:rsidRDefault="00415A12" w:rsidP="003F07EC">
      <w:pPr>
        <w:pStyle w:val="Lijstalinea"/>
        <w:numPr>
          <w:ilvl w:val="0"/>
          <w:numId w:val="3"/>
        </w:numPr>
        <w:rPr>
          <w:rFonts w:cstheme="minorHAnsi"/>
          <w:b w:val="0"/>
          <w:sz w:val="24"/>
        </w:rPr>
      </w:pPr>
      <w:r w:rsidRPr="003F07EC">
        <w:rPr>
          <w:rFonts w:cstheme="minorHAnsi"/>
          <w:b w:val="0"/>
          <w:sz w:val="24"/>
        </w:rPr>
        <w:t xml:space="preserve">Fase 1: Verslaglegging van signalen in het </w:t>
      </w:r>
      <w:r w:rsidR="00F40862" w:rsidRPr="003F07EC">
        <w:rPr>
          <w:rFonts w:cstheme="minorHAnsi"/>
          <w:b w:val="0"/>
          <w:sz w:val="24"/>
        </w:rPr>
        <w:t>leerling dossier</w:t>
      </w:r>
      <w:r w:rsidRPr="003F07EC">
        <w:rPr>
          <w:rFonts w:cstheme="minorHAnsi"/>
          <w:b w:val="0"/>
          <w:sz w:val="24"/>
        </w:rPr>
        <w:t>.</w:t>
      </w:r>
      <w:r w:rsidR="003F07EC">
        <w:rPr>
          <w:rFonts w:cstheme="minorHAnsi"/>
          <w:b w:val="0"/>
          <w:sz w:val="24"/>
        </w:rPr>
        <w:t xml:space="preserve"> </w:t>
      </w:r>
      <w:r w:rsidRPr="003F07EC">
        <w:rPr>
          <w:rFonts w:cstheme="minorHAnsi"/>
          <w:b w:val="0"/>
          <w:sz w:val="24"/>
        </w:rPr>
        <w:t>Huisbezoek kan hier een bijdrage leveren.</w:t>
      </w:r>
    </w:p>
    <w:p w14:paraId="72CF7C8A" w14:textId="0D4DC7BE" w:rsidR="00415A12" w:rsidRPr="003F07EC" w:rsidRDefault="00415A12" w:rsidP="003F07EC">
      <w:pPr>
        <w:pStyle w:val="Lijstalinea"/>
        <w:numPr>
          <w:ilvl w:val="0"/>
          <w:numId w:val="3"/>
        </w:numPr>
        <w:rPr>
          <w:rFonts w:cstheme="minorHAnsi"/>
          <w:b w:val="0"/>
          <w:sz w:val="24"/>
        </w:rPr>
      </w:pPr>
      <w:r w:rsidRPr="003F07EC">
        <w:rPr>
          <w:rFonts w:cstheme="minorHAnsi"/>
          <w:b w:val="0"/>
          <w:sz w:val="24"/>
        </w:rPr>
        <w:t>Fase 2: De signalen blijven voortduren: leerkracht, IB-er/directeur nemen contact op met</w:t>
      </w:r>
      <w:r w:rsidR="003F07EC">
        <w:rPr>
          <w:rFonts w:cstheme="minorHAnsi"/>
          <w:b w:val="0"/>
          <w:sz w:val="24"/>
        </w:rPr>
        <w:t xml:space="preserve"> </w:t>
      </w:r>
      <w:r w:rsidRPr="003F07EC">
        <w:rPr>
          <w:rFonts w:cstheme="minorHAnsi"/>
          <w:b w:val="0"/>
          <w:sz w:val="24"/>
        </w:rPr>
        <w:t xml:space="preserve">AMK voor informatie. </w:t>
      </w:r>
    </w:p>
    <w:p w14:paraId="4EAF5AC7" w14:textId="26550F15" w:rsidR="00415A12" w:rsidRPr="003F07EC" w:rsidRDefault="00415A12" w:rsidP="003F07EC">
      <w:pPr>
        <w:pStyle w:val="Lijstalinea"/>
        <w:numPr>
          <w:ilvl w:val="0"/>
          <w:numId w:val="3"/>
        </w:numPr>
        <w:rPr>
          <w:rFonts w:cstheme="minorHAnsi"/>
          <w:b w:val="0"/>
          <w:sz w:val="24"/>
        </w:rPr>
      </w:pPr>
      <w:r w:rsidRPr="003F07EC">
        <w:rPr>
          <w:rFonts w:cstheme="minorHAnsi"/>
          <w:b w:val="0"/>
          <w:sz w:val="24"/>
        </w:rPr>
        <w:t>Fase 3: Onderzoek vindt plaats of er sprake kan zijn van problematiek buiten de</w:t>
      </w:r>
      <w:r w:rsidR="003F07EC">
        <w:rPr>
          <w:rFonts w:cstheme="minorHAnsi"/>
          <w:b w:val="0"/>
          <w:sz w:val="24"/>
        </w:rPr>
        <w:t xml:space="preserve"> </w:t>
      </w:r>
      <w:r w:rsidRPr="003F07EC">
        <w:rPr>
          <w:rFonts w:cstheme="minorHAnsi"/>
          <w:b w:val="0"/>
          <w:sz w:val="24"/>
        </w:rPr>
        <w:t>thuissituatie.</w:t>
      </w:r>
    </w:p>
    <w:p w14:paraId="383A63C1" w14:textId="0A4F1900" w:rsidR="00415A12" w:rsidRPr="003F07EC" w:rsidRDefault="00415A12" w:rsidP="003F07EC">
      <w:pPr>
        <w:pStyle w:val="Lijstalinea"/>
        <w:numPr>
          <w:ilvl w:val="0"/>
          <w:numId w:val="3"/>
        </w:numPr>
        <w:rPr>
          <w:rFonts w:cstheme="minorHAnsi"/>
          <w:b w:val="0"/>
          <w:sz w:val="24"/>
        </w:rPr>
      </w:pPr>
      <w:r w:rsidRPr="003F07EC">
        <w:rPr>
          <w:rFonts w:cstheme="minorHAnsi"/>
          <w:b w:val="0"/>
          <w:sz w:val="24"/>
        </w:rPr>
        <w:t>Fase 4: Afhankelijk van advies AMK: gesprek met ouders.</w:t>
      </w:r>
    </w:p>
    <w:p w14:paraId="7A39EF21" w14:textId="790E8E14" w:rsidR="00415A12" w:rsidRPr="003F07EC" w:rsidRDefault="00415A12" w:rsidP="003F07EC">
      <w:pPr>
        <w:pStyle w:val="Lijstalinea"/>
        <w:numPr>
          <w:ilvl w:val="0"/>
          <w:numId w:val="3"/>
        </w:numPr>
        <w:rPr>
          <w:rFonts w:cstheme="minorHAnsi"/>
          <w:b w:val="0"/>
          <w:sz w:val="24"/>
        </w:rPr>
      </w:pPr>
      <w:r w:rsidRPr="003F07EC">
        <w:rPr>
          <w:rFonts w:cstheme="minorHAnsi"/>
          <w:b w:val="0"/>
          <w:sz w:val="24"/>
        </w:rPr>
        <w:t>Fase 5: AMK meldt aan de raad voor de kinderbescherming. Bij direct gevaar voor de</w:t>
      </w:r>
      <w:r w:rsidR="003F07EC">
        <w:rPr>
          <w:rFonts w:cstheme="minorHAnsi"/>
          <w:b w:val="0"/>
          <w:sz w:val="24"/>
        </w:rPr>
        <w:t xml:space="preserve"> </w:t>
      </w:r>
      <w:r w:rsidRPr="003F07EC">
        <w:rPr>
          <w:rFonts w:cstheme="minorHAnsi"/>
          <w:b w:val="0"/>
          <w:sz w:val="24"/>
        </w:rPr>
        <w:t>betrokken leerling dezelfde dag gesprek leerkracht, IB-er en directie. Directeur wordt</w:t>
      </w:r>
      <w:r w:rsidR="003F07EC">
        <w:rPr>
          <w:rFonts w:cstheme="minorHAnsi"/>
          <w:b w:val="0"/>
          <w:sz w:val="24"/>
        </w:rPr>
        <w:t xml:space="preserve"> </w:t>
      </w:r>
      <w:r w:rsidRPr="003F07EC">
        <w:rPr>
          <w:rFonts w:cstheme="minorHAnsi"/>
          <w:b w:val="0"/>
          <w:sz w:val="24"/>
        </w:rPr>
        <w:t>casemanager. Dezelfde dag contact met AMK. AMK gaat over tot actie. AMK houdt de school</w:t>
      </w:r>
      <w:r w:rsidR="003F07EC">
        <w:rPr>
          <w:rFonts w:cstheme="minorHAnsi"/>
          <w:b w:val="0"/>
          <w:sz w:val="24"/>
        </w:rPr>
        <w:t xml:space="preserve"> </w:t>
      </w:r>
      <w:r w:rsidRPr="003F07EC">
        <w:rPr>
          <w:rFonts w:cstheme="minorHAnsi"/>
          <w:b w:val="0"/>
          <w:sz w:val="24"/>
        </w:rPr>
        <w:t>op de hoogte</w:t>
      </w:r>
      <w:r w:rsidR="003F07EC">
        <w:rPr>
          <w:rFonts w:cstheme="minorHAnsi"/>
          <w:b w:val="0"/>
          <w:sz w:val="24"/>
        </w:rPr>
        <w:t>.</w:t>
      </w:r>
    </w:p>
    <w:p w14:paraId="4BE989F3" w14:textId="77777777" w:rsidR="000C4CB5" w:rsidRDefault="000C4CB5" w:rsidP="00415A12">
      <w:pPr>
        <w:rPr>
          <w:rFonts w:cstheme="minorHAnsi"/>
          <w:b w:val="0"/>
          <w:sz w:val="24"/>
        </w:rPr>
      </w:pPr>
    </w:p>
    <w:p w14:paraId="0309199E" w14:textId="77777777" w:rsidR="00415A12" w:rsidRPr="00BD7387" w:rsidRDefault="00415A12" w:rsidP="00415A12">
      <w:pPr>
        <w:rPr>
          <w:rFonts w:cstheme="minorHAnsi"/>
          <w:bCs/>
          <w:sz w:val="24"/>
        </w:rPr>
      </w:pPr>
      <w:r w:rsidRPr="00BD7387">
        <w:rPr>
          <w:rFonts w:cstheme="minorHAnsi"/>
          <w:bCs/>
          <w:sz w:val="24"/>
        </w:rPr>
        <w:t>Vertrouwenspersoon</w:t>
      </w:r>
    </w:p>
    <w:p w14:paraId="33F067B9" w14:textId="77777777" w:rsidR="00BD7387" w:rsidRPr="00415A12" w:rsidRDefault="00BD7387" w:rsidP="00BD7387">
      <w:pPr>
        <w:rPr>
          <w:rFonts w:cstheme="minorHAnsi"/>
          <w:b w:val="0"/>
          <w:sz w:val="24"/>
        </w:rPr>
      </w:pPr>
      <w:r w:rsidRPr="00415A12">
        <w:rPr>
          <w:rFonts w:cstheme="minorHAnsi"/>
          <w:b w:val="0"/>
          <w:sz w:val="24"/>
        </w:rPr>
        <w:t>Het bestuur heeft met betrekking tot de melding en behandeling van ongewenst gedrag een</w:t>
      </w:r>
    </w:p>
    <w:p w14:paraId="232F9842" w14:textId="360E78F0" w:rsidR="00415A12" w:rsidRDefault="00BD7387" w:rsidP="00E41E3A">
      <w:pPr>
        <w:rPr>
          <w:rFonts w:cstheme="minorHAnsi"/>
          <w:b w:val="0"/>
          <w:sz w:val="24"/>
        </w:rPr>
      </w:pPr>
      <w:r w:rsidRPr="00415A12">
        <w:rPr>
          <w:rFonts w:cstheme="minorHAnsi"/>
          <w:b w:val="0"/>
          <w:sz w:val="24"/>
        </w:rPr>
        <w:t xml:space="preserve">vertrouwenspersoon aangesteld. </w:t>
      </w:r>
      <w:r w:rsidR="00415A12" w:rsidRPr="00415A12">
        <w:rPr>
          <w:rFonts w:cstheme="minorHAnsi"/>
          <w:b w:val="0"/>
          <w:sz w:val="24"/>
        </w:rPr>
        <w:t>De vertrouwenspersoon zorgt voor opvang, emotionele ondersteuning</w:t>
      </w:r>
      <w:r>
        <w:rPr>
          <w:rFonts w:cstheme="minorHAnsi"/>
          <w:b w:val="0"/>
          <w:sz w:val="24"/>
        </w:rPr>
        <w:t xml:space="preserve"> </w:t>
      </w:r>
      <w:r w:rsidR="00415A12" w:rsidRPr="00415A12">
        <w:rPr>
          <w:rFonts w:cstheme="minorHAnsi"/>
          <w:b w:val="0"/>
          <w:sz w:val="24"/>
        </w:rPr>
        <w:t>en advisering van betrokkenen die te maken hebben (gehad) met</w:t>
      </w:r>
      <w:r>
        <w:rPr>
          <w:rFonts w:cstheme="minorHAnsi"/>
          <w:b w:val="0"/>
          <w:sz w:val="24"/>
        </w:rPr>
        <w:t xml:space="preserve"> </w:t>
      </w:r>
      <w:r w:rsidR="00415A12" w:rsidRPr="00415A12">
        <w:rPr>
          <w:rFonts w:cstheme="minorHAnsi"/>
          <w:b w:val="0"/>
          <w:sz w:val="24"/>
        </w:rPr>
        <w:t>ongewenst gedrag. De vertrouwenspersoon behandelt de vragen en</w:t>
      </w:r>
      <w:r w:rsidR="00E41E3A">
        <w:rPr>
          <w:rFonts w:cstheme="minorHAnsi"/>
          <w:b w:val="0"/>
          <w:sz w:val="24"/>
        </w:rPr>
        <w:t xml:space="preserve"> </w:t>
      </w:r>
      <w:r w:rsidR="00415A12" w:rsidRPr="00415A12">
        <w:rPr>
          <w:rFonts w:cstheme="minorHAnsi"/>
          <w:b w:val="0"/>
          <w:sz w:val="24"/>
        </w:rPr>
        <w:t>problemen van betrokkenen die zich bij haar melden vertrouwelijk en</w:t>
      </w:r>
      <w:r>
        <w:rPr>
          <w:rFonts w:cstheme="minorHAnsi"/>
          <w:b w:val="0"/>
          <w:sz w:val="24"/>
        </w:rPr>
        <w:t xml:space="preserve"> a</w:t>
      </w:r>
      <w:r w:rsidR="00415A12" w:rsidRPr="00415A12">
        <w:rPr>
          <w:rFonts w:cstheme="minorHAnsi"/>
          <w:b w:val="0"/>
          <w:sz w:val="24"/>
        </w:rPr>
        <w:t>noniem.</w:t>
      </w:r>
      <w:r>
        <w:rPr>
          <w:rFonts w:cstheme="minorHAnsi"/>
          <w:b w:val="0"/>
          <w:sz w:val="24"/>
        </w:rPr>
        <w:t xml:space="preserve"> </w:t>
      </w:r>
      <w:r w:rsidR="00415A12" w:rsidRPr="00415A12">
        <w:rPr>
          <w:rFonts w:cstheme="minorHAnsi"/>
          <w:b w:val="0"/>
          <w:sz w:val="24"/>
        </w:rPr>
        <w:t>De</w:t>
      </w:r>
      <w:r>
        <w:rPr>
          <w:rFonts w:cstheme="minorHAnsi"/>
          <w:b w:val="0"/>
          <w:sz w:val="24"/>
        </w:rPr>
        <w:t xml:space="preserve"> </w:t>
      </w:r>
      <w:r w:rsidR="00415A12" w:rsidRPr="00415A12">
        <w:rPr>
          <w:rFonts w:cstheme="minorHAnsi"/>
          <w:b w:val="0"/>
          <w:sz w:val="24"/>
        </w:rPr>
        <w:t>vertrouwenspersoon heeft een beroepsgeheim en zal alleen op verzoek van de</w:t>
      </w:r>
      <w:r>
        <w:rPr>
          <w:rFonts w:cstheme="minorHAnsi"/>
          <w:b w:val="0"/>
          <w:sz w:val="24"/>
        </w:rPr>
        <w:t xml:space="preserve"> </w:t>
      </w:r>
      <w:r w:rsidR="00415A12" w:rsidRPr="00415A12">
        <w:rPr>
          <w:rFonts w:cstheme="minorHAnsi"/>
          <w:b w:val="0"/>
          <w:sz w:val="24"/>
        </w:rPr>
        <w:t>betrokkene de kwestie aankaarten bij de directeur, het bestuur of bij andere disciplines.</w:t>
      </w:r>
      <w:r>
        <w:rPr>
          <w:rFonts w:cstheme="minorHAnsi"/>
          <w:b w:val="0"/>
          <w:sz w:val="24"/>
        </w:rPr>
        <w:t xml:space="preserve"> </w:t>
      </w:r>
      <w:r w:rsidR="00415A12" w:rsidRPr="00415A12">
        <w:rPr>
          <w:rFonts w:cstheme="minorHAnsi"/>
          <w:b w:val="0"/>
          <w:sz w:val="24"/>
        </w:rPr>
        <w:t>De vertrouwenspersoon adviseert tevens welke formele stappen men kan ondernemen</w:t>
      </w:r>
      <w:r>
        <w:rPr>
          <w:rFonts w:cstheme="minorHAnsi"/>
          <w:b w:val="0"/>
          <w:sz w:val="24"/>
        </w:rPr>
        <w:t xml:space="preserve"> </w:t>
      </w:r>
      <w:r w:rsidR="00415A12" w:rsidRPr="00415A12">
        <w:rPr>
          <w:rFonts w:cstheme="minorHAnsi"/>
          <w:b w:val="0"/>
          <w:sz w:val="24"/>
        </w:rPr>
        <w:t>binnen de school, of in het uiterste geval, bij de rechter.</w:t>
      </w:r>
    </w:p>
    <w:p w14:paraId="62BE4379" w14:textId="77777777" w:rsidR="00E41E3A" w:rsidRPr="00415A12" w:rsidRDefault="00E41E3A" w:rsidP="00E41E3A">
      <w:pPr>
        <w:rPr>
          <w:rFonts w:cstheme="minorHAnsi"/>
          <w:b w:val="0"/>
          <w:sz w:val="24"/>
        </w:rPr>
      </w:pPr>
    </w:p>
    <w:p w14:paraId="73F0F118" w14:textId="77777777" w:rsidR="00415A12" w:rsidRPr="00E41E3A" w:rsidRDefault="00415A12" w:rsidP="00415A12">
      <w:pPr>
        <w:rPr>
          <w:rFonts w:cstheme="minorHAnsi"/>
          <w:bCs/>
          <w:sz w:val="24"/>
        </w:rPr>
      </w:pPr>
      <w:r w:rsidRPr="00E41E3A">
        <w:rPr>
          <w:rFonts w:cstheme="minorHAnsi"/>
          <w:bCs/>
          <w:sz w:val="24"/>
        </w:rPr>
        <w:t>Vertrouwensinspecteur</w:t>
      </w:r>
    </w:p>
    <w:p w14:paraId="7D5E0CBE" w14:textId="77777777" w:rsidR="00415A12" w:rsidRPr="00415A12" w:rsidRDefault="00415A12" w:rsidP="00415A12">
      <w:pPr>
        <w:rPr>
          <w:rFonts w:cstheme="minorHAnsi"/>
          <w:b w:val="0"/>
          <w:sz w:val="24"/>
        </w:rPr>
      </w:pPr>
      <w:r w:rsidRPr="00415A12">
        <w:rPr>
          <w:rFonts w:cstheme="minorHAnsi"/>
          <w:b w:val="0"/>
          <w:sz w:val="24"/>
        </w:rPr>
        <w:t>De vertrouwensinspecteur bij de Inspectie van het Onderwijs heeft een wettelijke basis</w:t>
      </w:r>
    </w:p>
    <w:p w14:paraId="6D6B46A1" w14:textId="60E0BC80" w:rsidR="00415A12" w:rsidRPr="00415A12" w:rsidRDefault="00415A12" w:rsidP="00726FC9">
      <w:pPr>
        <w:rPr>
          <w:rFonts w:cstheme="minorHAnsi"/>
          <w:b w:val="0"/>
          <w:sz w:val="24"/>
        </w:rPr>
      </w:pPr>
      <w:r w:rsidRPr="00415A12">
        <w:rPr>
          <w:rFonts w:cstheme="minorHAnsi"/>
          <w:b w:val="0"/>
          <w:sz w:val="24"/>
        </w:rPr>
        <w:t>gekregen. Zijn/haar taken als speciale vertrouwensinspecteur zijn:</w:t>
      </w:r>
    </w:p>
    <w:p w14:paraId="4781773D" w14:textId="6166FADD" w:rsidR="00415A12" w:rsidRPr="00726FC9" w:rsidRDefault="00415A12" w:rsidP="00726FC9">
      <w:pPr>
        <w:pStyle w:val="Lijstalinea"/>
        <w:numPr>
          <w:ilvl w:val="0"/>
          <w:numId w:val="3"/>
        </w:numPr>
        <w:rPr>
          <w:rFonts w:cstheme="minorHAnsi"/>
          <w:b w:val="0"/>
          <w:sz w:val="24"/>
        </w:rPr>
      </w:pPr>
      <w:r w:rsidRPr="00726FC9">
        <w:rPr>
          <w:rFonts w:cstheme="minorHAnsi"/>
          <w:b w:val="0"/>
          <w:sz w:val="24"/>
        </w:rPr>
        <w:t>Aanspreekpunt voor ouders, betrokkenen, directeuren en besturen</w:t>
      </w:r>
      <w:r w:rsidR="00726FC9">
        <w:rPr>
          <w:rFonts w:cstheme="minorHAnsi"/>
          <w:b w:val="0"/>
          <w:sz w:val="24"/>
        </w:rPr>
        <w:t>.</w:t>
      </w:r>
    </w:p>
    <w:p w14:paraId="4CC8369A" w14:textId="5E7B1640" w:rsidR="00415A12" w:rsidRPr="00726FC9" w:rsidRDefault="00415A12" w:rsidP="00726FC9">
      <w:pPr>
        <w:pStyle w:val="Lijstalinea"/>
        <w:numPr>
          <w:ilvl w:val="0"/>
          <w:numId w:val="3"/>
        </w:numPr>
        <w:rPr>
          <w:rFonts w:cstheme="minorHAnsi"/>
          <w:b w:val="0"/>
          <w:sz w:val="24"/>
        </w:rPr>
      </w:pPr>
      <w:r w:rsidRPr="00726FC9">
        <w:rPr>
          <w:rFonts w:cstheme="minorHAnsi"/>
          <w:b w:val="0"/>
          <w:sz w:val="24"/>
        </w:rPr>
        <w:t>Advies geven over eventueel te nemen stappen</w:t>
      </w:r>
      <w:r w:rsidR="00726FC9">
        <w:rPr>
          <w:rFonts w:cstheme="minorHAnsi"/>
          <w:b w:val="0"/>
          <w:sz w:val="24"/>
        </w:rPr>
        <w:t>.</w:t>
      </w:r>
    </w:p>
    <w:p w14:paraId="2F511160" w14:textId="25AFE08A" w:rsidR="00415A12" w:rsidRPr="00726FC9" w:rsidRDefault="00415A12" w:rsidP="00726FC9">
      <w:pPr>
        <w:pStyle w:val="Lijstalinea"/>
        <w:numPr>
          <w:ilvl w:val="0"/>
          <w:numId w:val="3"/>
        </w:numPr>
        <w:rPr>
          <w:rFonts w:cstheme="minorHAnsi"/>
          <w:b w:val="0"/>
          <w:sz w:val="24"/>
        </w:rPr>
      </w:pPr>
      <w:r w:rsidRPr="00726FC9">
        <w:rPr>
          <w:rFonts w:cstheme="minorHAnsi"/>
          <w:b w:val="0"/>
          <w:sz w:val="24"/>
        </w:rPr>
        <w:t>Bijstand verlenen bij het nemen van stappen die gericht zijn op het zoeken naar een</w:t>
      </w:r>
      <w:r w:rsidR="00726FC9">
        <w:rPr>
          <w:rFonts w:cstheme="minorHAnsi"/>
          <w:b w:val="0"/>
          <w:sz w:val="24"/>
        </w:rPr>
        <w:t xml:space="preserve"> </w:t>
      </w:r>
      <w:r w:rsidRPr="00726FC9">
        <w:rPr>
          <w:rFonts w:cstheme="minorHAnsi"/>
          <w:b w:val="0"/>
          <w:sz w:val="24"/>
        </w:rPr>
        <w:t>oplossing</w:t>
      </w:r>
      <w:r w:rsidR="00726FC9">
        <w:rPr>
          <w:rFonts w:cstheme="minorHAnsi"/>
          <w:b w:val="0"/>
          <w:sz w:val="24"/>
        </w:rPr>
        <w:t>.</w:t>
      </w:r>
    </w:p>
    <w:p w14:paraId="2DCC5D00" w14:textId="0ED9633C" w:rsidR="00415A12" w:rsidRPr="00726FC9" w:rsidRDefault="00415A12" w:rsidP="00726FC9">
      <w:pPr>
        <w:pStyle w:val="Lijstalinea"/>
        <w:numPr>
          <w:ilvl w:val="0"/>
          <w:numId w:val="3"/>
        </w:numPr>
        <w:rPr>
          <w:rFonts w:cstheme="minorHAnsi"/>
          <w:b w:val="0"/>
          <w:sz w:val="24"/>
        </w:rPr>
      </w:pPr>
      <w:r w:rsidRPr="00726FC9">
        <w:rPr>
          <w:rFonts w:cstheme="minorHAnsi"/>
          <w:b w:val="0"/>
          <w:sz w:val="24"/>
        </w:rPr>
        <w:t>Begeleiding te geven bij het indienen van een klacht (op grond van de</w:t>
      </w:r>
      <w:r w:rsidR="00726FC9">
        <w:rPr>
          <w:rFonts w:cstheme="minorHAnsi"/>
          <w:b w:val="0"/>
          <w:sz w:val="24"/>
        </w:rPr>
        <w:t xml:space="preserve"> </w:t>
      </w:r>
      <w:r w:rsidRPr="00726FC9">
        <w:rPr>
          <w:rFonts w:cstheme="minorHAnsi"/>
          <w:b w:val="0"/>
          <w:sz w:val="24"/>
        </w:rPr>
        <w:t>klachtenregeling) of het doen van aangifte bij de politie.</w:t>
      </w:r>
    </w:p>
    <w:p w14:paraId="1418944E" w14:textId="77777777" w:rsidR="00415A12" w:rsidRDefault="00415A12" w:rsidP="00415A12">
      <w:pPr>
        <w:rPr>
          <w:rFonts w:cstheme="minorHAnsi"/>
          <w:b w:val="0"/>
          <w:sz w:val="24"/>
        </w:rPr>
      </w:pPr>
      <w:r w:rsidRPr="00415A12">
        <w:rPr>
          <w:rFonts w:cstheme="minorHAnsi"/>
          <w:b w:val="0"/>
          <w:sz w:val="24"/>
        </w:rPr>
        <w:t>Het adres van de vertrouwensinspecteur voor onze school staat vermeld in de schoolgids.</w:t>
      </w:r>
    </w:p>
    <w:p w14:paraId="4A603869" w14:textId="77777777" w:rsidR="00BF77AB" w:rsidRDefault="00BF77AB" w:rsidP="00415A12">
      <w:pPr>
        <w:rPr>
          <w:rFonts w:cstheme="minorHAnsi"/>
          <w:b w:val="0"/>
          <w:sz w:val="24"/>
        </w:rPr>
      </w:pPr>
    </w:p>
    <w:p w14:paraId="6B4E7A6E" w14:textId="3C00FD87" w:rsidR="00BF77AB" w:rsidRPr="00415A12" w:rsidRDefault="00BF77AB" w:rsidP="00BF77AB">
      <w:pPr>
        <w:pStyle w:val="Kop2"/>
      </w:pPr>
      <w:bookmarkStart w:id="21" w:name="_Toc188871505"/>
      <w:r>
        <w:t>3.9 Discriminatie</w:t>
      </w:r>
      <w:bookmarkEnd w:id="21"/>
    </w:p>
    <w:p w14:paraId="03223690" w14:textId="7AB9502A" w:rsidR="00CA3F5D" w:rsidRPr="00CA3F5D" w:rsidRDefault="00CA3F5D" w:rsidP="00CA3F5D">
      <w:pPr>
        <w:pStyle w:val="Inhoud"/>
        <w:rPr>
          <w:rFonts w:cstheme="minorHAnsi"/>
          <w:sz w:val="24"/>
        </w:rPr>
      </w:pPr>
      <w:r w:rsidRPr="00CA3F5D">
        <w:rPr>
          <w:rFonts w:cstheme="minorHAnsi"/>
          <w:sz w:val="24"/>
        </w:rPr>
        <w:t>Discrimin</w:t>
      </w:r>
      <w:r>
        <w:rPr>
          <w:rFonts w:cstheme="minorHAnsi"/>
          <w:sz w:val="24"/>
        </w:rPr>
        <w:t xml:space="preserve">atie kan op verschillende zaken </w:t>
      </w:r>
      <w:r w:rsidRPr="00CA3F5D">
        <w:rPr>
          <w:rFonts w:cstheme="minorHAnsi"/>
          <w:sz w:val="24"/>
        </w:rPr>
        <w:t>betrekking hebben. Te denken valt aan:</w:t>
      </w:r>
    </w:p>
    <w:p w14:paraId="0D033DA8" w14:textId="3863D443" w:rsidR="00CA3F5D" w:rsidRPr="00CA3F5D" w:rsidRDefault="00CA3F5D" w:rsidP="00CA3F5D">
      <w:pPr>
        <w:pStyle w:val="Inhoud"/>
        <w:rPr>
          <w:rFonts w:cstheme="minorHAnsi"/>
          <w:sz w:val="24"/>
        </w:rPr>
      </w:pPr>
      <w:r w:rsidRPr="00CA3F5D">
        <w:rPr>
          <w:rFonts w:cstheme="minorHAnsi"/>
          <w:sz w:val="24"/>
        </w:rPr>
        <w:t>huidskleur, levensovertuiging, se</w:t>
      </w:r>
      <w:r>
        <w:rPr>
          <w:rFonts w:cstheme="minorHAnsi"/>
          <w:sz w:val="24"/>
        </w:rPr>
        <w:t xml:space="preserve">ksuele </w:t>
      </w:r>
      <w:r w:rsidRPr="00CA3F5D">
        <w:rPr>
          <w:rFonts w:cstheme="minorHAnsi"/>
          <w:sz w:val="24"/>
        </w:rPr>
        <w:t>voorkeur, volksgewoonten zoals kleding en</w:t>
      </w:r>
    </w:p>
    <w:p w14:paraId="38BEAEFB" w14:textId="68704671" w:rsidR="00CA3F5D" w:rsidRPr="00CA3F5D" w:rsidRDefault="00CA3F5D" w:rsidP="00CA3F5D">
      <w:pPr>
        <w:pStyle w:val="Inhoud"/>
        <w:rPr>
          <w:rFonts w:cstheme="minorHAnsi"/>
          <w:sz w:val="24"/>
        </w:rPr>
      </w:pPr>
      <w:r w:rsidRPr="00CA3F5D">
        <w:rPr>
          <w:rFonts w:cstheme="minorHAnsi"/>
          <w:sz w:val="24"/>
        </w:rPr>
        <w:t>voedsel, e</w:t>
      </w:r>
      <w:r>
        <w:rPr>
          <w:rFonts w:cstheme="minorHAnsi"/>
          <w:sz w:val="24"/>
        </w:rPr>
        <w:t xml:space="preserve">nzovoort. Verder valt er nog te </w:t>
      </w:r>
      <w:r w:rsidRPr="00CA3F5D">
        <w:rPr>
          <w:rFonts w:cstheme="minorHAnsi"/>
          <w:sz w:val="24"/>
        </w:rPr>
        <w:t>noemen discriminatie op grond van ziekten</w:t>
      </w:r>
    </w:p>
    <w:p w14:paraId="69438575" w14:textId="5D58C523" w:rsidR="00CA3F5D" w:rsidRPr="00CA3F5D" w:rsidRDefault="00CA3F5D" w:rsidP="00CA3F5D">
      <w:pPr>
        <w:pStyle w:val="Inhoud"/>
        <w:rPr>
          <w:rFonts w:cstheme="minorHAnsi"/>
          <w:sz w:val="24"/>
        </w:rPr>
      </w:pPr>
      <w:r>
        <w:rPr>
          <w:rFonts w:cstheme="minorHAnsi"/>
          <w:sz w:val="24"/>
        </w:rPr>
        <w:t xml:space="preserve">of beperking. </w:t>
      </w:r>
      <w:r w:rsidRPr="00CA3F5D">
        <w:rPr>
          <w:rFonts w:cstheme="minorHAnsi"/>
          <w:sz w:val="24"/>
        </w:rPr>
        <w:t>We leven in een multiculturele samenleving. Dit houdt in dat</w:t>
      </w:r>
      <w:r>
        <w:rPr>
          <w:rFonts w:cstheme="minorHAnsi"/>
          <w:sz w:val="24"/>
        </w:rPr>
        <w:t xml:space="preserve"> verschillende groepen uit onze </w:t>
      </w:r>
      <w:r w:rsidRPr="00CA3F5D">
        <w:rPr>
          <w:rFonts w:cstheme="minorHAnsi"/>
          <w:sz w:val="24"/>
        </w:rPr>
        <w:t>samenleving hun eigen cultuur hebben. De schoolbevolking is een afspiegeling hiervan en dit</w:t>
      </w:r>
    </w:p>
    <w:p w14:paraId="35733FA5" w14:textId="02796D41" w:rsidR="00CA3F5D" w:rsidRDefault="00CA3F5D" w:rsidP="00CA3F5D">
      <w:pPr>
        <w:pStyle w:val="Inhoud"/>
        <w:rPr>
          <w:rFonts w:cstheme="minorHAnsi"/>
          <w:sz w:val="24"/>
        </w:rPr>
      </w:pPr>
      <w:r w:rsidRPr="00CA3F5D">
        <w:rPr>
          <w:rFonts w:cstheme="minorHAnsi"/>
          <w:sz w:val="24"/>
        </w:rPr>
        <w:t xml:space="preserve">wordt binnen het onderwijs als een verrijking ervaren. </w:t>
      </w:r>
    </w:p>
    <w:p w14:paraId="0760FF4E" w14:textId="77777777" w:rsidR="00CA3F5D" w:rsidRPr="00CA3F5D" w:rsidRDefault="00CA3F5D" w:rsidP="00CA3F5D">
      <w:pPr>
        <w:pStyle w:val="Inhoud"/>
        <w:rPr>
          <w:rFonts w:cstheme="minorHAnsi"/>
          <w:sz w:val="24"/>
        </w:rPr>
      </w:pPr>
    </w:p>
    <w:p w14:paraId="215D744F" w14:textId="77777777" w:rsidR="00CA3F5D" w:rsidRPr="00CA3F5D" w:rsidRDefault="00CA3F5D" w:rsidP="00CA3F5D">
      <w:pPr>
        <w:pStyle w:val="Inhoud"/>
        <w:rPr>
          <w:rFonts w:cstheme="minorHAnsi"/>
          <w:sz w:val="24"/>
        </w:rPr>
      </w:pPr>
      <w:r w:rsidRPr="00CA3F5D">
        <w:rPr>
          <w:rFonts w:cstheme="minorHAnsi"/>
          <w:sz w:val="24"/>
        </w:rPr>
        <w:t>Het volgende wordt van iedereen binnen de school verwacht:</w:t>
      </w:r>
    </w:p>
    <w:p w14:paraId="1F190C80" w14:textId="705E3283" w:rsidR="00CA3F5D" w:rsidRDefault="00CA3F5D" w:rsidP="00CA3F5D">
      <w:pPr>
        <w:pStyle w:val="Inhoud"/>
        <w:numPr>
          <w:ilvl w:val="0"/>
          <w:numId w:val="3"/>
        </w:numPr>
        <w:rPr>
          <w:rFonts w:cstheme="minorHAnsi"/>
          <w:sz w:val="24"/>
        </w:rPr>
      </w:pPr>
      <w:r w:rsidRPr="00CA3F5D">
        <w:rPr>
          <w:rFonts w:cstheme="minorHAnsi"/>
          <w:sz w:val="24"/>
        </w:rPr>
        <w:t>De leerlingen en hun ouders worden gelijkwaardig behandeld</w:t>
      </w:r>
      <w:r>
        <w:rPr>
          <w:rFonts w:cstheme="minorHAnsi"/>
          <w:sz w:val="24"/>
        </w:rPr>
        <w:t>.</w:t>
      </w:r>
    </w:p>
    <w:p w14:paraId="2B593C7D" w14:textId="77777777" w:rsidR="00CA3F5D" w:rsidRDefault="00CA3F5D" w:rsidP="00CA3F5D">
      <w:pPr>
        <w:pStyle w:val="Inhoud"/>
        <w:numPr>
          <w:ilvl w:val="0"/>
          <w:numId w:val="3"/>
        </w:numPr>
        <w:rPr>
          <w:rFonts w:cstheme="minorHAnsi"/>
          <w:sz w:val="24"/>
        </w:rPr>
      </w:pPr>
      <w:r w:rsidRPr="00CA3F5D">
        <w:rPr>
          <w:rFonts w:cstheme="minorHAnsi"/>
          <w:sz w:val="24"/>
        </w:rPr>
        <w:t>Er wordt geen discriminerende taal gebruikt</w:t>
      </w:r>
      <w:r>
        <w:rPr>
          <w:rFonts w:cstheme="minorHAnsi"/>
          <w:sz w:val="24"/>
        </w:rPr>
        <w:t>.</w:t>
      </w:r>
    </w:p>
    <w:p w14:paraId="16B15CAF" w14:textId="78352F01" w:rsidR="00CA3F5D" w:rsidRPr="00CA3F5D" w:rsidRDefault="00CA3F5D" w:rsidP="00CA3F5D">
      <w:pPr>
        <w:pStyle w:val="Inhoud"/>
        <w:numPr>
          <w:ilvl w:val="0"/>
          <w:numId w:val="3"/>
        </w:numPr>
        <w:rPr>
          <w:rFonts w:cstheme="minorHAnsi"/>
          <w:sz w:val="24"/>
        </w:rPr>
      </w:pPr>
      <w:r w:rsidRPr="00CA3F5D">
        <w:rPr>
          <w:rFonts w:cstheme="minorHAnsi"/>
          <w:sz w:val="24"/>
        </w:rPr>
        <w:t>Er wordt zorg voor gedragen dat er in school geen discriminerende teksten en/of</w:t>
      </w:r>
    </w:p>
    <w:p w14:paraId="2D3D595A" w14:textId="2E279D59" w:rsidR="00CA3F5D" w:rsidRPr="00CA3F5D" w:rsidRDefault="00CA3F5D" w:rsidP="00CA3F5D">
      <w:pPr>
        <w:pStyle w:val="Inhoud"/>
        <w:ind w:firstLine="420"/>
        <w:rPr>
          <w:rFonts w:cstheme="minorHAnsi"/>
          <w:sz w:val="24"/>
        </w:rPr>
      </w:pPr>
      <w:r w:rsidRPr="00CA3F5D">
        <w:rPr>
          <w:rFonts w:cstheme="minorHAnsi"/>
          <w:sz w:val="24"/>
        </w:rPr>
        <w:t>afbeeldingen voorkomen op posters, in de schoolkrant, in te gebruiken boeken e.d.</w:t>
      </w:r>
      <w:r>
        <w:rPr>
          <w:rFonts w:cstheme="minorHAnsi"/>
          <w:sz w:val="24"/>
        </w:rPr>
        <w:t>.</w:t>
      </w:r>
    </w:p>
    <w:p w14:paraId="259998E1" w14:textId="3204F782" w:rsidR="00CA3F5D" w:rsidRPr="00CA3F5D" w:rsidRDefault="00CA3F5D" w:rsidP="00CA3F5D">
      <w:pPr>
        <w:pStyle w:val="Inhoud"/>
        <w:numPr>
          <w:ilvl w:val="0"/>
          <w:numId w:val="3"/>
        </w:numPr>
        <w:rPr>
          <w:rFonts w:cstheme="minorHAnsi"/>
          <w:sz w:val="24"/>
        </w:rPr>
      </w:pPr>
      <w:r w:rsidRPr="00CA3F5D">
        <w:rPr>
          <w:rFonts w:cstheme="minorHAnsi"/>
          <w:sz w:val="24"/>
        </w:rPr>
        <w:t>Er wordt op toegezien dat leerlingen en ouders ten opzichte van medeleerlingen en</w:t>
      </w:r>
    </w:p>
    <w:p w14:paraId="34DA61AB" w14:textId="72A364A9" w:rsidR="00CA3F5D" w:rsidRDefault="00CA3F5D" w:rsidP="00CA3F5D">
      <w:pPr>
        <w:pStyle w:val="Inhoud"/>
        <w:ind w:firstLine="420"/>
        <w:rPr>
          <w:rFonts w:cstheme="minorHAnsi"/>
          <w:sz w:val="24"/>
        </w:rPr>
      </w:pPr>
      <w:r w:rsidRPr="00CA3F5D">
        <w:rPr>
          <w:rFonts w:cstheme="minorHAnsi"/>
          <w:sz w:val="24"/>
        </w:rPr>
        <w:t xml:space="preserve">hun ouders geen discriminerende houding aannemen in taal en gedrag. </w:t>
      </w:r>
    </w:p>
    <w:p w14:paraId="0C332752" w14:textId="385BADA7" w:rsidR="00415A12" w:rsidRPr="00732C2F" w:rsidRDefault="00CA3F5D" w:rsidP="00EC5875">
      <w:pPr>
        <w:pStyle w:val="Inhoud"/>
        <w:numPr>
          <w:ilvl w:val="0"/>
          <w:numId w:val="3"/>
        </w:numPr>
        <w:rPr>
          <w:rFonts w:cstheme="minorHAnsi"/>
          <w:sz w:val="24"/>
        </w:rPr>
      </w:pPr>
      <w:r w:rsidRPr="00CA3F5D">
        <w:rPr>
          <w:rFonts w:cstheme="minorHAnsi"/>
          <w:sz w:val="24"/>
        </w:rPr>
        <w:t>Bij discriminatie door personeel</w:t>
      </w:r>
      <w:r>
        <w:rPr>
          <w:rFonts w:cstheme="minorHAnsi"/>
          <w:sz w:val="24"/>
        </w:rPr>
        <w:t>, vrijwilligers, ouders en leerlingen</w:t>
      </w:r>
      <w:r w:rsidRPr="00CA3F5D">
        <w:rPr>
          <w:rFonts w:cstheme="minorHAnsi"/>
          <w:sz w:val="24"/>
        </w:rPr>
        <w:t xml:space="preserve"> wordt </w:t>
      </w:r>
      <w:r>
        <w:rPr>
          <w:rFonts w:cstheme="minorHAnsi"/>
          <w:sz w:val="24"/>
        </w:rPr>
        <w:t>er actie ondernomen.</w:t>
      </w:r>
    </w:p>
    <w:p w14:paraId="6AE7DCBB" w14:textId="59C72F13" w:rsidR="00CA3F5D" w:rsidRDefault="00CA3F5D" w:rsidP="00CA3F5D">
      <w:pPr>
        <w:pStyle w:val="Kop2"/>
      </w:pPr>
      <w:bookmarkStart w:id="22" w:name="_Toc188871506"/>
      <w:r>
        <w:t>3.10 Geweld van het personeel naar de leerlingen toe</w:t>
      </w:r>
      <w:bookmarkEnd w:id="22"/>
    </w:p>
    <w:p w14:paraId="73AD6B59" w14:textId="77777777" w:rsidR="00CA3F5D" w:rsidRPr="00CA3F5D" w:rsidRDefault="00CA3F5D" w:rsidP="00CA3F5D">
      <w:pPr>
        <w:pStyle w:val="Inhoud"/>
        <w:rPr>
          <w:rFonts w:cstheme="minorHAnsi"/>
          <w:sz w:val="24"/>
        </w:rPr>
      </w:pPr>
      <w:r w:rsidRPr="00CA3F5D">
        <w:rPr>
          <w:rFonts w:cstheme="minorHAnsi"/>
          <w:sz w:val="24"/>
        </w:rPr>
        <w:t>Fysiek geweld als straf door de leerkracht wordt niet getolereerd. Toch kan het voorkomen</w:t>
      </w:r>
    </w:p>
    <w:p w14:paraId="5EFC37EE" w14:textId="77777777" w:rsidR="00CA3F5D" w:rsidRPr="00CA3F5D" w:rsidRDefault="00CA3F5D" w:rsidP="00CA3F5D">
      <w:pPr>
        <w:pStyle w:val="Inhoud"/>
        <w:rPr>
          <w:rFonts w:cstheme="minorHAnsi"/>
          <w:sz w:val="24"/>
        </w:rPr>
      </w:pPr>
      <w:r w:rsidRPr="00CA3F5D">
        <w:rPr>
          <w:rFonts w:cstheme="minorHAnsi"/>
          <w:sz w:val="24"/>
        </w:rPr>
        <w:t>dat een lid van het personeel bijvoorbeeld op grond van een emotionele reactie de leerling</w:t>
      </w:r>
    </w:p>
    <w:p w14:paraId="1EA8BFA8" w14:textId="68383C00" w:rsidR="00CA3F5D" w:rsidRPr="00CA3F5D" w:rsidRDefault="00CA3F5D" w:rsidP="00CA3F5D">
      <w:pPr>
        <w:pStyle w:val="Inhoud"/>
        <w:rPr>
          <w:rFonts w:cstheme="minorHAnsi"/>
          <w:sz w:val="24"/>
        </w:rPr>
      </w:pPr>
      <w:r w:rsidRPr="00CA3F5D">
        <w:rPr>
          <w:rFonts w:cstheme="minorHAnsi"/>
          <w:sz w:val="24"/>
        </w:rPr>
        <w:t>een corrigerende tik geeft</w:t>
      </w:r>
      <w:r w:rsidR="007B58D4">
        <w:rPr>
          <w:rFonts w:cstheme="minorHAnsi"/>
          <w:sz w:val="24"/>
        </w:rPr>
        <w:t>, of dat er gedreigd wordt met geweld</w:t>
      </w:r>
      <w:r w:rsidRPr="00CA3F5D">
        <w:rPr>
          <w:rFonts w:cstheme="minorHAnsi"/>
          <w:sz w:val="24"/>
        </w:rPr>
        <w:t>. Bij overtreding van bovenst</w:t>
      </w:r>
      <w:r w:rsidR="007B58D4">
        <w:rPr>
          <w:rFonts w:cstheme="minorHAnsi"/>
          <w:sz w:val="24"/>
        </w:rPr>
        <w:t xml:space="preserve">aande regel door een emotionele </w:t>
      </w:r>
      <w:r w:rsidRPr="00CA3F5D">
        <w:rPr>
          <w:rFonts w:cstheme="minorHAnsi"/>
          <w:sz w:val="24"/>
        </w:rPr>
        <w:t>reactie deelt de le</w:t>
      </w:r>
      <w:r>
        <w:rPr>
          <w:rFonts w:cstheme="minorHAnsi"/>
          <w:sz w:val="24"/>
        </w:rPr>
        <w:t>erkracht dit onmidde</w:t>
      </w:r>
      <w:r w:rsidRPr="00CA3F5D">
        <w:rPr>
          <w:rFonts w:cstheme="minorHAnsi"/>
          <w:sz w:val="24"/>
        </w:rPr>
        <w:t>llijk mee aan de directie</w:t>
      </w:r>
      <w:r w:rsidR="007B58D4">
        <w:rPr>
          <w:rFonts w:cstheme="minorHAnsi"/>
          <w:sz w:val="24"/>
        </w:rPr>
        <w:t xml:space="preserve"> en neemt de leerkracht </w:t>
      </w:r>
      <w:r w:rsidRPr="00CA3F5D">
        <w:rPr>
          <w:rFonts w:cstheme="minorHAnsi"/>
          <w:sz w:val="24"/>
        </w:rPr>
        <w:t>in overleg met de directie zo snel mogelijk contact op met de ouders om het gebeurde te</w:t>
      </w:r>
    </w:p>
    <w:p w14:paraId="4ACD5E8E" w14:textId="77777777" w:rsidR="00CA3F5D" w:rsidRPr="00CA3F5D" w:rsidRDefault="00CA3F5D" w:rsidP="00CA3F5D">
      <w:pPr>
        <w:pStyle w:val="Inhoud"/>
        <w:rPr>
          <w:rFonts w:cstheme="minorHAnsi"/>
          <w:sz w:val="24"/>
        </w:rPr>
      </w:pPr>
      <w:r w:rsidRPr="00CA3F5D">
        <w:rPr>
          <w:rFonts w:cstheme="minorHAnsi"/>
          <w:sz w:val="24"/>
        </w:rPr>
        <w:t>melden en uit te leggen. Als de ouders van de leerling een klacht indienen bij de directie</w:t>
      </w:r>
    </w:p>
    <w:p w14:paraId="43B15536" w14:textId="227771AA" w:rsidR="00CA3F5D" w:rsidRDefault="00CA3F5D" w:rsidP="00CA3F5D">
      <w:pPr>
        <w:pStyle w:val="Inhoud"/>
        <w:rPr>
          <w:rFonts w:cstheme="minorHAnsi"/>
          <w:sz w:val="24"/>
        </w:rPr>
      </w:pPr>
      <w:r w:rsidRPr="00CA3F5D">
        <w:rPr>
          <w:rFonts w:cstheme="minorHAnsi"/>
          <w:sz w:val="24"/>
        </w:rPr>
        <w:t>wordt een gesprek gearrangeerd tussen de ouders en de directie.</w:t>
      </w:r>
    </w:p>
    <w:p w14:paraId="5B504446" w14:textId="77777777" w:rsidR="007B58D4" w:rsidRPr="00CA3F5D" w:rsidRDefault="007B58D4" w:rsidP="00CA3F5D">
      <w:pPr>
        <w:pStyle w:val="Inhoud"/>
        <w:rPr>
          <w:rFonts w:cstheme="minorHAnsi"/>
          <w:sz w:val="24"/>
        </w:rPr>
      </w:pPr>
    </w:p>
    <w:p w14:paraId="051EDA7A" w14:textId="77777777" w:rsidR="00CA3F5D" w:rsidRPr="00CA3F5D" w:rsidRDefault="00CA3F5D" w:rsidP="00CA3F5D">
      <w:pPr>
        <w:pStyle w:val="Inhoud"/>
        <w:rPr>
          <w:rFonts w:cstheme="minorHAnsi"/>
          <w:sz w:val="24"/>
        </w:rPr>
      </w:pPr>
      <w:r w:rsidRPr="00CA3F5D">
        <w:rPr>
          <w:rFonts w:cstheme="minorHAnsi"/>
          <w:sz w:val="24"/>
        </w:rPr>
        <w:t>De directie houdt in alle gevallen zo spoedig mogelijk een 'ordegesprek' met betrokkene.</w:t>
      </w:r>
    </w:p>
    <w:p w14:paraId="0BB03657" w14:textId="77777777" w:rsidR="00CA3F5D" w:rsidRPr="00CA3F5D" w:rsidRDefault="00CA3F5D" w:rsidP="00CA3F5D">
      <w:pPr>
        <w:pStyle w:val="Inhoud"/>
        <w:rPr>
          <w:rFonts w:cstheme="minorHAnsi"/>
          <w:sz w:val="24"/>
        </w:rPr>
      </w:pPr>
      <w:r w:rsidRPr="00CA3F5D">
        <w:rPr>
          <w:rFonts w:cstheme="minorHAnsi"/>
          <w:sz w:val="24"/>
        </w:rPr>
        <w:t>Inhoud van dit gesprek zal zijn dat het gedrag van betrokkene niet wordt getolereerd. De</w:t>
      </w:r>
    </w:p>
    <w:p w14:paraId="02216E0B" w14:textId="77777777" w:rsidR="00CA3F5D" w:rsidRPr="00CA3F5D" w:rsidRDefault="00CA3F5D" w:rsidP="00CA3F5D">
      <w:pPr>
        <w:pStyle w:val="Inhoud"/>
        <w:rPr>
          <w:rFonts w:cstheme="minorHAnsi"/>
          <w:sz w:val="24"/>
        </w:rPr>
      </w:pPr>
      <w:r w:rsidRPr="00CA3F5D">
        <w:rPr>
          <w:rFonts w:cstheme="minorHAnsi"/>
          <w:sz w:val="24"/>
        </w:rPr>
        <w:t>ernst van het voorval wordt gewogen en besproken met betrokkene. Ten slotte wordt</w:t>
      </w:r>
    </w:p>
    <w:p w14:paraId="57874595" w14:textId="77777777" w:rsidR="00CA3F5D" w:rsidRPr="00CA3F5D" w:rsidRDefault="00CA3F5D" w:rsidP="00CA3F5D">
      <w:pPr>
        <w:pStyle w:val="Inhoud"/>
        <w:rPr>
          <w:rFonts w:cstheme="minorHAnsi"/>
          <w:sz w:val="24"/>
        </w:rPr>
      </w:pPr>
      <w:r w:rsidRPr="00CA3F5D">
        <w:rPr>
          <w:rFonts w:cstheme="minorHAnsi"/>
          <w:sz w:val="24"/>
        </w:rPr>
        <w:t>medegedeeld dat er een brief volgt met daarin de sanctie. In de brief wordt ook melding</w:t>
      </w:r>
    </w:p>
    <w:p w14:paraId="7B8537B3" w14:textId="77777777" w:rsidR="00CA3F5D" w:rsidRPr="00CA3F5D" w:rsidRDefault="00CA3F5D" w:rsidP="00CA3F5D">
      <w:pPr>
        <w:pStyle w:val="Inhoud"/>
        <w:rPr>
          <w:rFonts w:cstheme="minorHAnsi"/>
          <w:sz w:val="24"/>
        </w:rPr>
      </w:pPr>
      <w:r w:rsidRPr="00CA3F5D">
        <w:rPr>
          <w:rFonts w:cstheme="minorHAnsi"/>
          <w:sz w:val="24"/>
        </w:rPr>
        <w:t>gemaakt van mogelijke rechtspositionele maatregelen, bijvoorbeeld waarschuwing of</w:t>
      </w:r>
    </w:p>
    <w:p w14:paraId="40B6C550" w14:textId="77777777" w:rsidR="00CA3F5D" w:rsidRPr="00CA3F5D" w:rsidRDefault="00CA3F5D" w:rsidP="00CA3F5D">
      <w:pPr>
        <w:pStyle w:val="Inhoud"/>
        <w:rPr>
          <w:rFonts w:cstheme="minorHAnsi"/>
          <w:sz w:val="24"/>
        </w:rPr>
      </w:pPr>
      <w:r w:rsidRPr="00CA3F5D">
        <w:rPr>
          <w:rFonts w:cstheme="minorHAnsi"/>
          <w:sz w:val="24"/>
        </w:rPr>
        <w:t>schorsing. De directie stelt het bestuur op de hoogte van het voorval en van de afspraken die</w:t>
      </w:r>
    </w:p>
    <w:p w14:paraId="3EBC6E7F" w14:textId="3B1DCADE" w:rsidR="00CA3F5D" w:rsidRDefault="00CA3F5D" w:rsidP="00CA3F5D">
      <w:pPr>
        <w:pStyle w:val="Inhoud"/>
        <w:rPr>
          <w:rFonts w:cstheme="minorHAnsi"/>
          <w:sz w:val="24"/>
        </w:rPr>
      </w:pPr>
      <w:r w:rsidRPr="00CA3F5D">
        <w:rPr>
          <w:rFonts w:cstheme="minorHAnsi"/>
          <w:sz w:val="24"/>
        </w:rPr>
        <w:t>zijn gemaakt.</w:t>
      </w:r>
    </w:p>
    <w:p w14:paraId="00FC8B95" w14:textId="77777777" w:rsidR="007B58D4" w:rsidRPr="00CA3F5D" w:rsidRDefault="007B58D4" w:rsidP="00CA3F5D">
      <w:pPr>
        <w:pStyle w:val="Inhoud"/>
        <w:rPr>
          <w:rFonts w:cstheme="minorHAnsi"/>
          <w:sz w:val="24"/>
        </w:rPr>
      </w:pPr>
    </w:p>
    <w:p w14:paraId="5DE7CF35" w14:textId="77777777" w:rsidR="00CA3F5D" w:rsidRPr="00CA3F5D" w:rsidRDefault="00CA3F5D" w:rsidP="00CA3F5D">
      <w:pPr>
        <w:pStyle w:val="Inhoud"/>
        <w:rPr>
          <w:rFonts w:cstheme="minorHAnsi"/>
          <w:sz w:val="24"/>
        </w:rPr>
      </w:pPr>
      <w:r w:rsidRPr="00CA3F5D">
        <w:rPr>
          <w:rFonts w:cstheme="minorHAnsi"/>
          <w:sz w:val="24"/>
        </w:rPr>
        <w:t>Let wel: ondanks het feit dat valt uit te leggen dat er sprake was van een emotionele reactie,</w:t>
      </w:r>
    </w:p>
    <w:p w14:paraId="210512A0" w14:textId="77777777" w:rsidR="00CA3F5D" w:rsidRPr="00CA3F5D" w:rsidRDefault="00CA3F5D" w:rsidP="00CA3F5D">
      <w:pPr>
        <w:pStyle w:val="Inhoud"/>
        <w:rPr>
          <w:rFonts w:cstheme="minorHAnsi"/>
          <w:sz w:val="24"/>
        </w:rPr>
      </w:pPr>
      <w:r w:rsidRPr="00CA3F5D">
        <w:rPr>
          <w:rFonts w:cstheme="minorHAnsi"/>
          <w:sz w:val="24"/>
        </w:rPr>
        <w:t>houden ouders het recht aangifte te doen bij justitie en gebruik te maken van de officiële</w:t>
      </w:r>
    </w:p>
    <w:p w14:paraId="5AA84CF4" w14:textId="77777777" w:rsidR="00CA3F5D" w:rsidRPr="00CA3F5D" w:rsidRDefault="00CA3F5D" w:rsidP="00CA3F5D">
      <w:pPr>
        <w:pStyle w:val="Inhoud"/>
        <w:rPr>
          <w:rFonts w:cstheme="minorHAnsi"/>
          <w:sz w:val="24"/>
        </w:rPr>
      </w:pPr>
      <w:r w:rsidRPr="00CA3F5D">
        <w:rPr>
          <w:rFonts w:cstheme="minorHAnsi"/>
          <w:sz w:val="24"/>
        </w:rPr>
        <w:t>klachtenprocedure.</w:t>
      </w:r>
    </w:p>
    <w:p w14:paraId="4965C2D2" w14:textId="146F6550" w:rsidR="00CA3F5D" w:rsidRDefault="00CA3F5D" w:rsidP="00CA3F5D">
      <w:pPr>
        <w:pStyle w:val="Inhoud"/>
        <w:rPr>
          <w:rFonts w:cstheme="minorHAnsi"/>
          <w:sz w:val="24"/>
        </w:rPr>
      </w:pPr>
    </w:p>
    <w:p w14:paraId="53818871" w14:textId="33C24AF4" w:rsidR="007B58D4" w:rsidRDefault="007B58D4" w:rsidP="007B58D4">
      <w:pPr>
        <w:pStyle w:val="Inhoud"/>
        <w:rPr>
          <w:rFonts w:cstheme="minorHAnsi"/>
          <w:sz w:val="24"/>
        </w:rPr>
      </w:pPr>
      <w:r w:rsidRPr="007B58D4">
        <w:rPr>
          <w:rFonts w:cstheme="minorHAnsi"/>
          <w:sz w:val="24"/>
        </w:rPr>
        <w:t>Op het moment dat een incident</w:t>
      </w:r>
      <w:r>
        <w:rPr>
          <w:rFonts w:cstheme="minorHAnsi"/>
          <w:sz w:val="24"/>
        </w:rPr>
        <w:t xml:space="preserve"> (ook tussen leerlingen onderling)</w:t>
      </w:r>
      <w:r w:rsidRPr="007B58D4">
        <w:rPr>
          <w:rFonts w:cstheme="minorHAnsi"/>
          <w:sz w:val="24"/>
        </w:rPr>
        <w:t xml:space="preserve"> heeft plaatsgevonden, i</w:t>
      </w:r>
      <w:r>
        <w:rPr>
          <w:rFonts w:cstheme="minorHAnsi"/>
          <w:sz w:val="24"/>
        </w:rPr>
        <w:t xml:space="preserve">s de directeur verantwoordelijk </w:t>
      </w:r>
      <w:r w:rsidRPr="007B58D4">
        <w:rPr>
          <w:rFonts w:cstheme="minorHAnsi"/>
          <w:sz w:val="24"/>
        </w:rPr>
        <w:t xml:space="preserve">voor de interne en externe communicatie. </w:t>
      </w:r>
      <w:r>
        <w:rPr>
          <w:rFonts w:cstheme="minorHAnsi"/>
          <w:sz w:val="24"/>
        </w:rPr>
        <w:t>Hij/zij zorgt ervoor dat er</w:t>
      </w:r>
      <w:r w:rsidRPr="007B58D4">
        <w:rPr>
          <w:rFonts w:cstheme="minorHAnsi"/>
          <w:sz w:val="24"/>
        </w:rPr>
        <w:t xml:space="preserve"> aandacht besteed</w:t>
      </w:r>
      <w:r>
        <w:rPr>
          <w:rFonts w:cstheme="minorHAnsi"/>
          <w:sz w:val="24"/>
        </w:rPr>
        <w:t xml:space="preserve"> </w:t>
      </w:r>
      <w:r w:rsidRPr="007B58D4">
        <w:rPr>
          <w:rFonts w:cstheme="minorHAnsi"/>
          <w:sz w:val="24"/>
        </w:rPr>
        <w:t xml:space="preserve">wordt aan het slachtoffer. </w:t>
      </w:r>
    </w:p>
    <w:p w14:paraId="3FC25313" w14:textId="3F8C832B" w:rsidR="007B58D4" w:rsidRDefault="007B58D4" w:rsidP="007B58D4">
      <w:pPr>
        <w:pStyle w:val="Inhoud"/>
        <w:rPr>
          <w:rFonts w:cstheme="minorHAnsi"/>
          <w:sz w:val="24"/>
        </w:rPr>
      </w:pPr>
    </w:p>
    <w:p w14:paraId="0C90F126" w14:textId="0BF9DDCA" w:rsidR="007B58D4" w:rsidRDefault="007B58D4" w:rsidP="007B58D4">
      <w:pPr>
        <w:pStyle w:val="Kop2"/>
      </w:pPr>
      <w:bookmarkStart w:id="23" w:name="_Toc188871507"/>
      <w:r>
        <w:t>3.11 Gescheiden ouders</w:t>
      </w:r>
      <w:bookmarkEnd w:id="23"/>
    </w:p>
    <w:p w14:paraId="1D482638" w14:textId="66D0E559" w:rsidR="007B58D4" w:rsidRPr="007B58D4" w:rsidRDefault="007B58D4" w:rsidP="007B58D4">
      <w:pPr>
        <w:pStyle w:val="Inhoud"/>
        <w:rPr>
          <w:rFonts w:cstheme="minorHAnsi"/>
          <w:sz w:val="24"/>
        </w:rPr>
      </w:pPr>
      <w:r>
        <w:rPr>
          <w:rFonts w:cstheme="minorHAnsi"/>
          <w:sz w:val="24"/>
        </w:rPr>
        <w:t>Het zijn in</w:t>
      </w:r>
      <w:r w:rsidRPr="007B58D4">
        <w:rPr>
          <w:rFonts w:cstheme="minorHAnsi"/>
          <w:sz w:val="24"/>
        </w:rPr>
        <w:t xml:space="preserve"> de eerste plaats de ouders d</w:t>
      </w:r>
      <w:r>
        <w:rPr>
          <w:rFonts w:cstheme="minorHAnsi"/>
          <w:sz w:val="24"/>
        </w:rPr>
        <w:t xml:space="preserve">ie </w:t>
      </w:r>
      <w:r w:rsidRPr="007B58D4">
        <w:rPr>
          <w:rFonts w:cstheme="minorHAnsi"/>
          <w:sz w:val="24"/>
        </w:rPr>
        <w:t>verantwoordelijk zijn voor het onderling uitwisselen van informatie over hun kind</w:t>
      </w:r>
      <w:r>
        <w:rPr>
          <w:rFonts w:cstheme="minorHAnsi"/>
          <w:sz w:val="24"/>
        </w:rPr>
        <w:t xml:space="preserve">. </w:t>
      </w:r>
      <w:r w:rsidRPr="007B58D4">
        <w:rPr>
          <w:rFonts w:cstheme="minorHAnsi"/>
          <w:sz w:val="24"/>
        </w:rPr>
        <w:t xml:space="preserve">Bij kinderen van gescheiden ouders wordt </w:t>
      </w:r>
      <w:r>
        <w:rPr>
          <w:rFonts w:cstheme="minorHAnsi"/>
          <w:sz w:val="24"/>
        </w:rPr>
        <w:t xml:space="preserve">alle </w:t>
      </w:r>
      <w:r w:rsidRPr="007B58D4">
        <w:rPr>
          <w:rFonts w:cstheme="minorHAnsi"/>
          <w:sz w:val="24"/>
        </w:rPr>
        <w:t>informatie</w:t>
      </w:r>
      <w:r>
        <w:rPr>
          <w:rFonts w:cstheme="minorHAnsi"/>
          <w:sz w:val="24"/>
        </w:rPr>
        <w:t xml:space="preserve"> (nieuwsbrieven, uitnodigingen, </w:t>
      </w:r>
      <w:r w:rsidRPr="007B58D4">
        <w:rPr>
          <w:rFonts w:cstheme="minorHAnsi"/>
          <w:sz w:val="24"/>
        </w:rPr>
        <w:t xml:space="preserve">aankondigingen, rapporten) in </w:t>
      </w:r>
      <w:r>
        <w:rPr>
          <w:rFonts w:cstheme="minorHAnsi"/>
          <w:sz w:val="24"/>
        </w:rPr>
        <w:t>de regel</w:t>
      </w:r>
      <w:r w:rsidRPr="007B58D4">
        <w:rPr>
          <w:rFonts w:cstheme="minorHAnsi"/>
          <w:sz w:val="24"/>
        </w:rPr>
        <w:t xml:space="preserve"> op dezelfde manier verstrekt (in de meeste</w:t>
      </w:r>
    </w:p>
    <w:p w14:paraId="73EEEEE2" w14:textId="70D1A099" w:rsidR="007B58D4" w:rsidRPr="007B58D4" w:rsidRDefault="007B58D4" w:rsidP="007B58D4">
      <w:pPr>
        <w:pStyle w:val="Inhoud"/>
        <w:rPr>
          <w:rFonts w:cstheme="minorHAnsi"/>
          <w:sz w:val="24"/>
        </w:rPr>
      </w:pPr>
      <w:r w:rsidRPr="007B58D4">
        <w:rPr>
          <w:rFonts w:cstheme="minorHAnsi"/>
          <w:sz w:val="24"/>
        </w:rPr>
        <w:t>gevallen middels meegeven aan het kind) als</w:t>
      </w:r>
      <w:r>
        <w:rPr>
          <w:rFonts w:cstheme="minorHAnsi"/>
          <w:sz w:val="24"/>
        </w:rPr>
        <w:t xml:space="preserve"> dat wat</w:t>
      </w:r>
      <w:r w:rsidRPr="007B58D4">
        <w:rPr>
          <w:rFonts w:cstheme="minorHAnsi"/>
          <w:sz w:val="24"/>
        </w:rPr>
        <w:t xml:space="preserve"> het geval is bij kinderen van niet gescheiden</w:t>
      </w:r>
    </w:p>
    <w:p w14:paraId="304F4B50" w14:textId="77777777" w:rsidR="007B58D4" w:rsidRPr="007B58D4" w:rsidRDefault="007B58D4" w:rsidP="007B58D4">
      <w:pPr>
        <w:pStyle w:val="Inhoud"/>
        <w:rPr>
          <w:rFonts w:cstheme="minorHAnsi"/>
          <w:sz w:val="24"/>
        </w:rPr>
      </w:pPr>
      <w:r w:rsidRPr="007B58D4">
        <w:rPr>
          <w:rFonts w:cstheme="minorHAnsi"/>
          <w:sz w:val="24"/>
        </w:rPr>
        <w:t>ouders.</w:t>
      </w:r>
    </w:p>
    <w:p w14:paraId="108E911C" w14:textId="0C184DDB" w:rsidR="007B58D4" w:rsidRPr="007B58D4" w:rsidRDefault="007B58D4" w:rsidP="007B58D4">
      <w:pPr>
        <w:pStyle w:val="Inhoud"/>
        <w:rPr>
          <w:rFonts w:cstheme="minorHAnsi"/>
          <w:sz w:val="24"/>
        </w:rPr>
      </w:pPr>
    </w:p>
    <w:p w14:paraId="38DB45FE" w14:textId="13AE05F1" w:rsidR="007B58D4" w:rsidRPr="007B58D4" w:rsidRDefault="007B58D4" w:rsidP="007B58D4">
      <w:pPr>
        <w:pStyle w:val="Inhoud"/>
        <w:rPr>
          <w:rFonts w:cstheme="minorHAnsi"/>
          <w:sz w:val="24"/>
        </w:rPr>
      </w:pPr>
      <w:r w:rsidRPr="007B58D4">
        <w:rPr>
          <w:rFonts w:cstheme="minorHAnsi"/>
          <w:sz w:val="24"/>
        </w:rPr>
        <w:t>Uitnodigingen w</w:t>
      </w:r>
      <w:r>
        <w:rPr>
          <w:rFonts w:cstheme="minorHAnsi"/>
          <w:sz w:val="24"/>
        </w:rPr>
        <w:t xml:space="preserve">orden aan beide ouders gericht en de school verwacht dat ouders gezamenlijk naar de oudergesprekken komen. </w:t>
      </w:r>
      <w:r w:rsidRPr="007B58D4">
        <w:rPr>
          <w:rFonts w:cstheme="minorHAnsi"/>
          <w:sz w:val="24"/>
        </w:rPr>
        <w:t>Wann</w:t>
      </w:r>
      <w:r>
        <w:rPr>
          <w:rFonts w:cstheme="minorHAnsi"/>
          <w:sz w:val="24"/>
        </w:rPr>
        <w:t xml:space="preserve">eer een gezamenlijk gesprek een </w:t>
      </w:r>
      <w:r w:rsidRPr="007B58D4">
        <w:rPr>
          <w:rFonts w:cstheme="minorHAnsi"/>
          <w:sz w:val="24"/>
        </w:rPr>
        <w:t>knelpunt blijkt, kan de school de schoolmaatsch</w:t>
      </w:r>
      <w:r>
        <w:rPr>
          <w:rFonts w:cstheme="minorHAnsi"/>
          <w:sz w:val="24"/>
        </w:rPr>
        <w:t>a</w:t>
      </w:r>
      <w:r w:rsidRPr="007B58D4">
        <w:rPr>
          <w:rFonts w:cstheme="minorHAnsi"/>
          <w:sz w:val="24"/>
        </w:rPr>
        <w:t>ppelijk werker vragen bij het gesprek</w:t>
      </w:r>
      <w:r>
        <w:rPr>
          <w:rFonts w:cstheme="minorHAnsi"/>
          <w:sz w:val="24"/>
        </w:rPr>
        <w:t xml:space="preserve"> </w:t>
      </w:r>
      <w:r w:rsidRPr="007B58D4">
        <w:rPr>
          <w:rFonts w:cstheme="minorHAnsi"/>
          <w:sz w:val="24"/>
        </w:rPr>
        <w:t>aanwezig te zijn.</w:t>
      </w:r>
    </w:p>
    <w:p w14:paraId="7FF06213" w14:textId="77777777" w:rsidR="00732C2F" w:rsidRDefault="007B58D4" w:rsidP="007B58D4">
      <w:pPr>
        <w:pStyle w:val="Inhoud"/>
        <w:rPr>
          <w:rFonts w:cstheme="minorHAnsi"/>
          <w:sz w:val="24"/>
        </w:rPr>
      </w:pPr>
      <w:r>
        <w:rPr>
          <w:rFonts w:cstheme="minorHAnsi"/>
          <w:sz w:val="24"/>
        </w:rPr>
        <w:t>In uitzonderlijke gevallen</w:t>
      </w:r>
      <w:r w:rsidRPr="007B58D4">
        <w:rPr>
          <w:rFonts w:cstheme="minorHAnsi"/>
          <w:sz w:val="24"/>
        </w:rPr>
        <w:t xml:space="preserve"> </w:t>
      </w:r>
      <w:r>
        <w:rPr>
          <w:rFonts w:cstheme="minorHAnsi"/>
          <w:sz w:val="24"/>
        </w:rPr>
        <w:t xml:space="preserve">kunnen de ouders/kan één van de ouders </w:t>
      </w:r>
      <w:r w:rsidRPr="007B58D4">
        <w:rPr>
          <w:rFonts w:cstheme="minorHAnsi"/>
          <w:sz w:val="24"/>
        </w:rPr>
        <w:t>de school verzoeken om op een andere wijze op de hoogte gehouden te worde</w:t>
      </w:r>
      <w:r>
        <w:rPr>
          <w:rFonts w:cstheme="minorHAnsi"/>
          <w:sz w:val="24"/>
        </w:rPr>
        <w:t xml:space="preserve">n. </w:t>
      </w:r>
      <w:r w:rsidRPr="007B58D4">
        <w:rPr>
          <w:rFonts w:cstheme="minorHAnsi"/>
          <w:sz w:val="24"/>
        </w:rPr>
        <w:t>Van de ouders wordt verwacht dat ze de school tij</w:t>
      </w:r>
      <w:r>
        <w:rPr>
          <w:rFonts w:cstheme="minorHAnsi"/>
          <w:sz w:val="24"/>
        </w:rPr>
        <w:t xml:space="preserve">dig en volledig informeren over </w:t>
      </w:r>
      <w:r w:rsidRPr="007B58D4">
        <w:rPr>
          <w:rFonts w:cstheme="minorHAnsi"/>
          <w:sz w:val="24"/>
        </w:rPr>
        <w:t>relevante veranderingen in de</w:t>
      </w:r>
      <w:r>
        <w:rPr>
          <w:rFonts w:cstheme="minorHAnsi"/>
          <w:sz w:val="24"/>
        </w:rPr>
        <w:t xml:space="preserve"> thuissituatie van de leerling. </w:t>
      </w:r>
    </w:p>
    <w:p w14:paraId="3E2243DF" w14:textId="0A47CF82" w:rsidR="007B58D4" w:rsidRPr="007B58D4" w:rsidRDefault="007B58D4" w:rsidP="007B58D4">
      <w:pPr>
        <w:pStyle w:val="Inhoud"/>
        <w:rPr>
          <w:rFonts w:cstheme="minorHAnsi"/>
          <w:sz w:val="24"/>
        </w:rPr>
      </w:pPr>
      <w:r w:rsidRPr="007B58D4">
        <w:rPr>
          <w:rFonts w:cstheme="minorHAnsi"/>
          <w:sz w:val="24"/>
        </w:rPr>
        <w:t>De school hanteert de officiële achternaam van de leerling.</w:t>
      </w:r>
      <w:r w:rsidR="0081217F">
        <w:rPr>
          <w:rFonts w:cstheme="minorHAnsi"/>
          <w:sz w:val="24"/>
        </w:rPr>
        <w:t xml:space="preserve"> </w:t>
      </w:r>
      <w:r w:rsidRPr="007B58D4">
        <w:rPr>
          <w:rFonts w:cstheme="minorHAnsi"/>
          <w:sz w:val="24"/>
        </w:rPr>
        <w:t>Wanneer de school derden in wil schakelen ten be</w:t>
      </w:r>
      <w:r w:rsidR="0081217F">
        <w:rPr>
          <w:rFonts w:cstheme="minorHAnsi"/>
          <w:sz w:val="24"/>
        </w:rPr>
        <w:t xml:space="preserve">hoeve van het kind moeten beide </w:t>
      </w:r>
      <w:r w:rsidRPr="007B58D4">
        <w:rPr>
          <w:rFonts w:cstheme="minorHAnsi"/>
          <w:sz w:val="24"/>
        </w:rPr>
        <w:t>ouders hiervoor schriftelijk toestemming geven.</w:t>
      </w:r>
    </w:p>
    <w:p w14:paraId="20B4802B" w14:textId="77777777" w:rsidR="0081217F" w:rsidRDefault="0081217F" w:rsidP="007B58D4">
      <w:pPr>
        <w:pStyle w:val="Inhoud"/>
        <w:rPr>
          <w:rFonts w:cstheme="minorHAnsi"/>
          <w:sz w:val="24"/>
        </w:rPr>
      </w:pPr>
    </w:p>
    <w:p w14:paraId="439288E5" w14:textId="5095DFB8" w:rsidR="007B58D4" w:rsidRPr="0081217F" w:rsidRDefault="007B58D4" w:rsidP="007B58D4">
      <w:pPr>
        <w:pStyle w:val="Inhoud"/>
        <w:rPr>
          <w:rFonts w:cstheme="minorHAnsi"/>
          <w:sz w:val="24"/>
          <w:u w:val="single"/>
        </w:rPr>
      </w:pPr>
      <w:r w:rsidRPr="0081217F">
        <w:rPr>
          <w:rFonts w:cstheme="minorHAnsi"/>
          <w:sz w:val="24"/>
          <w:u w:val="single"/>
        </w:rPr>
        <w:t>Wanneer één ouder met het gezag belast is:</w:t>
      </w:r>
    </w:p>
    <w:p w14:paraId="0239AB6B" w14:textId="77777777" w:rsidR="0081217F" w:rsidRDefault="007B58D4" w:rsidP="0081217F">
      <w:pPr>
        <w:pStyle w:val="Inhoud"/>
        <w:numPr>
          <w:ilvl w:val="0"/>
          <w:numId w:val="3"/>
        </w:numPr>
        <w:rPr>
          <w:rFonts w:cstheme="minorHAnsi"/>
          <w:sz w:val="24"/>
        </w:rPr>
      </w:pPr>
      <w:r w:rsidRPr="007B58D4">
        <w:rPr>
          <w:rFonts w:cstheme="minorHAnsi"/>
          <w:sz w:val="24"/>
        </w:rPr>
        <w:t>Als er één ouder met het gezag belast is (uitspraak van de rechter), heeft deze ouder</w:t>
      </w:r>
    </w:p>
    <w:p w14:paraId="1C0F5390" w14:textId="41A488DB" w:rsidR="007B58D4" w:rsidRPr="0081217F" w:rsidRDefault="007B58D4" w:rsidP="0081217F">
      <w:pPr>
        <w:pStyle w:val="Inhoud"/>
        <w:ind w:left="420"/>
        <w:rPr>
          <w:rFonts w:cstheme="minorHAnsi"/>
          <w:sz w:val="24"/>
        </w:rPr>
      </w:pPr>
      <w:r w:rsidRPr="0081217F">
        <w:rPr>
          <w:rFonts w:cstheme="minorHAnsi"/>
          <w:sz w:val="24"/>
        </w:rPr>
        <w:t>de verplichting de andere ouder te informeren over gewichtige aangelegenheden.</w:t>
      </w:r>
    </w:p>
    <w:p w14:paraId="4B9156BE" w14:textId="559F268B" w:rsidR="007B58D4" w:rsidRPr="0081217F" w:rsidRDefault="007B58D4" w:rsidP="007B58D4">
      <w:pPr>
        <w:pStyle w:val="Inhoud"/>
        <w:numPr>
          <w:ilvl w:val="0"/>
          <w:numId w:val="3"/>
        </w:numPr>
        <w:rPr>
          <w:rFonts w:cstheme="minorHAnsi"/>
          <w:sz w:val="24"/>
        </w:rPr>
      </w:pPr>
      <w:r w:rsidRPr="007B58D4">
        <w:rPr>
          <w:rFonts w:cstheme="minorHAnsi"/>
          <w:sz w:val="24"/>
        </w:rPr>
        <w:t>Wanneer de niet met het gezag belaste ouder de school om informatie vraagt, moet</w:t>
      </w:r>
      <w:r w:rsidR="0081217F">
        <w:rPr>
          <w:rFonts w:cstheme="minorHAnsi"/>
          <w:sz w:val="24"/>
        </w:rPr>
        <w:t xml:space="preserve"> </w:t>
      </w:r>
      <w:r w:rsidRPr="0081217F">
        <w:rPr>
          <w:rFonts w:cstheme="minorHAnsi"/>
          <w:sz w:val="24"/>
        </w:rPr>
        <w:t>de school deze info geven. Het betreft hier alleen belangrijke feiten en</w:t>
      </w:r>
      <w:r w:rsidR="0081217F">
        <w:rPr>
          <w:rFonts w:cstheme="minorHAnsi"/>
          <w:sz w:val="24"/>
        </w:rPr>
        <w:t xml:space="preserve"> </w:t>
      </w:r>
      <w:r w:rsidRPr="0081217F">
        <w:rPr>
          <w:rFonts w:cstheme="minorHAnsi"/>
          <w:sz w:val="24"/>
        </w:rPr>
        <w:t>omstandigheden, zoals de leerprestaties van het kind. Ook het ingaan van een</w:t>
      </w:r>
      <w:r w:rsidR="0081217F">
        <w:rPr>
          <w:rFonts w:cstheme="minorHAnsi"/>
          <w:sz w:val="24"/>
        </w:rPr>
        <w:t xml:space="preserve"> </w:t>
      </w:r>
      <w:r w:rsidRPr="0081217F">
        <w:rPr>
          <w:rFonts w:cstheme="minorHAnsi"/>
          <w:sz w:val="24"/>
        </w:rPr>
        <w:t>zorgtraject valt hieronder.</w:t>
      </w:r>
    </w:p>
    <w:p w14:paraId="4DAC9896" w14:textId="31A1306B" w:rsidR="007B58D4" w:rsidRPr="007B58D4" w:rsidRDefault="007B58D4" w:rsidP="0081217F">
      <w:pPr>
        <w:pStyle w:val="Inhoud"/>
        <w:numPr>
          <w:ilvl w:val="0"/>
          <w:numId w:val="3"/>
        </w:numPr>
        <w:rPr>
          <w:rFonts w:cstheme="minorHAnsi"/>
          <w:sz w:val="24"/>
        </w:rPr>
      </w:pPr>
      <w:r w:rsidRPr="007B58D4">
        <w:rPr>
          <w:rFonts w:cstheme="minorHAnsi"/>
          <w:sz w:val="24"/>
        </w:rPr>
        <w:t>De school kan de ouder vragen om een schriftelijk bewijsstuk te overleggen waaruit</w:t>
      </w:r>
    </w:p>
    <w:p w14:paraId="4D6AB844" w14:textId="6E530E08" w:rsidR="007B58D4" w:rsidRPr="007B58D4" w:rsidRDefault="007B58D4" w:rsidP="0081217F">
      <w:pPr>
        <w:pStyle w:val="Inhoud"/>
        <w:ind w:left="420"/>
        <w:rPr>
          <w:rFonts w:cstheme="minorHAnsi"/>
          <w:sz w:val="24"/>
        </w:rPr>
      </w:pPr>
      <w:r w:rsidRPr="007B58D4">
        <w:rPr>
          <w:rFonts w:cstheme="minorHAnsi"/>
          <w:sz w:val="24"/>
        </w:rPr>
        <w:t>blijkt dat de ouder met het gezag belast is.</w:t>
      </w:r>
      <w:r w:rsidR="0081217F">
        <w:rPr>
          <w:rFonts w:cstheme="minorHAnsi"/>
          <w:sz w:val="24"/>
        </w:rPr>
        <w:t xml:space="preserve"> </w:t>
      </w:r>
      <w:r w:rsidRPr="007B58D4">
        <w:rPr>
          <w:rFonts w:cstheme="minorHAnsi"/>
          <w:sz w:val="24"/>
        </w:rPr>
        <w:t>De ouder die het gezag heeft, is degene die uiteindelijk beslist.</w:t>
      </w:r>
    </w:p>
    <w:p w14:paraId="122BDB34" w14:textId="79215C21" w:rsidR="007B58D4" w:rsidRPr="007B58D4" w:rsidRDefault="007B58D4" w:rsidP="0081217F">
      <w:pPr>
        <w:pStyle w:val="Inhoud"/>
        <w:numPr>
          <w:ilvl w:val="0"/>
          <w:numId w:val="3"/>
        </w:numPr>
        <w:rPr>
          <w:rFonts w:cstheme="minorHAnsi"/>
          <w:sz w:val="24"/>
        </w:rPr>
      </w:pPr>
      <w:r w:rsidRPr="007B58D4">
        <w:rPr>
          <w:rFonts w:cstheme="minorHAnsi"/>
          <w:sz w:val="24"/>
        </w:rPr>
        <w:t>Op verzoek van de niet met gezag belaste ouder kan de rechter een informatie- en</w:t>
      </w:r>
    </w:p>
    <w:p w14:paraId="4A73B9F8" w14:textId="0453C3BD" w:rsidR="0081217F" w:rsidRDefault="007B58D4" w:rsidP="00732C2F">
      <w:pPr>
        <w:pStyle w:val="Inhoud"/>
        <w:ind w:left="420"/>
        <w:rPr>
          <w:rFonts w:cstheme="minorHAnsi"/>
          <w:sz w:val="24"/>
        </w:rPr>
      </w:pPr>
      <w:r w:rsidRPr="007B58D4">
        <w:rPr>
          <w:rFonts w:cstheme="minorHAnsi"/>
          <w:sz w:val="24"/>
        </w:rPr>
        <w:t>consultatieregeling vaststellen.</w:t>
      </w:r>
      <w:r w:rsidR="0081217F">
        <w:rPr>
          <w:rFonts w:cstheme="minorHAnsi"/>
          <w:sz w:val="24"/>
        </w:rPr>
        <w:t xml:space="preserve"> </w:t>
      </w:r>
      <w:r w:rsidRPr="007B58D4">
        <w:rPr>
          <w:rFonts w:cstheme="minorHAnsi"/>
          <w:sz w:val="24"/>
        </w:rPr>
        <w:t xml:space="preserve">Ook kan de rechter beslissen </w:t>
      </w:r>
      <w:r w:rsidR="0081217F">
        <w:rPr>
          <w:rFonts w:cstheme="minorHAnsi"/>
          <w:sz w:val="24"/>
        </w:rPr>
        <w:t xml:space="preserve">niet in te gaan op verzoeken om </w:t>
      </w:r>
      <w:r w:rsidRPr="007B58D4">
        <w:rPr>
          <w:rFonts w:cstheme="minorHAnsi"/>
          <w:sz w:val="24"/>
        </w:rPr>
        <w:t>informatie van de niet</w:t>
      </w:r>
      <w:r w:rsidR="0081217F">
        <w:rPr>
          <w:rFonts w:cstheme="minorHAnsi"/>
          <w:sz w:val="24"/>
        </w:rPr>
        <w:t xml:space="preserve"> </w:t>
      </w:r>
      <w:r w:rsidRPr="007B58D4">
        <w:rPr>
          <w:rFonts w:cstheme="minorHAnsi"/>
          <w:sz w:val="24"/>
        </w:rPr>
        <w:t>met het gezag belaste ouder.</w:t>
      </w:r>
    </w:p>
    <w:p w14:paraId="0F628DC9" w14:textId="77777777" w:rsidR="0081217F" w:rsidRPr="007B58D4" w:rsidRDefault="0081217F" w:rsidP="0081217F">
      <w:pPr>
        <w:pStyle w:val="Inhoud"/>
        <w:ind w:left="420"/>
        <w:rPr>
          <w:rFonts w:cstheme="minorHAnsi"/>
          <w:sz w:val="24"/>
        </w:rPr>
      </w:pPr>
    </w:p>
    <w:p w14:paraId="78AF26EE" w14:textId="77777777" w:rsidR="007B58D4" w:rsidRPr="0081217F" w:rsidRDefault="007B58D4" w:rsidP="007B58D4">
      <w:pPr>
        <w:pStyle w:val="Inhoud"/>
        <w:rPr>
          <w:rFonts w:cstheme="minorHAnsi"/>
          <w:sz w:val="24"/>
          <w:u w:val="single"/>
        </w:rPr>
      </w:pPr>
      <w:r w:rsidRPr="0081217F">
        <w:rPr>
          <w:rFonts w:cstheme="minorHAnsi"/>
          <w:sz w:val="24"/>
          <w:u w:val="single"/>
        </w:rPr>
        <w:t>Ondertoezichtstelling</w:t>
      </w:r>
    </w:p>
    <w:p w14:paraId="1D38DF3D" w14:textId="4F95E894" w:rsidR="007B58D4" w:rsidRPr="0081217F" w:rsidRDefault="007B58D4" w:rsidP="007B58D4">
      <w:pPr>
        <w:pStyle w:val="Inhoud"/>
        <w:numPr>
          <w:ilvl w:val="0"/>
          <w:numId w:val="3"/>
        </w:numPr>
        <w:rPr>
          <w:rFonts w:cstheme="minorHAnsi"/>
          <w:sz w:val="24"/>
        </w:rPr>
      </w:pPr>
      <w:r w:rsidRPr="007B58D4">
        <w:rPr>
          <w:rFonts w:cstheme="minorHAnsi"/>
          <w:sz w:val="24"/>
        </w:rPr>
        <w:t>Bij een ondertoezichtstelling blijft het ouderlijk geza</w:t>
      </w:r>
      <w:r w:rsidR="0081217F">
        <w:rPr>
          <w:rFonts w:cstheme="minorHAnsi"/>
          <w:sz w:val="24"/>
        </w:rPr>
        <w:t xml:space="preserve">g in principe volledig in stand. </w:t>
      </w:r>
      <w:r w:rsidRPr="0081217F">
        <w:rPr>
          <w:rFonts w:cstheme="minorHAnsi"/>
          <w:sz w:val="24"/>
        </w:rPr>
        <w:t>Wel kan de gezinsvoogd dit gezag beperken.</w:t>
      </w:r>
    </w:p>
    <w:p w14:paraId="29D8DDEF" w14:textId="4BF02CB4" w:rsidR="007B58D4" w:rsidRPr="007B58D4" w:rsidRDefault="007B58D4" w:rsidP="007B58D4">
      <w:pPr>
        <w:pStyle w:val="Inhoud"/>
        <w:rPr>
          <w:rFonts w:cstheme="minorHAnsi"/>
          <w:sz w:val="24"/>
        </w:rPr>
      </w:pPr>
    </w:p>
    <w:p w14:paraId="7FC6EB31" w14:textId="77777777" w:rsidR="007B58D4" w:rsidRPr="0081217F" w:rsidRDefault="007B58D4" w:rsidP="007B58D4">
      <w:pPr>
        <w:pStyle w:val="Inhoud"/>
        <w:rPr>
          <w:rFonts w:cstheme="minorHAnsi"/>
          <w:sz w:val="24"/>
          <w:u w:val="single"/>
        </w:rPr>
      </w:pPr>
      <w:r w:rsidRPr="0081217F">
        <w:rPr>
          <w:rFonts w:cstheme="minorHAnsi"/>
          <w:sz w:val="24"/>
          <w:u w:val="single"/>
        </w:rPr>
        <w:t>Voogdijmaatregel</w:t>
      </w:r>
    </w:p>
    <w:p w14:paraId="0BBE3FFD" w14:textId="11DAF23F" w:rsidR="007B58D4" w:rsidRDefault="007B58D4" w:rsidP="007B58D4">
      <w:pPr>
        <w:pStyle w:val="Inhoud"/>
        <w:numPr>
          <w:ilvl w:val="0"/>
          <w:numId w:val="3"/>
        </w:numPr>
        <w:rPr>
          <w:rFonts w:cstheme="minorHAnsi"/>
          <w:sz w:val="24"/>
        </w:rPr>
      </w:pPr>
      <w:r w:rsidRPr="007B58D4">
        <w:rPr>
          <w:rFonts w:cstheme="minorHAnsi"/>
          <w:sz w:val="24"/>
        </w:rPr>
        <w:t>Wanneer de rechter een voogdijmaatregel uitspreekt, draagt hij het gezag over aan</w:t>
      </w:r>
      <w:r w:rsidR="0081217F">
        <w:rPr>
          <w:rFonts w:cstheme="minorHAnsi"/>
          <w:sz w:val="24"/>
        </w:rPr>
        <w:t xml:space="preserve"> </w:t>
      </w:r>
      <w:r w:rsidRPr="0081217F">
        <w:rPr>
          <w:rFonts w:cstheme="minorHAnsi"/>
          <w:sz w:val="24"/>
        </w:rPr>
        <w:t>een instelling of een derde persoon (bijvoorbeeld pleegouders).</w:t>
      </w:r>
      <w:r w:rsidR="0081217F">
        <w:rPr>
          <w:rFonts w:cstheme="minorHAnsi"/>
          <w:sz w:val="24"/>
        </w:rPr>
        <w:t xml:space="preserve"> </w:t>
      </w:r>
      <w:r w:rsidRPr="0081217F">
        <w:rPr>
          <w:rFonts w:cstheme="minorHAnsi"/>
          <w:sz w:val="24"/>
        </w:rPr>
        <w:t>In geval van pleegkinderen gaat de school na wie het gezag voert over de leerling.</w:t>
      </w:r>
    </w:p>
    <w:p w14:paraId="178C0EE4" w14:textId="31173022" w:rsidR="0081217F" w:rsidRDefault="0081217F" w:rsidP="0081217F">
      <w:pPr>
        <w:pStyle w:val="Inhoud"/>
        <w:rPr>
          <w:rFonts w:cstheme="minorHAnsi"/>
          <w:sz w:val="24"/>
        </w:rPr>
      </w:pPr>
    </w:p>
    <w:p w14:paraId="619E5DEB" w14:textId="1896157D" w:rsidR="0081217F" w:rsidRDefault="0081217F" w:rsidP="0081217F">
      <w:pPr>
        <w:pStyle w:val="Kop2"/>
      </w:pPr>
      <w:bookmarkStart w:id="24" w:name="_Toc188871508"/>
      <w:r>
        <w:t>3.12 Klachtenregeling</w:t>
      </w:r>
      <w:bookmarkEnd w:id="24"/>
    </w:p>
    <w:p w14:paraId="0F6EC612" w14:textId="09E7B2DB" w:rsidR="0081217F" w:rsidRPr="0081217F" w:rsidRDefault="0081217F" w:rsidP="0081217F">
      <w:pPr>
        <w:pStyle w:val="Inhoud"/>
        <w:rPr>
          <w:rFonts w:cstheme="minorHAnsi"/>
          <w:sz w:val="24"/>
        </w:rPr>
      </w:pPr>
      <w:r w:rsidRPr="0081217F">
        <w:rPr>
          <w:rFonts w:cstheme="minorHAnsi"/>
          <w:sz w:val="24"/>
        </w:rPr>
        <w:t>Een klacht over ee</w:t>
      </w:r>
      <w:r>
        <w:rPr>
          <w:rFonts w:cstheme="minorHAnsi"/>
          <w:sz w:val="24"/>
        </w:rPr>
        <w:t xml:space="preserve">n school in het basisonderwijs </w:t>
      </w:r>
      <w:r w:rsidRPr="0081217F">
        <w:rPr>
          <w:rFonts w:cstheme="minorHAnsi"/>
          <w:sz w:val="24"/>
        </w:rPr>
        <w:t>dient u eerst in</w:t>
      </w:r>
      <w:r>
        <w:rPr>
          <w:rFonts w:cstheme="minorHAnsi"/>
          <w:sz w:val="24"/>
        </w:rPr>
        <w:t xml:space="preserve"> bij de leerkracht van uw kind of bij de interne </w:t>
      </w:r>
      <w:r w:rsidRPr="0081217F">
        <w:rPr>
          <w:rFonts w:cstheme="minorHAnsi"/>
          <w:sz w:val="24"/>
        </w:rPr>
        <w:t xml:space="preserve">begeleider. </w:t>
      </w:r>
      <w:r w:rsidR="00D84DEB" w:rsidRPr="0081217F">
        <w:rPr>
          <w:rFonts w:cstheme="minorHAnsi"/>
          <w:sz w:val="24"/>
        </w:rPr>
        <w:t xml:space="preserve">Klachten kunnen </w:t>
      </w:r>
      <w:r w:rsidR="00D84DEB">
        <w:rPr>
          <w:rFonts w:cstheme="minorHAnsi"/>
          <w:sz w:val="24"/>
        </w:rPr>
        <w:t xml:space="preserve">bijvoorbeeld </w:t>
      </w:r>
      <w:r w:rsidR="00D84DEB" w:rsidRPr="0081217F">
        <w:rPr>
          <w:rFonts w:cstheme="minorHAnsi"/>
          <w:sz w:val="24"/>
        </w:rPr>
        <w:t>gaan over</w:t>
      </w:r>
      <w:r w:rsidR="00D84DEB">
        <w:rPr>
          <w:rFonts w:cstheme="minorHAnsi"/>
          <w:sz w:val="24"/>
        </w:rPr>
        <w:t xml:space="preserve"> </w:t>
      </w:r>
      <w:r w:rsidR="00D84DEB" w:rsidRPr="0081217F">
        <w:rPr>
          <w:rFonts w:cstheme="minorHAnsi"/>
          <w:sz w:val="24"/>
        </w:rPr>
        <w:t>gedrag en omgang</w:t>
      </w:r>
      <w:r w:rsidR="00D84DEB">
        <w:rPr>
          <w:rFonts w:cstheme="minorHAnsi"/>
          <w:sz w:val="24"/>
        </w:rPr>
        <w:t>,</w:t>
      </w:r>
      <w:r w:rsidR="00D84DEB" w:rsidRPr="0081217F">
        <w:rPr>
          <w:rFonts w:cstheme="minorHAnsi"/>
          <w:sz w:val="24"/>
        </w:rPr>
        <w:t xml:space="preserve"> maar ook over </w:t>
      </w:r>
      <w:r w:rsidR="00D84DEB">
        <w:rPr>
          <w:rFonts w:cstheme="minorHAnsi"/>
          <w:sz w:val="24"/>
        </w:rPr>
        <w:t>beleid en kwaliteit</w:t>
      </w:r>
      <w:r w:rsidR="00D84DEB" w:rsidRPr="0081217F">
        <w:rPr>
          <w:rFonts w:cstheme="minorHAnsi"/>
          <w:sz w:val="24"/>
        </w:rPr>
        <w:t>.</w:t>
      </w:r>
      <w:r w:rsidR="00D84DEB">
        <w:rPr>
          <w:rFonts w:cstheme="minorHAnsi"/>
          <w:sz w:val="24"/>
        </w:rPr>
        <w:t xml:space="preserve"> </w:t>
      </w:r>
      <w:r w:rsidRPr="0081217F">
        <w:rPr>
          <w:rFonts w:cstheme="minorHAnsi"/>
          <w:sz w:val="24"/>
        </w:rPr>
        <w:t xml:space="preserve">Volstaat </w:t>
      </w:r>
      <w:r>
        <w:rPr>
          <w:rFonts w:cstheme="minorHAnsi"/>
          <w:sz w:val="24"/>
        </w:rPr>
        <w:t>de geboden oplossing</w:t>
      </w:r>
      <w:r w:rsidRPr="0081217F">
        <w:rPr>
          <w:rFonts w:cstheme="minorHAnsi"/>
          <w:sz w:val="24"/>
        </w:rPr>
        <w:t xml:space="preserve"> niet, dan dient u de klacht in bij d</w:t>
      </w:r>
      <w:r>
        <w:rPr>
          <w:rFonts w:cstheme="minorHAnsi"/>
          <w:sz w:val="24"/>
        </w:rPr>
        <w:t xml:space="preserve">e directie </w:t>
      </w:r>
      <w:r w:rsidR="00D84DEB">
        <w:rPr>
          <w:rFonts w:cstheme="minorHAnsi"/>
          <w:sz w:val="24"/>
        </w:rPr>
        <w:t xml:space="preserve">of het bestuur </w:t>
      </w:r>
      <w:r>
        <w:rPr>
          <w:rFonts w:cstheme="minorHAnsi"/>
          <w:sz w:val="24"/>
        </w:rPr>
        <w:t>(</w:t>
      </w:r>
      <w:hyperlink r:id="rId17" w:history="1">
        <w:r w:rsidRPr="00703C75">
          <w:rPr>
            <w:rStyle w:val="Hyperlink"/>
            <w:rFonts w:cstheme="minorHAnsi"/>
            <w:sz w:val="24"/>
          </w:rPr>
          <w:t>directie@stichtingiqra.nl</w:t>
        </w:r>
      </w:hyperlink>
      <w:r>
        <w:rPr>
          <w:rFonts w:cstheme="minorHAnsi"/>
          <w:sz w:val="24"/>
        </w:rPr>
        <w:t xml:space="preserve">). </w:t>
      </w:r>
      <w:r w:rsidR="00D84DEB">
        <w:rPr>
          <w:rFonts w:cstheme="minorHAnsi"/>
          <w:sz w:val="24"/>
        </w:rPr>
        <w:t>Komt u er niet uit? Dan kunt u contact opnemen met de</w:t>
      </w:r>
      <w:r>
        <w:rPr>
          <w:rFonts w:cstheme="minorHAnsi"/>
          <w:sz w:val="24"/>
        </w:rPr>
        <w:t xml:space="preserve"> L</w:t>
      </w:r>
      <w:r w:rsidR="00D84DEB">
        <w:rPr>
          <w:rFonts w:cstheme="minorHAnsi"/>
          <w:sz w:val="24"/>
        </w:rPr>
        <w:t>andelijke K</w:t>
      </w:r>
      <w:r>
        <w:rPr>
          <w:rFonts w:cstheme="minorHAnsi"/>
          <w:sz w:val="24"/>
        </w:rPr>
        <w:t>lachtencommissie</w:t>
      </w:r>
      <w:r w:rsidR="00D84DEB">
        <w:rPr>
          <w:rFonts w:cstheme="minorHAnsi"/>
          <w:sz w:val="24"/>
        </w:rPr>
        <w:t xml:space="preserve"> (</w:t>
      </w:r>
      <w:hyperlink r:id="rId18" w:history="1">
        <w:r w:rsidR="00D84DEB" w:rsidRPr="00703C75">
          <w:rPr>
            <w:rStyle w:val="Hyperlink"/>
            <w:rFonts w:cstheme="minorHAnsi"/>
            <w:sz w:val="24"/>
          </w:rPr>
          <w:t>https://www.onderwijsgeschillen.nl/commissie/landelijke-klachtencommissie-onderwijs-lkc/</w:t>
        </w:r>
      </w:hyperlink>
      <w:r w:rsidR="00D84DEB">
        <w:rPr>
          <w:rFonts w:cstheme="minorHAnsi"/>
          <w:sz w:val="24"/>
        </w:rPr>
        <w:t>)</w:t>
      </w:r>
      <w:r>
        <w:rPr>
          <w:rFonts w:cstheme="minorHAnsi"/>
          <w:sz w:val="24"/>
        </w:rPr>
        <w:t xml:space="preserve">. </w:t>
      </w:r>
      <w:r w:rsidR="00D84DEB">
        <w:rPr>
          <w:rFonts w:cstheme="minorHAnsi"/>
          <w:sz w:val="24"/>
        </w:rPr>
        <w:t>Ook</w:t>
      </w:r>
      <w:r>
        <w:rPr>
          <w:rFonts w:cstheme="minorHAnsi"/>
          <w:sz w:val="24"/>
        </w:rPr>
        <w:t xml:space="preserve"> kan de Landelijke </w:t>
      </w:r>
      <w:r w:rsidRPr="0081217F">
        <w:rPr>
          <w:rFonts w:cstheme="minorHAnsi"/>
          <w:sz w:val="24"/>
        </w:rPr>
        <w:t>Klachtencommissie Islamitisch Onderwijs</w:t>
      </w:r>
      <w:r w:rsidR="00D84DEB">
        <w:rPr>
          <w:rFonts w:cstheme="minorHAnsi"/>
          <w:sz w:val="24"/>
        </w:rPr>
        <w:t xml:space="preserve"> (gevestigd te Utrecht)</w:t>
      </w:r>
      <w:r w:rsidRPr="0081217F">
        <w:rPr>
          <w:rFonts w:cstheme="minorHAnsi"/>
          <w:sz w:val="24"/>
        </w:rPr>
        <w:t xml:space="preserve"> een advies uitbrengen. </w:t>
      </w:r>
    </w:p>
    <w:p w14:paraId="27B1676C" w14:textId="77777777" w:rsidR="0081217F" w:rsidRPr="0081217F" w:rsidRDefault="0081217F" w:rsidP="0081217F">
      <w:pPr>
        <w:pStyle w:val="Inhoud"/>
        <w:rPr>
          <w:rFonts w:cstheme="minorHAnsi"/>
          <w:sz w:val="24"/>
        </w:rPr>
      </w:pPr>
      <w:r w:rsidRPr="0081217F">
        <w:rPr>
          <w:rFonts w:cstheme="minorHAnsi"/>
          <w:sz w:val="24"/>
        </w:rPr>
        <w:t> </w:t>
      </w:r>
    </w:p>
    <w:p w14:paraId="108E5D59" w14:textId="553F9F7C" w:rsidR="007B58D4" w:rsidRDefault="00D84DEB" w:rsidP="00D84DEB">
      <w:pPr>
        <w:pStyle w:val="Kop2"/>
      </w:pPr>
      <w:bookmarkStart w:id="25" w:name="_Toc188871509"/>
      <w:r>
        <w:t>3.13 Rouwprotocol</w:t>
      </w:r>
      <w:bookmarkEnd w:id="25"/>
    </w:p>
    <w:p w14:paraId="4AF566B0" w14:textId="77777777" w:rsidR="00D84DEB" w:rsidRPr="00D84DEB" w:rsidRDefault="00D84DEB" w:rsidP="00D84DEB">
      <w:pPr>
        <w:pStyle w:val="Inhoud"/>
        <w:rPr>
          <w:rFonts w:cstheme="minorHAnsi"/>
          <w:sz w:val="24"/>
        </w:rPr>
      </w:pPr>
      <w:r w:rsidRPr="00D84DEB">
        <w:rPr>
          <w:rFonts w:cstheme="minorHAnsi"/>
          <w:sz w:val="24"/>
        </w:rPr>
        <w:t>Als je op school met verdriet en rouw te maken krijgt, moet je het doen met wat er in de</w:t>
      </w:r>
    </w:p>
    <w:p w14:paraId="406F39E0" w14:textId="77777777" w:rsidR="00D84DEB" w:rsidRDefault="00D84DEB" w:rsidP="00D84DEB">
      <w:pPr>
        <w:pStyle w:val="Inhoud"/>
        <w:rPr>
          <w:rFonts w:cstheme="minorHAnsi"/>
          <w:sz w:val="24"/>
        </w:rPr>
      </w:pPr>
      <w:r w:rsidRPr="00D84DEB">
        <w:rPr>
          <w:rFonts w:cstheme="minorHAnsi"/>
          <w:sz w:val="24"/>
        </w:rPr>
        <w:t>basis al is. Daarom is het belangrijk het thema verdriet en dood niet uit de weg te gaan</w:t>
      </w:r>
      <w:r>
        <w:rPr>
          <w:rFonts w:cstheme="minorHAnsi"/>
          <w:sz w:val="24"/>
        </w:rPr>
        <w:t xml:space="preserve">. </w:t>
      </w:r>
      <w:r w:rsidRPr="00D84DEB">
        <w:rPr>
          <w:rFonts w:cstheme="minorHAnsi"/>
          <w:sz w:val="24"/>
        </w:rPr>
        <w:t xml:space="preserve">Een </w:t>
      </w:r>
      <w:r>
        <w:rPr>
          <w:rFonts w:cstheme="minorHAnsi"/>
          <w:sz w:val="24"/>
        </w:rPr>
        <w:t xml:space="preserve">dood konijn, een dood vogeltje of bijvoorbeeld </w:t>
      </w:r>
      <w:r w:rsidRPr="00D84DEB">
        <w:rPr>
          <w:rFonts w:cstheme="minorHAnsi"/>
          <w:sz w:val="24"/>
        </w:rPr>
        <w:t>een oma die</w:t>
      </w:r>
      <w:r>
        <w:rPr>
          <w:rFonts w:cstheme="minorHAnsi"/>
          <w:sz w:val="24"/>
        </w:rPr>
        <w:t xml:space="preserve"> </w:t>
      </w:r>
      <w:r w:rsidRPr="00D84DEB">
        <w:rPr>
          <w:rFonts w:cstheme="minorHAnsi"/>
          <w:sz w:val="24"/>
        </w:rPr>
        <w:t xml:space="preserve">overlijdt, kan aanleiding voor een gesprek zijn. </w:t>
      </w:r>
    </w:p>
    <w:p w14:paraId="4A5FBCF4" w14:textId="77777777" w:rsidR="00D84DEB" w:rsidRDefault="00D84DEB" w:rsidP="00D84DEB">
      <w:pPr>
        <w:pStyle w:val="Inhoud"/>
        <w:rPr>
          <w:rFonts w:cstheme="minorHAnsi"/>
          <w:sz w:val="24"/>
        </w:rPr>
      </w:pPr>
    </w:p>
    <w:p w14:paraId="1879C89B" w14:textId="50739FB4" w:rsidR="00D84DEB" w:rsidRDefault="00D84DEB" w:rsidP="00D84DEB">
      <w:pPr>
        <w:pStyle w:val="Inhoud"/>
        <w:rPr>
          <w:rFonts w:cstheme="minorHAnsi"/>
          <w:sz w:val="24"/>
        </w:rPr>
      </w:pPr>
      <w:r>
        <w:rPr>
          <w:rFonts w:cstheme="minorHAnsi"/>
          <w:sz w:val="24"/>
        </w:rPr>
        <w:t>Binnen de school kennen we 3 fases toe met betrekking tot het handelen bij fysiek overlijden op school:</w:t>
      </w:r>
    </w:p>
    <w:p w14:paraId="0AF39041" w14:textId="7D4E17A3" w:rsidR="00D84DEB" w:rsidRPr="0060654C" w:rsidRDefault="00D84DEB" w:rsidP="00D84DEB">
      <w:pPr>
        <w:pStyle w:val="Inhoud"/>
        <w:numPr>
          <w:ilvl w:val="0"/>
          <w:numId w:val="3"/>
        </w:numPr>
        <w:rPr>
          <w:rFonts w:cstheme="minorHAnsi"/>
          <w:sz w:val="24"/>
          <w:u w:val="single"/>
        </w:rPr>
      </w:pPr>
      <w:r w:rsidRPr="0060654C">
        <w:rPr>
          <w:rFonts w:cstheme="minorHAnsi"/>
          <w:sz w:val="24"/>
          <w:u w:val="single"/>
        </w:rPr>
        <w:t>Het moment van overlijden</w:t>
      </w:r>
    </w:p>
    <w:p w14:paraId="46CB6392" w14:textId="7CF4B881" w:rsidR="0060654C" w:rsidRDefault="00D84DEB" w:rsidP="0060654C">
      <w:pPr>
        <w:pStyle w:val="Inhoud"/>
        <w:numPr>
          <w:ilvl w:val="1"/>
          <w:numId w:val="3"/>
        </w:numPr>
        <w:rPr>
          <w:rFonts w:cstheme="minorHAnsi"/>
          <w:sz w:val="24"/>
        </w:rPr>
      </w:pPr>
      <w:r w:rsidRPr="00D84DEB">
        <w:rPr>
          <w:rFonts w:cstheme="minorHAnsi"/>
          <w:sz w:val="24"/>
        </w:rPr>
        <w:t>De BHV-er met een EHBO-diploma past direc</w:t>
      </w:r>
      <w:r>
        <w:rPr>
          <w:rFonts w:cstheme="minorHAnsi"/>
          <w:sz w:val="24"/>
        </w:rPr>
        <w:t xml:space="preserve">t </w:t>
      </w:r>
      <w:r w:rsidRPr="00D84DEB">
        <w:rPr>
          <w:rFonts w:cstheme="minorHAnsi"/>
          <w:sz w:val="24"/>
        </w:rPr>
        <w:t>EHBO toe en dus ook reanimatie. Er dient altijd</w:t>
      </w:r>
      <w:r>
        <w:rPr>
          <w:rFonts w:cstheme="minorHAnsi"/>
          <w:sz w:val="24"/>
        </w:rPr>
        <w:t xml:space="preserve"> </w:t>
      </w:r>
      <w:r w:rsidRPr="00D84DEB">
        <w:rPr>
          <w:rFonts w:cstheme="minorHAnsi"/>
          <w:sz w:val="24"/>
        </w:rPr>
        <w:t>iemand aanwezig te zijn in het gebouw met een EHBO-diploma.</w:t>
      </w:r>
      <w:r>
        <w:rPr>
          <w:rFonts w:cstheme="minorHAnsi"/>
          <w:sz w:val="24"/>
        </w:rPr>
        <w:t xml:space="preserve"> </w:t>
      </w:r>
      <w:r w:rsidRPr="00D84DEB">
        <w:rPr>
          <w:rFonts w:cstheme="minorHAnsi"/>
          <w:sz w:val="24"/>
        </w:rPr>
        <w:t>Het alarmnummer dient meteen gebeld te worden</w:t>
      </w:r>
      <w:r>
        <w:rPr>
          <w:rFonts w:cstheme="minorHAnsi"/>
          <w:sz w:val="24"/>
        </w:rPr>
        <w:t xml:space="preserve"> en </w:t>
      </w:r>
      <w:r w:rsidRPr="00D84DEB">
        <w:rPr>
          <w:rFonts w:cstheme="minorHAnsi"/>
          <w:sz w:val="24"/>
        </w:rPr>
        <w:t>staat</w:t>
      </w:r>
      <w:r>
        <w:rPr>
          <w:rFonts w:cstheme="minorHAnsi"/>
          <w:sz w:val="24"/>
        </w:rPr>
        <w:t xml:space="preserve"> </w:t>
      </w:r>
      <w:r w:rsidRPr="00D84DEB">
        <w:rPr>
          <w:rFonts w:cstheme="minorHAnsi"/>
          <w:sz w:val="24"/>
        </w:rPr>
        <w:t>bij alle leerkrachten bekend als 1-1-2.</w:t>
      </w:r>
      <w:r>
        <w:rPr>
          <w:rFonts w:cstheme="minorHAnsi"/>
          <w:sz w:val="24"/>
        </w:rPr>
        <w:t xml:space="preserve"> Vervolgens wordt d</w:t>
      </w:r>
      <w:r w:rsidRPr="00D84DEB">
        <w:rPr>
          <w:rFonts w:cstheme="minorHAnsi"/>
          <w:sz w:val="24"/>
        </w:rPr>
        <w:t>e directie wordt gewaa</w:t>
      </w:r>
      <w:r>
        <w:rPr>
          <w:rFonts w:cstheme="minorHAnsi"/>
          <w:sz w:val="24"/>
        </w:rPr>
        <w:t xml:space="preserve">rschuwd en wordt het </w:t>
      </w:r>
      <w:r w:rsidRPr="00D84DEB">
        <w:rPr>
          <w:rFonts w:cstheme="minorHAnsi"/>
          <w:sz w:val="24"/>
        </w:rPr>
        <w:t>bestuur op</w:t>
      </w:r>
      <w:r>
        <w:rPr>
          <w:rFonts w:cstheme="minorHAnsi"/>
          <w:sz w:val="24"/>
        </w:rPr>
        <w:t xml:space="preserve"> </w:t>
      </w:r>
      <w:r w:rsidRPr="00D84DEB">
        <w:rPr>
          <w:rFonts w:cstheme="minorHAnsi"/>
          <w:sz w:val="24"/>
        </w:rPr>
        <w:t xml:space="preserve">de hoogte </w:t>
      </w:r>
      <w:r>
        <w:rPr>
          <w:rFonts w:cstheme="minorHAnsi"/>
          <w:sz w:val="24"/>
        </w:rPr>
        <w:t xml:space="preserve">gebracht </w:t>
      </w:r>
      <w:r w:rsidRPr="00D84DEB">
        <w:rPr>
          <w:rFonts w:cstheme="minorHAnsi"/>
          <w:sz w:val="24"/>
        </w:rPr>
        <w:t>van het voorval op school.</w:t>
      </w:r>
      <w:r w:rsidR="0060654C">
        <w:rPr>
          <w:rFonts w:cstheme="minorHAnsi"/>
          <w:sz w:val="24"/>
        </w:rPr>
        <w:t xml:space="preserve"> In geval van het overlijden van een kind worden de ouder direct ingelicht en worden de overige kinderen opgevangen.</w:t>
      </w:r>
    </w:p>
    <w:p w14:paraId="53572C8A" w14:textId="6C2DB27A" w:rsidR="0060654C" w:rsidRDefault="0060654C" w:rsidP="0060654C">
      <w:pPr>
        <w:pStyle w:val="Inhoud"/>
        <w:numPr>
          <w:ilvl w:val="1"/>
          <w:numId w:val="3"/>
        </w:numPr>
        <w:rPr>
          <w:rFonts w:cstheme="minorHAnsi"/>
          <w:sz w:val="24"/>
        </w:rPr>
      </w:pPr>
      <w:r>
        <w:rPr>
          <w:rFonts w:cstheme="minorHAnsi"/>
          <w:sz w:val="24"/>
        </w:rPr>
        <w:t xml:space="preserve">Het personeel wordt op de hoogte gebracht en opvang wordt geregeld. Indien noodzakelijk worden er hulpverleners ingeschakeld. De kinderen van de groep waarin het overlijden heeft plaatsgevonden worden op pedagogische wijze medegedeeld wat er is gebeurd. Wanneer zij opgehaald worden door hun ouders zal de directie ook aanwezig zijn om het gebeuren mede te delen. Vervolgens (later op de dag of de dag erna) worden alle andere ouders en betrokkenen schriftelijk ingelicht. </w:t>
      </w:r>
    </w:p>
    <w:p w14:paraId="13D3DDD1" w14:textId="23C52E28" w:rsidR="0060654C" w:rsidRDefault="0060654C" w:rsidP="0060654C">
      <w:pPr>
        <w:pStyle w:val="Inhoud"/>
        <w:numPr>
          <w:ilvl w:val="0"/>
          <w:numId w:val="3"/>
        </w:numPr>
        <w:rPr>
          <w:rFonts w:cstheme="minorHAnsi"/>
          <w:sz w:val="24"/>
          <w:u w:val="single"/>
        </w:rPr>
      </w:pPr>
      <w:r w:rsidRPr="0060654C">
        <w:rPr>
          <w:rFonts w:cstheme="minorHAnsi"/>
          <w:sz w:val="24"/>
          <w:u w:val="single"/>
        </w:rPr>
        <w:t>De week na het overlijden</w:t>
      </w:r>
    </w:p>
    <w:p w14:paraId="5E886C6D" w14:textId="2E1C6648" w:rsidR="0060654C" w:rsidRPr="0060654C" w:rsidRDefault="0060654C" w:rsidP="0060654C">
      <w:pPr>
        <w:pStyle w:val="Inhoud"/>
        <w:numPr>
          <w:ilvl w:val="1"/>
          <w:numId w:val="3"/>
        </w:numPr>
        <w:rPr>
          <w:rFonts w:cstheme="minorHAnsi"/>
          <w:sz w:val="24"/>
          <w:u w:val="single"/>
        </w:rPr>
      </w:pPr>
      <w:r>
        <w:rPr>
          <w:rFonts w:cstheme="minorHAnsi"/>
          <w:sz w:val="24"/>
        </w:rPr>
        <w:t>Het contact met de ouders van het overleden kind wordt onderhouden en er zal een huisbezoek worden afgelegd. De stemming binnen het personeel wordt in de gaten gehouden en er wordt mogelijkheid geboden de uitvaart bij te wonen. Ook aan de andere kinderen wordt de nodige zorg verstrekt en de overige ouders kunnen terecht bij de directie indien dit gewenst is.</w:t>
      </w:r>
    </w:p>
    <w:p w14:paraId="128CB24C" w14:textId="10DE3529" w:rsidR="0060654C" w:rsidRDefault="0060654C" w:rsidP="0060654C">
      <w:pPr>
        <w:pStyle w:val="Inhoud"/>
        <w:numPr>
          <w:ilvl w:val="0"/>
          <w:numId w:val="3"/>
        </w:numPr>
        <w:rPr>
          <w:rFonts w:cstheme="minorHAnsi"/>
          <w:sz w:val="24"/>
          <w:u w:val="single"/>
        </w:rPr>
      </w:pPr>
      <w:r>
        <w:rPr>
          <w:rFonts w:cstheme="minorHAnsi"/>
          <w:sz w:val="24"/>
          <w:u w:val="single"/>
        </w:rPr>
        <w:t>De lange termijn</w:t>
      </w:r>
    </w:p>
    <w:p w14:paraId="37AA1ADF" w14:textId="746F53F9" w:rsidR="0060654C" w:rsidRPr="009B25D1" w:rsidRDefault="0060654C" w:rsidP="0060654C">
      <w:pPr>
        <w:pStyle w:val="Inhoud"/>
        <w:numPr>
          <w:ilvl w:val="1"/>
          <w:numId w:val="3"/>
        </w:numPr>
        <w:rPr>
          <w:rFonts w:cstheme="minorHAnsi"/>
          <w:sz w:val="24"/>
          <w:u w:val="single"/>
        </w:rPr>
      </w:pPr>
      <w:r>
        <w:rPr>
          <w:rFonts w:cstheme="minorHAnsi"/>
          <w:sz w:val="24"/>
        </w:rPr>
        <w:t xml:space="preserve">De leerlingen worden goed gemonitord. Ondanks dat de rust na een tijdje is wedergekeerd, zullen kinderen toch met vragen kunnen zitten of herinneringen ophalen. De nodige nazorg wordt geboden, ook aan de ouders van het overleden kind. Wanneer er uiteindelijk meer bekend is over de doodsoorzaak, zal er eerlijke berichtgeving naar alle ouders toe plaatsvinden. </w:t>
      </w:r>
    </w:p>
    <w:p w14:paraId="6DF55D35" w14:textId="77777777" w:rsidR="009B25D1" w:rsidRPr="0060654C" w:rsidRDefault="009B25D1" w:rsidP="009B25D1">
      <w:pPr>
        <w:pStyle w:val="Inhoud"/>
        <w:rPr>
          <w:rFonts w:cstheme="minorHAnsi"/>
          <w:sz w:val="24"/>
          <w:u w:val="single"/>
        </w:rPr>
      </w:pPr>
    </w:p>
    <w:p w14:paraId="097A55B4" w14:textId="73387F3A" w:rsidR="00D84DEB" w:rsidRPr="00D84DEB" w:rsidRDefault="009B25D1" w:rsidP="0060654C">
      <w:pPr>
        <w:pStyle w:val="Inhoud"/>
        <w:rPr>
          <w:rFonts w:cstheme="minorHAnsi"/>
          <w:sz w:val="24"/>
        </w:rPr>
      </w:pPr>
      <w:r>
        <w:rPr>
          <w:rFonts w:cstheme="minorHAnsi"/>
          <w:sz w:val="24"/>
        </w:rPr>
        <w:t>Ook het</w:t>
      </w:r>
      <w:r w:rsidR="00D84DEB" w:rsidRPr="00D84DEB">
        <w:rPr>
          <w:rFonts w:cstheme="minorHAnsi"/>
          <w:sz w:val="24"/>
        </w:rPr>
        <w:t xml:space="preserve"> overlijden van iemand in het gezin is voor kinderen een zeer ingrijpende ervaring. Voor</w:t>
      </w:r>
    </w:p>
    <w:p w14:paraId="09B96624" w14:textId="48C43F8C" w:rsidR="00D84DEB" w:rsidRPr="00D84DEB" w:rsidRDefault="00D84DEB" w:rsidP="0060654C">
      <w:pPr>
        <w:pStyle w:val="Inhoud"/>
        <w:rPr>
          <w:rFonts w:cstheme="minorHAnsi"/>
          <w:sz w:val="24"/>
        </w:rPr>
      </w:pPr>
      <w:r w:rsidRPr="00D84DEB">
        <w:rPr>
          <w:rFonts w:cstheme="minorHAnsi"/>
          <w:sz w:val="24"/>
        </w:rPr>
        <w:t xml:space="preserve">het kind kan de school een veilige plek zijn, waar alles nog normaal is. Het afstemmen </w:t>
      </w:r>
      <w:r w:rsidR="009B25D1">
        <w:rPr>
          <w:rFonts w:cstheme="minorHAnsi"/>
          <w:sz w:val="24"/>
        </w:rPr>
        <w:t xml:space="preserve">van de situatie </w:t>
      </w:r>
      <w:r w:rsidRPr="00D84DEB">
        <w:rPr>
          <w:rFonts w:cstheme="minorHAnsi"/>
          <w:sz w:val="24"/>
        </w:rPr>
        <w:t>op het</w:t>
      </w:r>
      <w:r w:rsidR="009B25D1">
        <w:rPr>
          <w:rFonts w:cstheme="minorHAnsi"/>
          <w:sz w:val="24"/>
        </w:rPr>
        <w:t xml:space="preserve"> </w:t>
      </w:r>
      <w:r w:rsidRPr="00D84DEB">
        <w:rPr>
          <w:rFonts w:cstheme="minorHAnsi"/>
          <w:sz w:val="24"/>
        </w:rPr>
        <w:t>kind is ook in deze situatie van groot belang. Daarnaast is goed overleg met de ouder(s)</w:t>
      </w:r>
    </w:p>
    <w:p w14:paraId="2890346B" w14:textId="77777777" w:rsidR="00D84DEB" w:rsidRPr="00D84DEB" w:rsidRDefault="00D84DEB" w:rsidP="0060654C">
      <w:pPr>
        <w:pStyle w:val="Inhoud"/>
        <w:rPr>
          <w:rFonts w:cstheme="minorHAnsi"/>
          <w:sz w:val="24"/>
        </w:rPr>
      </w:pPr>
      <w:r w:rsidRPr="00D84DEB">
        <w:rPr>
          <w:rFonts w:cstheme="minorHAnsi"/>
          <w:sz w:val="24"/>
        </w:rPr>
        <w:t>belangrijk.</w:t>
      </w:r>
    </w:p>
    <w:p w14:paraId="46A2C202" w14:textId="77777777" w:rsidR="009B25D1" w:rsidRDefault="009B25D1" w:rsidP="0060654C">
      <w:pPr>
        <w:pStyle w:val="Inhoud"/>
        <w:rPr>
          <w:rFonts w:cstheme="minorHAnsi"/>
          <w:sz w:val="24"/>
        </w:rPr>
      </w:pPr>
    </w:p>
    <w:p w14:paraId="41383C3D" w14:textId="092D1140" w:rsidR="00D84DEB" w:rsidRPr="009B25D1" w:rsidRDefault="009B25D1" w:rsidP="0060654C">
      <w:pPr>
        <w:pStyle w:val="Inhoud"/>
        <w:rPr>
          <w:rFonts w:cstheme="minorHAnsi"/>
          <w:sz w:val="24"/>
          <w:u w:val="single"/>
        </w:rPr>
      </w:pPr>
      <w:r>
        <w:rPr>
          <w:rFonts w:cstheme="minorHAnsi"/>
          <w:sz w:val="24"/>
          <w:u w:val="single"/>
        </w:rPr>
        <w:t>Langdurige ziekte</w:t>
      </w:r>
    </w:p>
    <w:p w14:paraId="76AAB545" w14:textId="71FE7293" w:rsidR="00D84DEB" w:rsidRPr="00D84DEB" w:rsidRDefault="009B25D1" w:rsidP="0060654C">
      <w:pPr>
        <w:pStyle w:val="Inhoud"/>
        <w:rPr>
          <w:rFonts w:cstheme="minorHAnsi"/>
          <w:sz w:val="24"/>
        </w:rPr>
      </w:pPr>
      <w:r>
        <w:rPr>
          <w:rFonts w:cstheme="minorHAnsi"/>
          <w:sz w:val="24"/>
        </w:rPr>
        <w:t>De s</w:t>
      </w:r>
      <w:r w:rsidR="00D84DEB" w:rsidRPr="00D84DEB">
        <w:rPr>
          <w:rFonts w:cstheme="minorHAnsi"/>
          <w:sz w:val="24"/>
        </w:rPr>
        <w:t>chool kan het bericht ontvangen dat een kind ernstig (ongeneeslijk) ziek is. Ook zieke</w:t>
      </w:r>
      <w:r>
        <w:rPr>
          <w:rFonts w:cstheme="minorHAnsi"/>
          <w:sz w:val="24"/>
        </w:rPr>
        <w:t xml:space="preserve"> </w:t>
      </w:r>
      <w:r w:rsidR="00D84DEB" w:rsidRPr="00D84DEB">
        <w:rPr>
          <w:rFonts w:cstheme="minorHAnsi"/>
          <w:sz w:val="24"/>
        </w:rPr>
        <w:t>kinderen willen vaak nog naar school komen en hun leven zo normaal mogelijk voortzetten.</w:t>
      </w:r>
      <w:r>
        <w:rPr>
          <w:rFonts w:cstheme="minorHAnsi"/>
          <w:sz w:val="24"/>
        </w:rPr>
        <w:t xml:space="preserve"> Goede </w:t>
      </w:r>
      <w:r w:rsidR="00D84DEB" w:rsidRPr="00D84DEB">
        <w:rPr>
          <w:rFonts w:cstheme="minorHAnsi"/>
          <w:sz w:val="24"/>
        </w:rPr>
        <w:t>communicatie met ouders is hierbij belangrijk. Ook de eventuele broers en zussen</w:t>
      </w:r>
      <w:r>
        <w:rPr>
          <w:rFonts w:cstheme="minorHAnsi"/>
          <w:sz w:val="24"/>
        </w:rPr>
        <w:t xml:space="preserve"> </w:t>
      </w:r>
      <w:r w:rsidR="00D84DEB" w:rsidRPr="00D84DEB">
        <w:rPr>
          <w:rFonts w:cstheme="minorHAnsi"/>
          <w:sz w:val="24"/>
        </w:rPr>
        <w:t>van worden erbij betrokken.</w:t>
      </w:r>
      <w:r>
        <w:rPr>
          <w:rFonts w:cstheme="minorHAnsi"/>
          <w:sz w:val="24"/>
        </w:rPr>
        <w:t xml:space="preserve"> Uiteindelijk hebben de o</w:t>
      </w:r>
      <w:r w:rsidR="00D84DEB" w:rsidRPr="00D84DEB">
        <w:rPr>
          <w:rFonts w:cstheme="minorHAnsi"/>
          <w:sz w:val="24"/>
        </w:rPr>
        <w:t xml:space="preserve">uders hebben de regie over hoeveel informatie </w:t>
      </w:r>
      <w:r>
        <w:rPr>
          <w:rFonts w:cstheme="minorHAnsi"/>
          <w:sz w:val="24"/>
        </w:rPr>
        <w:t xml:space="preserve">er gedeeld mag worden. </w:t>
      </w:r>
      <w:r w:rsidR="00D84DEB" w:rsidRPr="00D84DEB">
        <w:rPr>
          <w:rFonts w:cstheme="minorHAnsi"/>
          <w:sz w:val="24"/>
        </w:rPr>
        <w:t>Het is belangrijk om voor de ouders een contactpersoon aan te stellen binnen</w:t>
      </w:r>
      <w:r>
        <w:rPr>
          <w:rFonts w:cstheme="minorHAnsi"/>
          <w:sz w:val="24"/>
        </w:rPr>
        <w:t xml:space="preserve"> </w:t>
      </w:r>
      <w:r w:rsidR="00D84DEB" w:rsidRPr="00D84DEB">
        <w:rPr>
          <w:rFonts w:cstheme="minorHAnsi"/>
          <w:sz w:val="24"/>
        </w:rPr>
        <w:t xml:space="preserve">het team voor </w:t>
      </w:r>
      <w:r>
        <w:rPr>
          <w:rFonts w:cstheme="minorHAnsi"/>
          <w:sz w:val="24"/>
        </w:rPr>
        <w:t>de afstemming van informatie.</w:t>
      </w:r>
    </w:p>
    <w:p w14:paraId="0DF901DE" w14:textId="77777777" w:rsidR="00D84DEB" w:rsidRPr="00D84DEB" w:rsidRDefault="00D84DEB" w:rsidP="0060654C">
      <w:pPr>
        <w:pStyle w:val="Inhoud"/>
        <w:rPr>
          <w:rFonts w:cstheme="minorHAnsi"/>
          <w:sz w:val="24"/>
        </w:rPr>
      </w:pPr>
    </w:p>
    <w:p w14:paraId="30FA12E9" w14:textId="69272A13" w:rsidR="00D84DEB" w:rsidRPr="00D84DEB" w:rsidRDefault="00D84DEB" w:rsidP="0060654C">
      <w:pPr>
        <w:pStyle w:val="Inhoud"/>
        <w:rPr>
          <w:rFonts w:cstheme="minorHAnsi"/>
          <w:sz w:val="24"/>
        </w:rPr>
      </w:pPr>
      <w:r w:rsidRPr="00D84DEB">
        <w:rPr>
          <w:rFonts w:cstheme="minorHAnsi"/>
          <w:sz w:val="24"/>
        </w:rPr>
        <w:t>Sinds 1 augustus 1999 zijn basisscholen zelf verantwoordelijk voor het onderwijs aan</w:t>
      </w:r>
      <w:r w:rsidR="009B25D1">
        <w:rPr>
          <w:rFonts w:cstheme="minorHAnsi"/>
          <w:sz w:val="24"/>
        </w:rPr>
        <w:t xml:space="preserve"> </w:t>
      </w:r>
      <w:r w:rsidRPr="00D84DEB">
        <w:rPr>
          <w:rFonts w:cstheme="minorHAnsi"/>
          <w:sz w:val="24"/>
        </w:rPr>
        <w:t>langdurig zieke kinderen. Een uitzondering hierop zijn kinderen die in een academisch</w:t>
      </w:r>
      <w:r w:rsidR="009B25D1">
        <w:rPr>
          <w:rFonts w:cstheme="minorHAnsi"/>
          <w:sz w:val="24"/>
        </w:rPr>
        <w:t xml:space="preserve"> </w:t>
      </w:r>
      <w:r w:rsidRPr="00D84DEB">
        <w:rPr>
          <w:rFonts w:cstheme="minorHAnsi"/>
          <w:sz w:val="24"/>
        </w:rPr>
        <w:t>ziekenhuis worden behandeld. Het gaat om die kinderen die gedurende langere tijd in een</w:t>
      </w:r>
      <w:r w:rsidR="009B25D1">
        <w:rPr>
          <w:rFonts w:cstheme="minorHAnsi"/>
          <w:sz w:val="24"/>
        </w:rPr>
        <w:t xml:space="preserve"> </w:t>
      </w:r>
      <w:r w:rsidRPr="00D84DEB">
        <w:rPr>
          <w:rFonts w:cstheme="minorHAnsi"/>
          <w:sz w:val="24"/>
        </w:rPr>
        <w:t xml:space="preserve">ziekenhuis zijn opgenomen of langdurig ziek thuis zijn. Het is belangrijk ervoor te zorgen dat het leerproces </w:t>
      </w:r>
      <w:r w:rsidR="009B25D1">
        <w:rPr>
          <w:rFonts w:cstheme="minorHAnsi"/>
          <w:sz w:val="24"/>
        </w:rPr>
        <w:t xml:space="preserve">en onderlinge contact </w:t>
      </w:r>
      <w:r w:rsidRPr="00D84DEB">
        <w:rPr>
          <w:rFonts w:cstheme="minorHAnsi"/>
          <w:sz w:val="24"/>
        </w:rPr>
        <w:t>zo goed mogelijk</w:t>
      </w:r>
      <w:r w:rsidR="009B25D1">
        <w:rPr>
          <w:rFonts w:cstheme="minorHAnsi"/>
          <w:sz w:val="24"/>
        </w:rPr>
        <w:t xml:space="preserve"> </w:t>
      </w:r>
      <w:r w:rsidRPr="00D84DEB">
        <w:rPr>
          <w:rFonts w:cstheme="minorHAnsi"/>
          <w:sz w:val="24"/>
        </w:rPr>
        <w:t xml:space="preserve">doorloopt. </w:t>
      </w:r>
      <w:r w:rsidR="009B25D1">
        <w:rPr>
          <w:rFonts w:cstheme="minorHAnsi"/>
          <w:sz w:val="24"/>
        </w:rPr>
        <w:t xml:space="preserve">Dat </w:t>
      </w:r>
      <w:r w:rsidRPr="00D84DEB">
        <w:rPr>
          <w:rFonts w:cstheme="minorHAnsi"/>
          <w:sz w:val="24"/>
        </w:rPr>
        <w:t>kan</w:t>
      </w:r>
      <w:r w:rsidR="009B25D1">
        <w:rPr>
          <w:rFonts w:cstheme="minorHAnsi"/>
          <w:sz w:val="24"/>
        </w:rPr>
        <w:t xml:space="preserve"> </w:t>
      </w:r>
      <w:r w:rsidRPr="00D84DEB">
        <w:rPr>
          <w:rFonts w:cstheme="minorHAnsi"/>
          <w:sz w:val="24"/>
        </w:rPr>
        <w:t>op allerlei manieren plaatsvinden. Het zieke kind kan worden bezocht door de</w:t>
      </w:r>
      <w:r w:rsidR="009B25D1">
        <w:rPr>
          <w:rFonts w:cstheme="minorHAnsi"/>
          <w:sz w:val="24"/>
        </w:rPr>
        <w:t xml:space="preserve"> </w:t>
      </w:r>
      <w:r w:rsidRPr="00D84DEB">
        <w:rPr>
          <w:rFonts w:cstheme="minorHAnsi"/>
          <w:sz w:val="24"/>
        </w:rPr>
        <w:t>groepslera(a)r(en) en medeleerlingen en/of op bepaalde tijden volgens afspraak de school</w:t>
      </w:r>
      <w:r w:rsidR="009B25D1">
        <w:rPr>
          <w:rFonts w:cstheme="minorHAnsi"/>
          <w:sz w:val="24"/>
        </w:rPr>
        <w:t xml:space="preserve"> </w:t>
      </w:r>
      <w:r w:rsidRPr="00D84DEB">
        <w:rPr>
          <w:rFonts w:cstheme="minorHAnsi"/>
          <w:sz w:val="24"/>
        </w:rPr>
        <w:t>bezoeken. Als dit om medische redenen niet mogelijk is, kan er gebruik gemaakt worden van</w:t>
      </w:r>
      <w:r w:rsidR="009B25D1">
        <w:rPr>
          <w:rFonts w:cstheme="minorHAnsi"/>
          <w:sz w:val="24"/>
        </w:rPr>
        <w:t xml:space="preserve"> </w:t>
      </w:r>
      <w:r w:rsidRPr="00D84DEB">
        <w:rPr>
          <w:rFonts w:cstheme="minorHAnsi"/>
          <w:sz w:val="24"/>
        </w:rPr>
        <w:t>bv. video-opnamen in de klas en/of thuis, telefonisch contact met klasgenootjes en evt.</w:t>
      </w:r>
      <w:r w:rsidR="009B25D1">
        <w:rPr>
          <w:rFonts w:cstheme="minorHAnsi"/>
          <w:sz w:val="24"/>
        </w:rPr>
        <w:t xml:space="preserve"> </w:t>
      </w:r>
      <w:r w:rsidRPr="00D84DEB">
        <w:rPr>
          <w:rFonts w:cstheme="minorHAnsi"/>
          <w:sz w:val="24"/>
        </w:rPr>
        <w:t>contact met behulp van e-mail en webcam. Het spreekt vanzelf, dat brieven, kaartjes en</w:t>
      </w:r>
      <w:r w:rsidR="009B25D1">
        <w:rPr>
          <w:rFonts w:cstheme="minorHAnsi"/>
          <w:sz w:val="24"/>
        </w:rPr>
        <w:t xml:space="preserve"> </w:t>
      </w:r>
      <w:r w:rsidRPr="00D84DEB">
        <w:rPr>
          <w:rFonts w:cstheme="minorHAnsi"/>
          <w:sz w:val="24"/>
        </w:rPr>
        <w:t>tekeningen een belangrijke rol spelen in het onderhouden van het contact tussen school en</w:t>
      </w:r>
    </w:p>
    <w:p w14:paraId="2CB3CF26" w14:textId="009A3B58" w:rsidR="009B25D1" w:rsidRPr="00D84DEB" w:rsidRDefault="00D84DEB" w:rsidP="009B25D1">
      <w:pPr>
        <w:pStyle w:val="Inhoud"/>
        <w:rPr>
          <w:rFonts w:cstheme="minorHAnsi"/>
          <w:sz w:val="24"/>
        </w:rPr>
      </w:pPr>
      <w:r w:rsidRPr="00D84DEB">
        <w:rPr>
          <w:rFonts w:cstheme="minorHAnsi"/>
          <w:sz w:val="24"/>
        </w:rPr>
        <w:t>het zieke kind.</w:t>
      </w:r>
      <w:r w:rsidR="009B25D1">
        <w:rPr>
          <w:rFonts w:cstheme="minorHAnsi"/>
          <w:sz w:val="24"/>
        </w:rPr>
        <w:t xml:space="preserve"> Logischerwijs wordt er p</w:t>
      </w:r>
      <w:r w:rsidRPr="00D84DEB">
        <w:rPr>
          <w:rFonts w:cstheme="minorHAnsi"/>
          <w:sz w:val="24"/>
        </w:rPr>
        <w:t>er situatie bekeken wat de mogelijkheden van zijn</w:t>
      </w:r>
      <w:r w:rsidR="009B25D1">
        <w:rPr>
          <w:rFonts w:cstheme="minorHAnsi"/>
          <w:sz w:val="24"/>
        </w:rPr>
        <w:t xml:space="preserve"> en zal er vanuit de school een plan worden opgesteld</w:t>
      </w:r>
      <w:r w:rsidRPr="00D84DEB">
        <w:rPr>
          <w:rFonts w:cstheme="minorHAnsi"/>
          <w:sz w:val="24"/>
        </w:rPr>
        <w:t>. Veel hangt af van de medische</w:t>
      </w:r>
      <w:r w:rsidR="009B25D1">
        <w:rPr>
          <w:rFonts w:cstheme="minorHAnsi"/>
          <w:sz w:val="24"/>
        </w:rPr>
        <w:t xml:space="preserve"> </w:t>
      </w:r>
      <w:r w:rsidRPr="00D84DEB">
        <w:rPr>
          <w:rFonts w:cstheme="minorHAnsi"/>
          <w:sz w:val="24"/>
        </w:rPr>
        <w:t>behandeling en de draagkracht van kind, ouders en school. De school</w:t>
      </w:r>
      <w:r w:rsidR="009B25D1">
        <w:rPr>
          <w:rFonts w:cstheme="minorHAnsi"/>
          <w:sz w:val="24"/>
        </w:rPr>
        <w:t xml:space="preserve"> blijft eindverantwoordelijk voor het uitvoeren van het plan. Uiteraard dient alles in goed overleg met de ouders te geschieden.</w:t>
      </w:r>
    </w:p>
    <w:p w14:paraId="04D63171" w14:textId="763291E1" w:rsidR="00D84DEB" w:rsidRDefault="00D84DEB" w:rsidP="00D84DEB">
      <w:pPr>
        <w:pStyle w:val="Inhoud"/>
        <w:rPr>
          <w:rFonts w:cstheme="minorHAnsi"/>
          <w:sz w:val="24"/>
        </w:rPr>
      </w:pPr>
    </w:p>
    <w:p w14:paraId="0D136C5D" w14:textId="6418356E" w:rsidR="009847E4" w:rsidRDefault="009847E4" w:rsidP="00D84DEB">
      <w:pPr>
        <w:pStyle w:val="Inhoud"/>
        <w:rPr>
          <w:rFonts w:cstheme="minorHAnsi"/>
          <w:sz w:val="24"/>
        </w:rPr>
      </w:pPr>
    </w:p>
    <w:p w14:paraId="0FC6AEA1" w14:textId="24217D32" w:rsidR="00732C2F" w:rsidRDefault="00732C2F" w:rsidP="00D84DEB">
      <w:pPr>
        <w:pStyle w:val="Inhoud"/>
        <w:rPr>
          <w:rFonts w:cstheme="minorHAnsi"/>
          <w:sz w:val="24"/>
        </w:rPr>
      </w:pPr>
    </w:p>
    <w:p w14:paraId="33CCB324" w14:textId="1C1A3434" w:rsidR="00732C2F" w:rsidRDefault="00732C2F" w:rsidP="00D84DEB">
      <w:pPr>
        <w:pStyle w:val="Inhoud"/>
        <w:rPr>
          <w:rFonts w:cstheme="minorHAnsi"/>
          <w:sz w:val="24"/>
        </w:rPr>
      </w:pPr>
    </w:p>
    <w:p w14:paraId="34516DC2" w14:textId="4E4E05F7" w:rsidR="00732C2F" w:rsidRDefault="00732C2F" w:rsidP="00D84DEB">
      <w:pPr>
        <w:pStyle w:val="Inhoud"/>
        <w:rPr>
          <w:rFonts w:cstheme="minorHAnsi"/>
          <w:sz w:val="24"/>
        </w:rPr>
      </w:pPr>
    </w:p>
    <w:p w14:paraId="2247A3DB" w14:textId="475D721F" w:rsidR="00732C2F" w:rsidRDefault="00732C2F" w:rsidP="00D84DEB">
      <w:pPr>
        <w:pStyle w:val="Inhoud"/>
        <w:rPr>
          <w:rFonts w:cstheme="minorHAnsi"/>
          <w:sz w:val="24"/>
        </w:rPr>
      </w:pPr>
    </w:p>
    <w:p w14:paraId="66EFFC6E" w14:textId="20476C96" w:rsidR="00732C2F" w:rsidRDefault="00732C2F" w:rsidP="00D84DEB">
      <w:pPr>
        <w:pStyle w:val="Inhoud"/>
        <w:rPr>
          <w:rFonts w:cstheme="minorHAnsi"/>
          <w:sz w:val="24"/>
        </w:rPr>
      </w:pPr>
    </w:p>
    <w:p w14:paraId="6F1D7475" w14:textId="0FB4DE9A" w:rsidR="00732C2F" w:rsidRDefault="00732C2F" w:rsidP="00D84DEB">
      <w:pPr>
        <w:pStyle w:val="Inhoud"/>
        <w:rPr>
          <w:rFonts w:cstheme="minorHAnsi"/>
          <w:sz w:val="24"/>
        </w:rPr>
      </w:pPr>
    </w:p>
    <w:p w14:paraId="28CC7584" w14:textId="5DAE5D3E" w:rsidR="00732C2F" w:rsidRDefault="00732C2F" w:rsidP="00D84DEB">
      <w:pPr>
        <w:pStyle w:val="Inhoud"/>
        <w:rPr>
          <w:rFonts w:cstheme="minorHAnsi"/>
          <w:sz w:val="24"/>
        </w:rPr>
      </w:pPr>
    </w:p>
    <w:p w14:paraId="053BF5FC" w14:textId="30F8C0B7" w:rsidR="00732C2F" w:rsidRDefault="00732C2F" w:rsidP="00D84DEB">
      <w:pPr>
        <w:pStyle w:val="Inhoud"/>
        <w:rPr>
          <w:rFonts w:cstheme="minorHAnsi"/>
          <w:sz w:val="24"/>
        </w:rPr>
      </w:pPr>
    </w:p>
    <w:p w14:paraId="5205E92C" w14:textId="641B31D4" w:rsidR="00732C2F" w:rsidRDefault="00732C2F" w:rsidP="00D84DEB">
      <w:pPr>
        <w:pStyle w:val="Inhoud"/>
        <w:rPr>
          <w:rFonts w:cstheme="minorHAnsi"/>
          <w:sz w:val="24"/>
        </w:rPr>
      </w:pPr>
    </w:p>
    <w:p w14:paraId="02537A05" w14:textId="59B6B4FA" w:rsidR="00732C2F" w:rsidRDefault="00732C2F" w:rsidP="00D84DEB">
      <w:pPr>
        <w:pStyle w:val="Inhoud"/>
        <w:rPr>
          <w:rFonts w:cstheme="minorHAnsi"/>
          <w:sz w:val="24"/>
        </w:rPr>
      </w:pPr>
    </w:p>
    <w:p w14:paraId="5149CEA9" w14:textId="65B492D6" w:rsidR="00732C2F" w:rsidRDefault="00732C2F" w:rsidP="00D84DEB">
      <w:pPr>
        <w:pStyle w:val="Inhoud"/>
        <w:rPr>
          <w:rFonts w:cstheme="minorHAnsi"/>
          <w:sz w:val="24"/>
        </w:rPr>
      </w:pPr>
    </w:p>
    <w:p w14:paraId="5B721965" w14:textId="5FA7E172" w:rsidR="00732C2F" w:rsidRDefault="00732C2F" w:rsidP="00D84DEB">
      <w:pPr>
        <w:pStyle w:val="Inhoud"/>
        <w:rPr>
          <w:rFonts w:cstheme="minorHAnsi"/>
          <w:sz w:val="24"/>
        </w:rPr>
      </w:pPr>
    </w:p>
    <w:p w14:paraId="4680C3A1" w14:textId="792ECF70" w:rsidR="00732C2F" w:rsidRDefault="00732C2F" w:rsidP="00D84DEB">
      <w:pPr>
        <w:pStyle w:val="Inhoud"/>
        <w:rPr>
          <w:rFonts w:cstheme="minorHAnsi"/>
          <w:sz w:val="24"/>
        </w:rPr>
      </w:pPr>
    </w:p>
    <w:p w14:paraId="13D8FAB2" w14:textId="43215327" w:rsidR="00732C2F" w:rsidRDefault="00732C2F" w:rsidP="00D84DEB">
      <w:pPr>
        <w:pStyle w:val="Inhoud"/>
        <w:rPr>
          <w:rFonts w:cstheme="minorHAnsi"/>
          <w:sz w:val="24"/>
        </w:rPr>
      </w:pPr>
    </w:p>
    <w:p w14:paraId="707FD389" w14:textId="1DC54719" w:rsidR="00732C2F" w:rsidRDefault="00732C2F" w:rsidP="00D84DEB">
      <w:pPr>
        <w:pStyle w:val="Inhoud"/>
        <w:rPr>
          <w:rFonts w:cstheme="minorHAnsi"/>
          <w:sz w:val="24"/>
        </w:rPr>
      </w:pPr>
    </w:p>
    <w:p w14:paraId="34453ADD" w14:textId="03CDB5C3" w:rsidR="00732C2F" w:rsidRDefault="00732C2F" w:rsidP="00D84DEB">
      <w:pPr>
        <w:pStyle w:val="Inhoud"/>
        <w:rPr>
          <w:rFonts w:cstheme="minorHAnsi"/>
          <w:sz w:val="24"/>
        </w:rPr>
      </w:pPr>
    </w:p>
    <w:p w14:paraId="05C2AC32" w14:textId="40F025F3" w:rsidR="00732C2F" w:rsidRDefault="00732C2F" w:rsidP="00D84DEB">
      <w:pPr>
        <w:pStyle w:val="Inhoud"/>
        <w:rPr>
          <w:rFonts w:cstheme="minorHAnsi"/>
          <w:sz w:val="24"/>
        </w:rPr>
      </w:pPr>
    </w:p>
    <w:p w14:paraId="57ECB5B7" w14:textId="61B213B0" w:rsidR="00732C2F" w:rsidRDefault="00732C2F" w:rsidP="00D84DEB">
      <w:pPr>
        <w:pStyle w:val="Inhoud"/>
        <w:rPr>
          <w:rFonts w:cstheme="minorHAnsi"/>
          <w:sz w:val="24"/>
        </w:rPr>
      </w:pPr>
    </w:p>
    <w:p w14:paraId="07AA2ABF" w14:textId="24050F13" w:rsidR="00732C2F" w:rsidRDefault="00732C2F" w:rsidP="00D84DEB">
      <w:pPr>
        <w:pStyle w:val="Inhoud"/>
        <w:rPr>
          <w:rFonts w:cstheme="minorHAnsi"/>
          <w:sz w:val="24"/>
        </w:rPr>
      </w:pPr>
    </w:p>
    <w:p w14:paraId="71201C86" w14:textId="3549C044" w:rsidR="00732C2F" w:rsidRDefault="00732C2F" w:rsidP="00D84DEB">
      <w:pPr>
        <w:pStyle w:val="Inhoud"/>
        <w:rPr>
          <w:rFonts w:cstheme="minorHAnsi"/>
          <w:sz w:val="24"/>
        </w:rPr>
      </w:pPr>
    </w:p>
    <w:p w14:paraId="6961B2DD" w14:textId="5F54C66F" w:rsidR="00732C2F" w:rsidRDefault="00732C2F" w:rsidP="00D84DEB">
      <w:pPr>
        <w:pStyle w:val="Inhoud"/>
        <w:rPr>
          <w:rFonts w:cstheme="minorHAnsi"/>
          <w:sz w:val="24"/>
        </w:rPr>
      </w:pPr>
    </w:p>
    <w:p w14:paraId="524D8C54" w14:textId="77777777" w:rsidR="00732C2F" w:rsidRDefault="00732C2F" w:rsidP="00D84DEB">
      <w:pPr>
        <w:pStyle w:val="Inhoud"/>
        <w:rPr>
          <w:rFonts w:cstheme="minorHAnsi"/>
          <w:sz w:val="24"/>
        </w:rPr>
      </w:pPr>
    </w:p>
    <w:p w14:paraId="48425C5F" w14:textId="533C1AFA" w:rsidR="009847E4" w:rsidRDefault="009847E4" w:rsidP="009847E4">
      <w:pPr>
        <w:pStyle w:val="Kop1"/>
      </w:pPr>
      <w:bookmarkStart w:id="26" w:name="_Toc188871510"/>
      <w:r>
        <w:t>Hoofdstuk 4: Het gebouw</w:t>
      </w:r>
      <w:bookmarkEnd w:id="26"/>
    </w:p>
    <w:p w14:paraId="58FC9D1E" w14:textId="77777777" w:rsidR="009847E4" w:rsidRPr="007930F5" w:rsidRDefault="009847E4" w:rsidP="009847E4">
      <w:pPr>
        <w:pStyle w:val="Inhoud"/>
        <w:rPr>
          <w:rFonts w:cstheme="minorHAnsi"/>
          <w:sz w:val="24"/>
          <w:u w:val="single"/>
        </w:rPr>
      </w:pPr>
      <w:r w:rsidRPr="007930F5">
        <w:rPr>
          <w:rFonts w:cstheme="minorHAnsi"/>
          <w:sz w:val="24"/>
          <w:u w:val="single"/>
        </w:rPr>
        <w:t>Aan het algemeen onderhoud zijn de volgende eisen gesteld:</w:t>
      </w:r>
    </w:p>
    <w:p w14:paraId="576D6816" w14:textId="77777777" w:rsidR="007930F5" w:rsidRDefault="009847E4" w:rsidP="009847E4">
      <w:pPr>
        <w:pStyle w:val="Inhoud"/>
        <w:numPr>
          <w:ilvl w:val="0"/>
          <w:numId w:val="3"/>
        </w:numPr>
        <w:rPr>
          <w:rFonts w:cstheme="minorHAnsi"/>
          <w:sz w:val="24"/>
        </w:rPr>
      </w:pPr>
      <w:r w:rsidRPr="009847E4">
        <w:rPr>
          <w:rFonts w:cstheme="minorHAnsi"/>
          <w:sz w:val="24"/>
        </w:rPr>
        <w:t>De school is opgenomen in een onderhoudsplan van het</w:t>
      </w:r>
      <w:r w:rsidR="007930F5">
        <w:rPr>
          <w:rFonts w:cstheme="minorHAnsi"/>
          <w:sz w:val="24"/>
        </w:rPr>
        <w:t xml:space="preserve"> </w:t>
      </w:r>
      <w:r w:rsidRPr="007930F5">
        <w:rPr>
          <w:rFonts w:cstheme="minorHAnsi"/>
          <w:sz w:val="24"/>
        </w:rPr>
        <w:t>bestuur dat voorziet in het onderhoud van lokalen, sanitair,</w:t>
      </w:r>
      <w:r w:rsidR="007930F5">
        <w:rPr>
          <w:rFonts w:cstheme="minorHAnsi"/>
          <w:sz w:val="24"/>
        </w:rPr>
        <w:t xml:space="preserve"> </w:t>
      </w:r>
      <w:r w:rsidRPr="007930F5">
        <w:rPr>
          <w:rFonts w:cstheme="minorHAnsi"/>
          <w:sz w:val="24"/>
        </w:rPr>
        <w:t>installaties, casco, toegangen, dak en dergelijke.</w:t>
      </w:r>
      <w:r w:rsidR="007930F5">
        <w:rPr>
          <w:rFonts w:cstheme="minorHAnsi"/>
          <w:sz w:val="24"/>
        </w:rPr>
        <w:t xml:space="preserve"> </w:t>
      </w:r>
    </w:p>
    <w:p w14:paraId="4F9DCF5A" w14:textId="6B063702" w:rsidR="009847E4" w:rsidRPr="007930F5" w:rsidRDefault="009847E4" w:rsidP="009847E4">
      <w:pPr>
        <w:pStyle w:val="Inhoud"/>
        <w:numPr>
          <w:ilvl w:val="0"/>
          <w:numId w:val="3"/>
        </w:numPr>
        <w:rPr>
          <w:rFonts w:cstheme="minorHAnsi"/>
          <w:sz w:val="24"/>
        </w:rPr>
      </w:pPr>
      <w:r w:rsidRPr="007930F5">
        <w:rPr>
          <w:rFonts w:cstheme="minorHAnsi"/>
          <w:sz w:val="24"/>
        </w:rPr>
        <w:t>De directie heeft een eigen budget voor klein onderhoud, zoals</w:t>
      </w:r>
      <w:r w:rsidR="007930F5">
        <w:rPr>
          <w:rFonts w:cstheme="minorHAnsi"/>
          <w:sz w:val="24"/>
        </w:rPr>
        <w:t xml:space="preserve"> </w:t>
      </w:r>
      <w:r w:rsidRPr="007930F5">
        <w:rPr>
          <w:rFonts w:cstheme="minorHAnsi"/>
          <w:sz w:val="24"/>
        </w:rPr>
        <w:t>het laten repareren van lekkende kranen, kapotte schakelaars</w:t>
      </w:r>
      <w:r w:rsidR="007930F5">
        <w:rPr>
          <w:rFonts w:cstheme="minorHAnsi"/>
          <w:sz w:val="24"/>
        </w:rPr>
        <w:t xml:space="preserve"> </w:t>
      </w:r>
      <w:r w:rsidRPr="007930F5">
        <w:rPr>
          <w:rFonts w:cstheme="minorHAnsi"/>
          <w:sz w:val="24"/>
        </w:rPr>
        <w:t>en dergelijke.</w:t>
      </w:r>
    </w:p>
    <w:p w14:paraId="7070416B" w14:textId="77777777" w:rsidR="007930F5" w:rsidRDefault="007930F5" w:rsidP="009847E4">
      <w:pPr>
        <w:pStyle w:val="Inhoud"/>
        <w:rPr>
          <w:rFonts w:cstheme="minorHAnsi"/>
          <w:sz w:val="24"/>
        </w:rPr>
      </w:pPr>
    </w:p>
    <w:p w14:paraId="6EBCA65F" w14:textId="5BE80E0F" w:rsidR="009847E4" w:rsidRPr="007930F5" w:rsidRDefault="009847E4" w:rsidP="009847E4">
      <w:pPr>
        <w:pStyle w:val="Inhoud"/>
        <w:rPr>
          <w:rFonts w:cstheme="minorHAnsi"/>
          <w:sz w:val="24"/>
          <w:u w:val="single"/>
        </w:rPr>
      </w:pPr>
      <w:r w:rsidRPr="007930F5">
        <w:rPr>
          <w:rFonts w:cstheme="minorHAnsi"/>
          <w:sz w:val="24"/>
          <w:u w:val="single"/>
        </w:rPr>
        <w:t>Aan orde en netheid zijn de volgende eisen gesteld:</w:t>
      </w:r>
    </w:p>
    <w:p w14:paraId="6B32C710" w14:textId="77777777" w:rsidR="007930F5" w:rsidRDefault="009847E4" w:rsidP="009847E4">
      <w:pPr>
        <w:pStyle w:val="Inhoud"/>
        <w:numPr>
          <w:ilvl w:val="0"/>
          <w:numId w:val="3"/>
        </w:numPr>
        <w:rPr>
          <w:rFonts w:cstheme="minorHAnsi"/>
          <w:sz w:val="24"/>
        </w:rPr>
      </w:pPr>
      <w:r w:rsidRPr="009847E4">
        <w:rPr>
          <w:rFonts w:cstheme="minorHAnsi"/>
          <w:sz w:val="24"/>
        </w:rPr>
        <w:t>Er zijn voldoende afvalbakken geplaatst die regelmatig worden geleegd.</w:t>
      </w:r>
    </w:p>
    <w:p w14:paraId="66843ED5" w14:textId="77777777" w:rsidR="007930F5" w:rsidRDefault="009847E4" w:rsidP="009847E4">
      <w:pPr>
        <w:pStyle w:val="Inhoud"/>
        <w:numPr>
          <w:ilvl w:val="0"/>
          <w:numId w:val="3"/>
        </w:numPr>
        <w:rPr>
          <w:rFonts w:cstheme="minorHAnsi"/>
          <w:sz w:val="24"/>
        </w:rPr>
      </w:pPr>
      <w:r w:rsidRPr="007930F5">
        <w:rPr>
          <w:rFonts w:cstheme="minorHAnsi"/>
          <w:sz w:val="24"/>
        </w:rPr>
        <w:t>Gereedschappen en hulpmiddelen die niet in gebruik zijn, worden op de daarvoor</w:t>
      </w:r>
      <w:r w:rsidR="007930F5">
        <w:rPr>
          <w:rFonts w:cstheme="minorHAnsi"/>
          <w:sz w:val="24"/>
        </w:rPr>
        <w:t xml:space="preserve"> </w:t>
      </w:r>
      <w:r w:rsidRPr="007930F5">
        <w:rPr>
          <w:rFonts w:cstheme="minorHAnsi"/>
          <w:sz w:val="24"/>
        </w:rPr>
        <w:t>bestemde plaatsen opgeborgen.</w:t>
      </w:r>
    </w:p>
    <w:p w14:paraId="4CE001CC" w14:textId="394C422B" w:rsidR="009847E4" w:rsidRDefault="009847E4" w:rsidP="009847E4">
      <w:pPr>
        <w:pStyle w:val="Inhoud"/>
        <w:numPr>
          <w:ilvl w:val="0"/>
          <w:numId w:val="3"/>
        </w:numPr>
        <w:rPr>
          <w:rFonts w:cstheme="minorHAnsi"/>
          <w:sz w:val="24"/>
        </w:rPr>
      </w:pPr>
      <w:r w:rsidRPr="007930F5">
        <w:rPr>
          <w:rFonts w:cstheme="minorHAnsi"/>
          <w:sz w:val="24"/>
        </w:rPr>
        <w:t>De gereedschappen en de hulpmiddelen worden periodiek gecontroleerd op gebreken</w:t>
      </w:r>
      <w:r w:rsidR="007930F5">
        <w:rPr>
          <w:rFonts w:cstheme="minorHAnsi"/>
          <w:sz w:val="24"/>
        </w:rPr>
        <w:t xml:space="preserve"> </w:t>
      </w:r>
      <w:r w:rsidRPr="007930F5">
        <w:rPr>
          <w:rFonts w:cstheme="minorHAnsi"/>
          <w:sz w:val="24"/>
        </w:rPr>
        <w:t>en slijtage.</w:t>
      </w:r>
      <w:r w:rsidR="007930F5">
        <w:rPr>
          <w:rFonts w:cstheme="minorHAnsi"/>
          <w:sz w:val="24"/>
        </w:rPr>
        <w:t xml:space="preserve"> </w:t>
      </w:r>
      <w:r w:rsidRPr="007930F5">
        <w:rPr>
          <w:rFonts w:cstheme="minorHAnsi"/>
          <w:sz w:val="24"/>
        </w:rPr>
        <w:t>Iedereen helpt mee om de school en de omgeving schoon te houden.</w:t>
      </w:r>
    </w:p>
    <w:p w14:paraId="3D933BF2" w14:textId="77777777" w:rsidR="007930F5" w:rsidRPr="007930F5" w:rsidRDefault="007930F5" w:rsidP="007930F5">
      <w:pPr>
        <w:pStyle w:val="Inhoud"/>
        <w:ind w:left="420"/>
        <w:rPr>
          <w:rFonts w:cstheme="minorHAnsi"/>
          <w:sz w:val="24"/>
        </w:rPr>
      </w:pPr>
    </w:p>
    <w:p w14:paraId="48B1D370" w14:textId="77777777" w:rsidR="009847E4" w:rsidRPr="007930F5" w:rsidRDefault="009847E4" w:rsidP="009847E4">
      <w:pPr>
        <w:pStyle w:val="Inhoud"/>
        <w:rPr>
          <w:rFonts w:cstheme="minorHAnsi"/>
          <w:sz w:val="24"/>
          <w:u w:val="single"/>
        </w:rPr>
      </w:pPr>
      <w:r w:rsidRPr="007930F5">
        <w:rPr>
          <w:rFonts w:cstheme="minorHAnsi"/>
          <w:sz w:val="24"/>
          <w:u w:val="single"/>
        </w:rPr>
        <w:t>Schoonmaak</w:t>
      </w:r>
    </w:p>
    <w:p w14:paraId="15A5D0BC" w14:textId="77777777" w:rsidR="007930F5" w:rsidRDefault="009847E4" w:rsidP="007930F5">
      <w:pPr>
        <w:pStyle w:val="Inhoud"/>
        <w:numPr>
          <w:ilvl w:val="0"/>
          <w:numId w:val="3"/>
        </w:numPr>
        <w:rPr>
          <w:rFonts w:cstheme="minorHAnsi"/>
          <w:sz w:val="24"/>
        </w:rPr>
      </w:pPr>
      <w:r w:rsidRPr="009847E4">
        <w:rPr>
          <w:rFonts w:cstheme="minorHAnsi"/>
          <w:sz w:val="24"/>
        </w:rPr>
        <w:t>De school wordt dagelijks schoongemaakt door een gekwalificeerd</w:t>
      </w:r>
      <w:r w:rsidR="007930F5">
        <w:rPr>
          <w:rFonts w:cstheme="minorHAnsi"/>
          <w:sz w:val="24"/>
        </w:rPr>
        <w:t xml:space="preserve"> </w:t>
      </w:r>
      <w:r w:rsidRPr="007930F5">
        <w:rPr>
          <w:rFonts w:cstheme="minorHAnsi"/>
          <w:sz w:val="24"/>
        </w:rPr>
        <w:t>schoonmaakbedrijf</w:t>
      </w:r>
      <w:r w:rsidR="007930F5">
        <w:rPr>
          <w:rFonts w:cstheme="minorHAnsi"/>
          <w:sz w:val="24"/>
        </w:rPr>
        <w:t xml:space="preserve">, wat </w:t>
      </w:r>
      <w:r w:rsidRPr="009847E4">
        <w:rPr>
          <w:rFonts w:cstheme="minorHAnsi"/>
          <w:sz w:val="24"/>
        </w:rPr>
        <w:t xml:space="preserve">gebruik </w:t>
      </w:r>
      <w:r w:rsidR="007930F5">
        <w:rPr>
          <w:rFonts w:cstheme="minorHAnsi"/>
          <w:sz w:val="24"/>
        </w:rPr>
        <w:t>maakt van een jaarplan</w:t>
      </w:r>
      <w:r w:rsidRPr="009847E4">
        <w:rPr>
          <w:rFonts w:cstheme="minorHAnsi"/>
          <w:sz w:val="24"/>
        </w:rPr>
        <w:t xml:space="preserve"> waaruit af te leiden is</w:t>
      </w:r>
      <w:r w:rsidR="007930F5">
        <w:rPr>
          <w:rFonts w:cstheme="minorHAnsi"/>
          <w:sz w:val="24"/>
        </w:rPr>
        <w:t xml:space="preserve"> </w:t>
      </w:r>
      <w:r w:rsidRPr="007930F5">
        <w:rPr>
          <w:rFonts w:cstheme="minorHAnsi"/>
          <w:sz w:val="24"/>
        </w:rPr>
        <w:t>welke ruimten wanneer en op welke manier worden schoongemaakt.</w:t>
      </w:r>
    </w:p>
    <w:p w14:paraId="1511614E" w14:textId="77777777" w:rsidR="007930F5" w:rsidRDefault="009847E4" w:rsidP="009847E4">
      <w:pPr>
        <w:pStyle w:val="Inhoud"/>
        <w:numPr>
          <w:ilvl w:val="1"/>
          <w:numId w:val="3"/>
        </w:numPr>
        <w:rPr>
          <w:rFonts w:cstheme="minorHAnsi"/>
          <w:sz w:val="24"/>
        </w:rPr>
      </w:pPr>
      <w:r w:rsidRPr="007930F5">
        <w:rPr>
          <w:rFonts w:cstheme="minorHAnsi"/>
          <w:sz w:val="24"/>
        </w:rPr>
        <w:t>Alle klaslokalen worden na schooltijd bezemschoon achtergelaten (leerkracht).</w:t>
      </w:r>
    </w:p>
    <w:p w14:paraId="6752666E" w14:textId="07EFC97C" w:rsidR="009847E4" w:rsidRPr="007930F5" w:rsidRDefault="009847E4" w:rsidP="009847E4">
      <w:pPr>
        <w:pStyle w:val="Inhoud"/>
        <w:numPr>
          <w:ilvl w:val="1"/>
          <w:numId w:val="3"/>
        </w:numPr>
        <w:rPr>
          <w:rFonts w:cstheme="minorHAnsi"/>
          <w:sz w:val="24"/>
        </w:rPr>
      </w:pPr>
      <w:r w:rsidRPr="007930F5">
        <w:rPr>
          <w:rFonts w:cstheme="minorHAnsi"/>
          <w:sz w:val="24"/>
        </w:rPr>
        <w:t>Alle klaslokalen, alle gangen en trappen worden dagelijks gebezemd en twee keer</w:t>
      </w:r>
    </w:p>
    <w:p w14:paraId="6615E0C5" w14:textId="77777777" w:rsidR="007930F5" w:rsidRDefault="009847E4" w:rsidP="007930F5">
      <w:pPr>
        <w:pStyle w:val="Inhoud"/>
        <w:ind w:left="720" w:firstLine="720"/>
        <w:rPr>
          <w:rFonts w:cstheme="minorHAnsi"/>
          <w:sz w:val="24"/>
        </w:rPr>
      </w:pPr>
      <w:r w:rsidRPr="009847E4">
        <w:rPr>
          <w:rFonts w:cstheme="minorHAnsi"/>
          <w:sz w:val="24"/>
        </w:rPr>
        <w:t>in de week gedweild (schoonmaker).</w:t>
      </w:r>
    </w:p>
    <w:p w14:paraId="1A43247F" w14:textId="77777777" w:rsidR="007930F5" w:rsidRDefault="009847E4" w:rsidP="009847E4">
      <w:pPr>
        <w:pStyle w:val="Inhoud"/>
        <w:numPr>
          <w:ilvl w:val="1"/>
          <w:numId w:val="3"/>
        </w:numPr>
        <w:rPr>
          <w:rFonts w:cstheme="minorHAnsi"/>
          <w:sz w:val="24"/>
        </w:rPr>
      </w:pPr>
      <w:r w:rsidRPr="009847E4">
        <w:rPr>
          <w:rFonts w:cstheme="minorHAnsi"/>
          <w:sz w:val="24"/>
        </w:rPr>
        <w:t>De toiletten en de wasbakken bij de toiletten worden dagelijks schoon gemaakt.</w:t>
      </w:r>
      <w:r w:rsidR="007930F5">
        <w:rPr>
          <w:rFonts w:cstheme="minorHAnsi"/>
          <w:sz w:val="24"/>
        </w:rPr>
        <w:t xml:space="preserve"> </w:t>
      </w:r>
      <w:r w:rsidRPr="007930F5">
        <w:rPr>
          <w:rFonts w:cstheme="minorHAnsi"/>
          <w:sz w:val="24"/>
        </w:rPr>
        <w:t>De toiletruimten worden ook dagelijks gedweild (schoonmaker).</w:t>
      </w:r>
    </w:p>
    <w:p w14:paraId="04106D12" w14:textId="77777777" w:rsidR="007930F5" w:rsidRDefault="009847E4" w:rsidP="009847E4">
      <w:pPr>
        <w:pStyle w:val="Inhoud"/>
        <w:numPr>
          <w:ilvl w:val="1"/>
          <w:numId w:val="3"/>
        </w:numPr>
        <w:rPr>
          <w:rFonts w:cstheme="minorHAnsi"/>
          <w:sz w:val="24"/>
        </w:rPr>
      </w:pPr>
      <w:r w:rsidRPr="007930F5">
        <w:rPr>
          <w:rFonts w:cstheme="minorHAnsi"/>
          <w:sz w:val="24"/>
        </w:rPr>
        <w:t>De kleine gymzaal wordt dagelijks gebezemd en 2x per week gedweild</w:t>
      </w:r>
      <w:r w:rsidR="007930F5">
        <w:rPr>
          <w:rFonts w:cstheme="minorHAnsi"/>
          <w:sz w:val="24"/>
        </w:rPr>
        <w:t xml:space="preserve"> </w:t>
      </w:r>
      <w:r w:rsidRPr="007930F5">
        <w:rPr>
          <w:rFonts w:cstheme="minorHAnsi"/>
          <w:sz w:val="24"/>
        </w:rPr>
        <w:t>(schoonmaker).</w:t>
      </w:r>
    </w:p>
    <w:p w14:paraId="72838A18" w14:textId="3798172C" w:rsidR="007930F5" w:rsidRDefault="009847E4" w:rsidP="009847E4">
      <w:pPr>
        <w:pStyle w:val="Inhoud"/>
        <w:numPr>
          <w:ilvl w:val="1"/>
          <w:numId w:val="3"/>
        </w:numPr>
        <w:rPr>
          <w:rFonts w:cstheme="minorHAnsi"/>
          <w:sz w:val="24"/>
        </w:rPr>
      </w:pPr>
      <w:r w:rsidRPr="007930F5">
        <w:rPr>
          <w:rFonts w:cstheme="minorHAnsi"/>
          <w:sz w:val="24"/>
        </w:rPr>
        <w:t>Ruimten die niet dagelijks door de kinderen worden gebruikt worden een of twee keer</w:t>
      </w:r>
      <w:r w:rsidR="007930F5">
        <w:rPr>
          <w:rFonts w:cstheme="minorHAnsi"/>
          <w:sz w:val="24"/>
        </w:rPr>
        <w:t xml:space="preserve"> </w:t>
      </w:r>
      <w:r w:rsidRPr="007930F5">
        <w:rPr>
          <w:rFonts w:cstheme="minorHAnsi"/>
          <w:sz w:val="24"/>
        </w:rPr>
        <w:t>schoon gemaakt</w:t>
      </w:r>
      <w:r w:rsidR="007930F5">
        <w:rPr>
          <w:rFonts w:cstheme="minorHAnsi"/>
          <w:sz w:val="24"/>
        </w:rPr>
        <w:t xml:space="preserve">. </w:t>
      </w:r>
      <w:r w:rsidRPr="007930F5">
        <w:rPr>
          <w:rFonts w:cstheme="minorHAnsi"/>
          <w:sz w:val="24"/>
        </w:rPr>
        <w:t>De administratie, de directieruimte, de bibliotheek, de kamer van de conciërges</w:t>
      </w:r>
      <w:r w:rsidR="007930F5">
        <w:rPr>
          <w:rFonts w:cstheme="minorHAnsi"/>
          <w:sz w:val="24"/>
        </w:rPr>
        <w:t xml:space="preserve"> </w:t>
      </w:r>
      <w:r w:rsidRPr="007930F5">
        <w:rPr>
          <w:rFonts w:cstheme="minorHAnsi"/>
          <w:sz w:val="24"/>
        </w:rPr>
        <w:t xml:space="preserve">en de </w:t>
      </w:r>
      <w:r w:rsidR="00732C2F">
        <w:rPr>
          <w:rFonts w:cstheme="minorHAnsi"/>
          <w:sz w:val="24"/>
        </w:rPr>
        <w:t>directiekamer</w:t>
      </w:r>
      <w:r w:rsidRPr="007930F5">
        <w:rPr>
          <w:rFonts w:cstheme="minorHAnsi"/>
          <w:sz w:val="24"/>
        </w:rPr>
        <w:t xml:space="preserve"> worden een keer per week gebezemd en gedweild</w:t>
      </w:r>
      <w:r w:rsidR="007930F5">
        <w:rPr>
          <w:rFonts w:cstheme="minorHAnsi"/>
          <w:sz w:val="24"/>
        </w:rPr>
        <w:t xml:space="preserve"> </w:t>
      </w:r>
      <w:r w:rsidRPr="007930F5">
        <w:rPr>
          <w:rFonts w:cstheme="minorHAnsi"/>
          <w:sz w:val="24"/>
        </w:rPr>
        <w:t>(conciërge).</w:t>
      </w:r>
    </w:p>
    <w:p w14:paraId="5DEF5BFB" w14:textId="77777777" w:rsidR="007930F5" w:rsidRDefault="009847E4" w:rsidP="009847E4">
      <w:pPr>
        <w:pStyle w:val="Inhoud"/>
        <w:numPr>
          <w:ilvl w:val="1"/>
          <w:numId w:val="3"/>
        </w:numPr>
        <w:rPr>
          <w:rFonts w:cstheme="minorHAnsi"/>
          <w:sz w:val="24"/>
        </w:rPr>
      </w:pPr>
      <w:r w:rsidRPr="007930F5">
        <w:rPr>
          <w:rFonts w:cstheme="minorHAnsi"/>
          <w:sz w:val="24"/>
        </w:rPr>
        <w:t>De grote gymzaal wordt twee kee</w:t>
      </w:r>
      <w:r w:rsidR="007930F5">
        <w:rPr>
          <w:rFonts w:cstheme="minorHAnsi"/>
          <w:sz w:val="24"/>
        </w:rPr>
        <w:t>r per week gebezemd en gedweild.</w:t>
      </w:r>
    </w:p>
    <w:p w14:paraId="716E6ACA" w14:textId="77777777" w:rsidR="007930F5" w:rsidRDefault="009847E4" w:rsidP="009847E4">
      <w:pPr>
        <w:pStyle w:val="Inhoud"/>
        <w:numPr>
          <w:ilvl w:val="1"/>
          <w:numId w:val="3"/>
        </w:numPr>
        <w:rPr>
          <w:rFonts w:cstheme="minorHAnsi"/>
          <w:sz w:val="24"/>
        </w:rPr>
      </w:pPr>
      <w:r w:rsidRPr="007930F5">
        <w:rPr>
          <w:rFonts w:cstheme="minorHAnsi"/>
          <w:sz w:val="24"/>
        </w:rPr>
        <w:t>De gebedsruimte wordt twee keer per week gestofzuigd en afgenomen</w:t>
      </w:r>
      <w:r w:rsidR="007930F5">
        <w:rPr>
          <w:rFonts w:cstheme="minorHAnsi"/>
          <w:sz w:val="24"/>
        </w:rPr>
        <w:t xml:space="preserve"> </w:t>
      </w:r>
      <w:r w:rsidRPr="007930F5">
        <w:rPr>
          <w:rFonts w:cstheme="minorHAnsi"/>
          <w:sz w:val="24"/>
        </w:rPr>
        <w:t>(schoonmaker).</w:t>
      </w:r>
    </w:p>
    <w:p w14:paraId="2D37B814" w14:textId="77777777" w:rsidR="007930F5" w:rsidRDefault="007930F5" w:rsidP="009847E4">
      <w:pPr>
        <w:pStyle w:val="Inhoud"/>
        <w:numPr>
          <w:ilvl w:val="1"/>
          <w:numId w:val="3"/>
        </w:numPr>
        <w:rPr>
          <w:rFonts w:cstheme="minorHAnsi"/>
          <w:sz w:val="24"/>
        </w:rPr>
      </w:pPr>
      <w:r>
        <w:rPr>
          <w:rFonts w:cstheme="minorHAnsi"/>
          <w:sz w:val="24"/>
        </w:rPr>
        <w:t xml:space="preserve">De </w:t>
      </w:r>
      <w:r w:rsidR="009847E4" w:rsidRPr="007930F5">
        <w:rPr>
          <w:rFonts w:cstheme="minorHAnsi"/>
          <w:sz w:val="24"/>
        </w:rPr>
        <w:t>schoolpleinen en de fietsenstalling worden elke maandagochtend gebezemd</w:t>
      </w:r>
      <w:r>
        <w:rPr>
          <w:rFonts w:cstheme="minorHAnsi"/>
          <w:sz w:val="24"/>
        </w:rPr>
        <w:t xml:space="preserve"> </w:t>
      </w:r>
      <w:r w:rsidR="009847E4" w:rsidRPr="007930F5">
        <w:rPr>
          <w:rFonts w:cstheme="minorHAnsi"/>
          <w:sz w:val="24"/>
        </w:rPr>
        <w:t>en indien nodig vaker (conciërge).</w:t>
      </w:r>
    </w:p>
    <w:p w14:paraId="7EACE07A" w14:textId="77777777" w:rsidR="007930F5" w:rsidRDefault="009847E4" w:rsidP="009847E4">
      <w:pPr>
        <w:pStyle w:val="Inhoud"/>
        <w:numPr>
          <w:ilvl w:val="1"/>
          <w:numId w:val="3"/>
        </w:numPr>
        <w:rPr>
          <w:rFonts w:cstheme="minorHAnsi"/>
          <w:sz w:val="24"/>
        </w:rPr>
      </w:pPr>
      <w:r w:rsidRPr="007930F5">
        <w:rPr>
          <w:rFonts w:cstheme="minorHAnsi"/>
          <w:sz w:val="24"/>
        </w:rPr>
        <w:t>De ram</w:t>
      </w:r>
      <w:r w:rsidR="007930F5">
        <w:rPr>
          <w:rFonts w:cstheme="minorHAnsi"/>
          <w:sz w:val="24"/>
        </w:rPr>
        <w:t xml:space="preserve">en </w:t>
      </w:r>
      <w:r w:rsidRPr="007930F5">
        <w:rPr>
          <w:rFonts w:cstheme="minorHAnsi"/>
          <w:sz w:val="24"/>
        </w:rPr>
        <w:t>worden van buiten twee keer per jaar gezeemd</w:t>
      </w:r>
      <w:r w:rsidR="007930F5">
        <w:rPr>
          <w:rFonts w:cstheme="minorHAnsi"/>
          <w:sz w:val="24"/>
        </w:rPr>
        <w:t xml:space="preserve"> </w:t>
      </w:r>
      <w:r w:rsidRPr="007930F5">
        <w:rPr>
          <w:rFonts w:cstheme="minorHAnsi"/>
          <w:sz w:val="24"/>
        </w:rPr>
        <w:t>(glazenwasser).</w:t>
      </w:r>
    </w:p>
    <w:p w14:paraId="6D714260" w14:textId="77777777" w:rsidR="007930F5" w:rsidRDefault="009847E4" w:rsidP="009847E4">
      <w:pPr>
        <w:pStyle w:val="Inhoud"/>
        <w:numPr>
          <w:ilvl w:val="1"/>
          <w:numId w:val="3"/>
        </w:numPr>
        <w:rPr>
          <w:rFonts w:cstheme="minorHAnsi"/>
          <w:sz w:val="24"/>
        </w:rPr>
      </w:pPr>
      <w:r w:rsidRPr="007930F5">
        <w:rPr>
          <w:rFonts w:cstheme="minorHAnsi"/>
          <w:sz w:val="24"/>
        </w:rPr>
        <w:t xml:space="preserve">De </w:t>
      </w:r>
      <w:r w:rsidR="007930F5">
        <w:rPr>
          <w:rFonts w:cstheme="minorHAnsi"/>
          <w:sz w:val="24"/>
        </w:rPr>
        <w:t>ramen</w:t>
      </w:r>
      <w:r w:rsidRPr="007930F5">
        <w:rPr>
          <w:rFonts w:cstheme="minorHAnsi"/>
          <w:sz w:val="24"/>
        </w:rPr>
        <w:t xml:space="preserve"> worden van binnen twee keer per jaar gezeemd (schoonmaker).</w:t>
      </w:r>
      <w:r w:rsidR="007930F5">
        <w:rPr>
          <w:rFonts w:cstheme="minorHAnsi"/>
          <w:sz w:val="24"/>
        </w:rPr>
        <w:t xml:space="preserve"> </w:t>
      </w:r>
    </w:p>
    <w:p w14:paraId="172AF6E4" w14:textId="77777777" w:rsidR="007930F5" w:rsidRDefault="009847E4" w:rsidP="009847E4">
      <w:pPr>
        <w:pStyle w:val="Inhoud"/>
        <w:numPr>
          <w:ilvl w:val="1"/>
          <w:numId w:val="3"/>
        </w:numPr>
        <w:rPr>
          <w:rFonts w:cstheme="minorHAnsi"/>
          <w:sz w:val="24"/>
        </w:rPr>
      </w:pPr>
      <w:r w:rsidRPr="007930F5">
        <w:rPr>
          <w:rFonts w:cstheme="minorHAnsi"/>
          <w:sz w:val="24"/>
        </w:rPr>
        <w:t>De vloeren in het gele gebouw worden een keer per jaar in was gezet (schoonmaker).</w:t>
      </w:r>
    </w:p>
    <w:p w14:paraId="527C618A" w14:textId="31A5A5F5" w:rsidR="009847E4" w:rsidRDefault="009847E4" w:rsidP="009847E4">
      <w:pPr>
        <w:pStyle w:val="Inhoud"/>
        <w:numPr>
          <w:ilvl w:val="1"/>
          <w:numId w:val="3"/>
        </w:numPr>
        <w:rPr>
          <w:rFonts w:cstheme="minorHAnsi"/>
          <w:sz w:val="24"/>
        </w:rPr>
      </w:pPr>
      <w:r w:rsidRPr="007930F5">
        <w:rPr>
          <w:rFonts w:cstheme="minorHAnsi"/>
          <w:sz w:val="24"/>
        </w:rPr>
        <w:t>De schoonmaak wordt regelmatig gecontroleerd door de directie van de school.</w:t>
      </w:r>
    </w:p>
    <w:p w14:paraId="3ADC7F85" w14:textId="77777777" w:rsidR="007930F5" w:rsidRPr="007930F5" w:rsidRDefault="007930F5" w:rsidP="007930F5">
      <w:pPr>
        <w:pStyle w:val="Inhoud"/>
        <w:ind w:left="1440"/>
        <w:rPr>
          <w:rFonts w:cstheme="minorHAnsi"/>
          <w:sz w:val="24"/>
        </w:rPr>
      </w:pPr>
    </w:p>
    <w:p w14:paraId="08B6D9CE" w14:textId="77777777" w:rsidR="009847E4" w:rsidRPr="007930F5" w:rsidRDefault="009847E4" w:rsidP="009847E4">
      <w:pPr>
        <w:pStyle w:val="Inhoud"/>
        <w:rPr>
          <w:rFonts w:cstheme="minorHAnsi"/>
          <w:sz w:val="24"/>
          <w:u w:val="single"/>
        </w:rPr>
      </w:pPr>
      <w:r w:rsidRPr="007930F5">
        <w:rPr>
          <w:rFonts w:cstheme="minorHAnsi"/>
          <w:sz w:val="24"/>
          <w:u w:val="single"/>
        </w:rPr>
        <w:t>Zwerfvuil</w:t>
      </w:r>
    </w:p>
    <w:p w14:paraId="69CE722D" w14:textId="10E6D3BE" w:rsidR="009847E4" w:rsidRPr="007930F5" w:rsidRDefault="009847E4" w:rsidP="009847E4">
      <w:pPr>
        <w:pStyle w:val="Inhoud"/>
        <w:rPr>
          <w:rFonts w:cstheme="minorHAnsi"/>
          <w:sz w:val="24"/>
        </w:rPr>
      </w:pPr>
      <w:r w:rsidRPr="007930F5">
        <w:rPr>
          <w:rFonts w:cstheme="minorHAnsi"/>
          <w:sz w:val="24"/>
        </w:rPr>
        <w:t xml:space="preserve">De islam leert ons dat reinheid erg belangrijk is. </w:t>
      </w:r>
      <w:r w:rsidR="007930F5">
        <w:rPr>
          <w:rFonts w:cstheme="minorHAnsi"/>
          <w:sz w:val="24"/>
        </w:rPr>
        <w:t>De</w:t>
      </w:r>
      <w:r w:rsidRPr="007930F5">
        <w:rPr>
          <w:rFonts w:cstheme="minorHAnsi"/>
          <w:sz w:val="24"/>
        </w:rPr>
        <w:t xml:space="preserve"> volgende maatregelen </w:t>
      </w:r>
      <w:r w:rsidR="007930F5">
        <w:rPr>
          <w:rFonts w:cstheme="minorHAnsi"/>
          <w:sz w:val="24"/>
        </w:rPr>
        <w:t xml:space="preserve">zijn </w:t>
      </w:r>
      <w:r w:rsidRPr="007930F5">
        <w:rPr>
          <w:rFonts w:cstheme="minorHAnsi"/>
          <w:sz w:val="24"/>
        </w:rPr>
        <w:t>getroffen</w:t>
      </w:r>
    </w:p>
    <w:p w14:paraId="67D667A7" w14:textId="77777777" w:rsidR="007930F5" w:rsidRDefault="009847E4" w:rsidP="009847E4">
      <w:pPr>
        <w:pStyle w:val="Inhoud"/>
        <w:rPr>
          <w:rFonts w:cstheme="minorHAnsi"/>
          <w:sz w:val="24"/>
        </w:rPr>
      </w:pPr>
      <w:r w:rsidRPr="007930F5">
        <w:rPr>
          <w:rFonts w:cstheme="minorHAnsi"/>
          <w:sz w:val="24"/>
        </w:rPr>
        <w:t>om zwerfvuil te beperken:</w:t>
      </w:r>
    </w:p>
    <w:p w14:paraId="4FEA251A" w14:textId="77777777" w:rsidR="007930F5" w:rsidRDefault="009847E4" w:rsidP="009847E4">
      <w:pPr>
        <w:pStyle w:val="Inhoud"/>
        <w:numPr>
          <w:ilvl w:val="0"/>
          <w:numId w:val="3"/>
        </w:numPr>
        <w:rPr>
          <w:rFonts w:cstheme="minorHAnsi"/>
          <w:sz w:val="24"/>
        </w:rPr>
      </w:pPr>
      <w:r w:rsidRPr="007930F5">
        <w:rPr>
          <w:rFonts w:cstheme="minorHAnsi"/>
          <w:sz w:val="24"/>
        </w:rPr>
        <w:t>Kinderen die vuil op straat goo</w:t>
      </w:r>
      <w:r w:rsidR="007930F5">
        <w:rPr>
          <w:rFonts w:cstheme="minorHAnsi"/>
          <w:sz w:val="24"/>
        </w:rPr>
        <w:t>ien, worden hierop aangesproken.</w:t>
      </w:r>
    </w:p>
    <w:p w14:paraId="68763A10" w14:textId="77777777" w:rsidR="007930F5" w:rsidRDefault="009847E4" w:rsidP="009847E4">
      <w:pPr>
        <w:pStyle w:val="Inhoud"/>
        <w:numPr>
          <w:ilvl w:val="0"/>
          <w:numId w:val="3"/>
        </w:numPr>
        <w:rPr>
          <w:rFonts w:cstheme="minorHAnsi"/>
          <w:sz w:val="24"/>
        </w:rPr>
      </w:pPr>
      <w:r w:rsidRPr="007930F5">
        <w:rPr>
          <w:rFonts w:cstheme="minorHAnsi"/>
          <w:sz w:val="24"/>
        </w:rPr>
        <w:t>In de buurt van de schoo</w:t>
      </w:r>
      <w:r w:rsidR="007930F5">
        <w:rPr>
          <w:rFonts w:cstheme="minorHAnsi"/>
          <w:sz w:val="24"/>
        </w:rPr>
        <w:t>l zijn er voldoende afvalbakken.</w:t>
      </w:r>
    </w:p>
    <w:p w14:paraId="35A148F8" w14:textId="40CBE0A7" w:rsidR="009847E4" w:rsidRPr="007930F5" w:rsidRDefault="009847E4" w:rsidP="009847E4">
      <w:pPr>
        <w:pStyle w:val="Inhoud"/>
        <w:numPr>
          <w:ilvl w:val="0"/>
          <w:numId w:val="3"/>
        </w:numPr>
        <w:rPr>
          <w:rFonts w:cstheme="minorHAnsi"/>
          <w:sz w:val="24"/>
        </w:rPr>
      </w:pPr>
      <w:r w:rsidRPr="007930F5">
        <w:rPr>
          <w:rFonts w:cstheme="minorHAnsi"/>
          <w:sz w:val="24"/>
        </w:rPr>
        <w:t>Er is een rooster in de bovenbouw om op bepaalde tijden de buurt van de school extra te</w:t>
      </w:r>
    </w:p>
    <w:p w14:paraId="0779262B" w14:textId="351AFF2D" w:rsidR="009847E4" w:rsidRDefault="009847E4" w:rsidP="007930F5">
      <w:pPr>
        <w:pStyle w:val="Inhoud"/>
        <w:ind w:firstLine="420"/>
        <w:rPr>
          <w:rFonts w:cstheme="minorHAnsi"/>
          <w:sz w:val="24"/>
        </w:rPr>
      </w:pPr>
      <w:r w:rsidRPr="007930F5">
        <w:rPr>
          <w:rFonts w:cstheme="minorHAnsi"/>
          <w:sz w:val="24"/>
        </w:rPr>
        <w:t>reinigen en zwerfvuil te verwijderen.</w:t>
      </w:r>
    </w:p>
    <w:p w14:paraId="67BC2C20" w14:textId="77777777" w:rsidR="007930F5" w:rsidRPr="007930F5" w:rsidRDefault="007930F5" w:rsidP="007930F5">
      <w:pPr>
        <w:pStyle w:val="Inhoud"/>
        <w:ind w:firstLine="420"/>
        <w:rPr>
          <w:rFonts w:cstheme="minorHAnsi"/>
          <w:sz w:val="24"/>
        </w:rPr>
      </w:pPr>
    </w:p>
    <w:p w14:paraId="4DB9EB74" w14:textId="77777777" w:rsidR="009847E4" w:rsidRPr="007930F5" w:rsidRDefault="009847E4" w:rsidP="009847E4">
      <w:pPr>
        <w:pStyle w:val="Inhoud"/>
        <w:rPr>
          <w:rFonts w:cstheme="minorHAnsi"/>
          <w:sz w:val="24"/>
          <w:u w:val="single"/>
        </w:rPr>
      </w:pPr>
      <w:r w:rsidRPr="007930F5">
        <w:rPr>
          <w:rFonts w:cstheme="minorHAnsi"/>
          <w:sz w:val="24"/>
          <w:u w:val="single"/>
        </w:rPr>
        <w:t>Toiletten, urinoirs en wasbakken</w:t>
      </w:r>
    </w:p>
    <w:p w14:paraId="708AA4F1" w14:textId="77777777" w:rsidR="009847E4" w:rsidRPr="007930F5" w:rsidRDefault="009847E4" w:rsidP="009847E4">
      <w:pPr>
        <w:pStyle w:val="Inhoud"/>
        <w:rPr>
          <w:rFonts w:cstheme="minorHAnsi"/>
          <w:sz w:val="24"/>
        </w:rPr>
      </w:pPr>
      <w:r w:rsidRPr="007930F5">
        <w:rPr>
          <w:rFonts w:cstheme="minorHAnsi"/>
          <w:sz w:val="24"/>
        </w:rPr>
        <w:t>Aan toiletten en wasbakken zijn de volgende eisen gesteld:</w:t>
      </w:r>
    </w:p>
    <w:p w14:paraId="59ED8E7B" w14:textId="15BEB0AC" w:rsidR="009847E4" w:rsidRPr="007930F5" w:rsidRDefault="009847E4" w:rsidP="007930F5">
      <w:pPr>
        <w:pStyle w:val="Inhoud"/>
        <w:numPr>
          <w:ilvl w:val="0"/>
          <w:numId w:val="3"/>
        </w:numPr>
        <w:rPr>
          <w:rFonts w:cstheme="minorHAnsi"/>
          <w:sz w:val="24"/>
        </w:rPr>
      </w:pPr>
      <w:r w:rsidRPr="007930F5">
        <w:rPr>
          <w:rFonts w:cstheme="minorHAnsi"/>
          <w:sz w:val="24"/>
        </w:rPr>
        <w:t>Voor iedere vijftien of minder personeelsleden en kinderen van hetzelfde geslacht is ten</w:t>
      </w:r>
    </w:p>
    <w:p w14:paraId="51A10072" w14:textId="77777777" w:rsidR="007930F5" w:rsidRDefault="009847E4" w:rsidP="007930F5">
      <w:pPr>
        <w:pStyle w:val="Inhoud"/>
        <w:ind w:firstLine="420"/>
        <w:rPr>
          <w:rFonts w:cstheme="minorHAnsi"/>
          <w:sz w:val="24"/>
        </w:rPr>
      </w:pPr>
      <w:r w:rsidRPr="007930F5">
        <w:rPr>
          <w:rFonts w:cstheme="minorHAnsi"/>
          <w:sz w:val="24"/>
        </w:rPr>
        <w:t>minste één toilet aanwezig.</w:t>
      </w:r>
    </w:p>
    <w:p w14:paraId="4817C6AB" w14:textId="366B9BC4" w:rsidR="009847E4" w:rsidRPr="007930F5" w:rsidRDefault="009847E4" w:rsidP="007930F5">
      <w:pPr>
        <w:pStyle w:val="Inhoud"/>
        <w:numPr>
          <w:ilvl w:val="0"/>
          <w:numId w:val="3"/>
        </w:numPr>
        <w:rPr>
          <w:rFonts w:cstheme="minorHAnsi"/>
          <w:sz w:val="24"/>
        </w:rPr>
      </w:pPr>
      <w:r w:rsidRPr="007930F5">
        <w:rPr>
          <w:rFonts w:cstheme="minorHAnsi"/>
          <w:sz w:val="24"/>
        </w:rPr>
        <w:t>Er zijn geen urinoirs op school, daar ook de mannen zittend moeten plassen.</w:t>
      </w:r>
    </w:p>
    <w:p w14:paraId="532D72AD" w14:textId="3BE912BF" w:rsidR="009847E4" w:rsidRPr="007930F5" w:rsidRDefault="009847E4" w:rsidP="007930F5">
      <w:pPr>
        <w:pStyle w:val="Inhoud"/>
        <w:numPr>
          <w:ilvl w:val="0"/>
          <w:numId w:val="3"/>
        </w:numPr>
        <w:rPr>
          <w:rFonts w:cstheme="minorHAnsi"/>
          <w:sz w:val="24"/>
        </w:rPr>
      </w:pPr>
      <w:r w:rsidRPr="007930F5">
        <w:rPr>
          <w:rFonts w:cstheme="minorHAnsi"/>
          <w:sz w:val="24"/>
        </w:rPr>
        <w:t>De toiletruimten worden goed geventileerd en bevinden zich in de nabijheid van de plek</w:t>
      </w:r>
    </w:p>
    <w:p w14:paraId="47113B85" w14:textId="454982B8" w:rsidR="009847E4" w:rsidRPr="007930F5" w:rsidRDefault="009847E4" w:rsidP="009847E4">
      <w:pPr>
        <w:pStyle w:val="Inhoud"/>
        <w:numPr>
          <w:ilvl w:val="0"/>
          <w:numId w:val="3"/>
        </w:numPr>
        <w:rPr>
          <w:rFonts w:cstheme="minorHAnsi"/>
          <w:sz w:val="24"/>
        </w:rPr>
      </w:pPr>
      <w:r w:rsidRPr="007930F5">
        <w:rPr>
          <w:rFonts w:cstheme="minorHAnsi"/>
          <w:sz w:val="24"/>
        </w:rPr>
        <w:t>De toiletten zijn door middel van bordjes gescheiden naar sekse (bovenbouw) of groep</w:t>
      </w:r>
      <w:r w:rsidR="007930F5">
        <w:rPr>
          <w:rFonts w:cstheme="minorHAnsi"/>
          <w:sz w:val="24"/>
        </w:rPr>
        <w:t xml:space="preserve"> </w:t>
      </w:r>
      <w:r w:rsidRPr="007930F5">
        <w:rPr>
          <w:rFonts w:cstheme="minorHAnsi"/>
          <w:sz w:val="24"/>
        </w:rPr>
        <w:t>(in de onderbouw)</w:t>
      </w:r>
      <w:r w:rsidR="007930F5">
        <w:rPr>
          <w:rFonts w:cstheme="minorHAnsi"/>
          <w:sz w:val="24"/>
        </w:rPr>
        <w:t>.</w:t>
      </w:r>
    </w:p>
    <w:p w14:paraId="08DF1F77" w14:textId="77777777" w:rsidR="007930F5" w:rsidRDefault="009847E4" w:rsidP="009847E4">
      <w:pPr>
        <w:pStyle w:val="Inhoud"/>
        <w:numPr>
          <w:ilvl w:val="0"/>
          <w:numId w:val="3"/>
        </w:numPr>
        <w:rPr>
          <w:rFonts w:cstheme="minorHAnsi"/>
          <w:sz w:val="24"/>
        </w:rPr>
      </w:pPr>
      <w:r w:rsidRPr="007930F5">
        <w:rPr>
          <w:rFonts w:cstheme="minorHAnsi"/>
          <w:sz w:val="24"/>
        </w:rPr>
        <w:t>In de onmiddellijke nabijheid van de toiletten bevinden zich wasbakken met koud</w:t>
      </w:r>
      <w:r w:rsidR="007930F5">
        <w:rPr>
          <w:rFonts w:cstheme="minorHAnsi"/>
          <w:sz w:val="24"/>
        </w:rPr>
        <w:t xml:space="preserve"> </w:t>
      </w:r>
      <w:r w:rsidRPr="007930F5">
        <w:rPr>
          <w:rFonts w:cstheme="minorHAnsi"/>
          <w:sz w:val="24"/>
        </w:rPr>
        <w:t xml:space="preserve">stromend water. </w:t>
      </w:r>
    </w:p>
    <w:p w14:paraId="1E53B3B5" w14:textId="2D40C1B9" w:rsidR="009847E4" w:rsidRDefault="009847E4" w:rsidP="009847E4">
      <w:pPr>
        <w:pStyle w:val="Inhoud"/>
        <w:numPr>
          <w:ilvl w:val="0"/>
          <w:numId w:val="3"/>
        </w:numPr>
        <w:rPr>
          <w:rFonts w:cstheme="minorHAnsi"/>
          <w:sz w:val="24"/>
        </w:rPr>
      </w:pPr>
      <w:r w:rsidRPr="007930F5">
        <w:rPr>
          <w:rFonts w:cstheme="minorHAnsi"/>
          <w:sz w:val="24"/>
        </w:rPr>
        <w:t xml:space="preserve">Zeep en </w:t>
      </w:r>
      <w:r w:rsidR="007930F5">
        <w:rPr>
          <w:rFonts w:cstheme="minorHAnsi"/>
          <w:sz w:val="24"/>
        </w:rPr>
        <w:t>d</w:t>
      </w:r>
      <w:r w:rsidRPr="007930F5">
        <w:rPr>
          <w:rFonts w:cstheme="minorHAnsi"/>
          <w:sz w:val="24"/>
        </w:rPr>
        <w:t>roogmiddelen om de handen te kunnen wassen en</w:t>
      </w:r>
      <w:r w:rsidR="007930F5">
        <w:rPr>
          <w:rFonts w:cstheme="minorHAnsi"/>
          <w:sz w:val="24"/>
        </w:rPr>
        <w:t xml:space="preserve"> </w:t>
      </w:r>
      <w:r w:rsidRPr="007930F5">
        <w:rPr>
          <w:rFonts w:cstheme="minorHAnsi"/>
          <w:sz w:val="24"/>
        </w:rPr>
        <w:t>drogen zijn in de groepen aanwezig zodat kinderen geen misbruik maken van deze zaken.</w:t>
      </w:r>
    </w:p>
    <w:p w14:paraId="7277E372" w14:textId="44499223" w:rsidR="007930F5" w:rsidRPr="007930F5" w:rsidRDefault="007930F5" w:rsidP="007930F5">
      <w:pPr>
        <w:pStyle w:val="Inhoud"/>
        <w:rPr>
          <w:rFonts w:cstheme="minorHAnsi"/>
          <w:sz w:val="24"/>
        </w:rPr>
      </w:pPr>
    </w:p>
    <w:p w14:paraId="0C21EE64" w14:textId="77777777" w:rsidR="009847E4" w:rsidRPr="007930F5" w:rsidRDefault="009847E4" w:rsidP="009847E4">
      <w:pPr>
        <w:pStyle w:val="Inhoud"/>
        <w:rPr>
          <w:rFonts w:cstheme="minorHAnsi"/>
          <w:sz w:val="24"/>
          <w:u w:val="single"/>
        </w:rPr>
      </w:pPr>
      <w:r w:rsidRPr="007930F5">
        <w:rPr>
          <w:rFonts w:cstheme="minorHAnsi"/>
          <w:sz w:val="24"/>
          <w:u w:val="single"/>
        </w:rPr>
        <w:t>Doorgangen</w:t>
      </w:r>
    </w:p>
    <w:p w14:paraId="0AA78421" w14:textId="7F6D3E50" w:rsidR="009847E4" w:rsidRPr="007930F5" w:rsidRDefault="009847E4" w:rsidP="009847E4">
      <w:pPr>
        <w:pStyle w:val="Inhoud"/>
        <w:rPr>
          <w:rFonts w:cstheme="minorHAnsi"/>
          <w:sz w:val="24"/>
        </w:rPr>
      </w:pPr>
      <w:r w:rsidRPr="007930F5">
        <w:rPr>
          <w:rFonts w:cstheme="minorHAnsi"/>
          <w:sz w:val="24"/>
        </w:rPr>
        <w:t>Aan doorgangen zijn de volgende eisen gesteld:</w:t>
      </w:r>
    </w:p>
    <w:p w14:paraId="57849F75" w14:textId="60CAEBE9" w:rsidR="009847E4" w:rsidRPr="007930F5" w:rsidRDefault="009847E4" w:rsidP="007930F5">
      <w:pPr>
        <w:pStyle w:val="Inhoud"/>
        <w:numPr>
          <w:ilvl w:val="0"/>
          <w:numId w:val="3"/>
        </w:numPr>
        <w:rPr>
          <w:rFonts w:cstheme="minorHAnsi"/>
          <w:sz w:val="24"/>
        </w:rPr>
      </w:pPr>
      <w:r w:rsidRPr="007930F5">
        <w:rPr>
          <w:rFonts w:cstheme="minorHAnsi"/>
          <w:sz w:val="24"/>
        </w:rPr>
        <w:t>Looppaden en transportroutes worden vrijgehouden van obstakels en versperringen.</w:t>
      </w:r>
    </w:p>
    <w:p w14:paraId="42DC7407" w14:textId="77777777" w:rsidR="007930F5" w:rsidRDefault="009847E4" w:rsidP="009847E4">
      <w:pPr>
        <w:pStyle w:val="Inhoud"/>
        <w:numPr>
          <w:ilvl w:val="0"/>
          <w:numId w:val="3"/>
        </w:numPr>
        <w:rPr>
          <w:rFonts w:cstheme="minorHAnsi"/>
          <w:sz w:val="24"/>
        </w:rPr>
      </w:pPr>
      <w:r w:rsidRPr="007930F5">
        <w:rPr>
          <w:rFonts w:cstheme="minorHAnsi"/>
          <w:sz w:val="24"/>
        </w:rPr>
        <w:t>Rondom machines is voldoende ruimte aanwezig voor de bediener om vrij rond te</w:t>
      </w:r>
      <w:r w:rsidR="007930F5">
        <w:rPr>
          <w:rFonts w:cstheme="minorHAnsi"/>
          <w:sz w:val="24"/>
        </w:rPr>
        <w:t xml:space="preserve"> </w:t>
      </w:r>
      <w:r w:rsidRPr="007930F5">
        <w:rPr>
          <w:rFonts w:cstheme="minorHAnsi"/>
          <w:sz w:val="24"/>
        </w:rPr>
        <w:t>kunnen lopen.</w:t>
      </w:r>
    </w:p>
    <w:p w14:paraId="3A528017" w14:textId="497C96DE" w:rsidR="009847E4" w:rsidRPr="007930F5" w:rsidRDefault="009847E4" w:rsidP="009847E4">
      <w:pPr>
        <w:pStyle w:val="Inhoud"/>
        <w:numPr>
          <w:ilvl w:val="0"/>
          <w:numId w:val="3"/>
        </w:numPr>
        <w:rPr>
          <w:rFonts w:cstheme="minorHAnsi"/>
          <w:sz w:val="24"/>
        </w:rPr>
      </w:pPr>
      <w:r w:rsidRPr="007930F5">
        <w:rPr>
          <w:rFonts w:cstheme="minorHAnsi"/>
          <w:sz w:val="24"/>
        </w:rPr>
        <w:t>Deuren in doorgangen waarin glas is aangebracht, zijn voorzien van</w:t>
      </w:r>
      <w:r w:rsidR="007930F5">
        <w:rPr>
          <w:rFonts w:cstheme="minorHAnsi"/>
          <w:sz w:val="24"/>
        </w:rPr>
        <w:t xml:space="preserve"> </w:t>
      </w:r>
      <w:r w:rsidRPr="007930F5">
        <w:rPr>
          <w:rFonts w:cstheme="minorHAnsi"/>
          <w:sz w:val="24"/>
        </w:rPr>
        <w:t>glasfolie/veiligheidsglas.</w:t>
      </w:r>
    </w:p>
    <w:p w14:paraId="57A21217" w14:textId="77777777" w:rsidR="00136228" w:rsidRDefault="00136228" w:rsidP="009847E4">
      <w:pPr>
        <w:pStyle w:val="Inhoud"/>
        <w:rPr>
          <w:rFonts w:cstheme="minorHAnsi"/>
          <w:sz w:val="24"/>
        </w:rPr>
      </w:pPr>
    </w:p>
    <w:p w14:paraId="1C0A3A32" w14:textId="066123AB" w:rsidR="009847E4" w:rsidRPr="00136228" w:rsidRDefault="009847E4" w:rsidP="009847E4">
      <w:pPr>
        <w:pStyle w:val="Inhoud"/>
        <w:rPr>
          <w:rFonts w:cstheme="minorHAnsi"/>
          <w:sz w:val="24"/>
          <w:u w:val="single"/>
        </w:rPr>
      </w:pPr>
      <w:r w:rsidRPr="00136228">
        <w:rPr>
          <w:rFonts w:cstheme="minorHAnsi"/>
          <w:sz w:val="24"/>
          <w:u w:val="single"/>
        </w:rPr>
        <w:t>Uitgangen</w:t>
      </w:r>
    </w:p>
    <w:p w14:paraId="4F675147" w14:textId="77777777" w:rsidR="009847E4" w:rsidRPr="007930F5" w:rsidRDefault="009847E4" w:rsidP="009847E4">
      <w:pPr>
        <w:pStyle w:val="Inhoud"/>
        <w:rPr>
          <w:rFonts w:cstheme="minorHAnsi"/>
          <w:sz w:val="24"/>
        </w:rPr>
      </w:pPr>
      <w:r w:rsidRPr="007930F5">
        <w:rPr>
          <w:rFonts w:cstheme="minorHAnsi"/>
          <w:sz w:val="24"/>
        </w:rPr>
        <w:t>Aan uitgangen zijn de volgende eisen gesteld:</w:t>
      </w:r>
    </w:p>
    <w:p w14:paraId="619F0CEB" w14:textId="77777777" w:rsidR="00136228" w:rsidRDefault="009847E4" w:rsidP="009847E4">
      <w:pPr>
        <w:pStyle w:val="Inhoud"/>
        <w:numPr>
          <w:ilvl w:val="0"/>
          <w:numId w:val="3"/>
        </w:numPr>
        <w:rPr>
          <w:rFonts w:cstheme="minorHAnsi"/>
          <w:sz w:val="24"/>
        </w:rPr>
      </w:pPr>
      <w:r w:rsidRPr="007930F5">
        <w:rPr>
          <w:rFonts w:cstheme="minorHAnsi"/>
          <w:sz w:val="24"/>
        </w:rPr>
        <w:t>Wanneer personen in een gebouw aanwezig zijn, wordt dit gebouw nooit afgesloten</w:t>
      </w:r>
      <w:r w:rsidR="00136228">
        <w:rPr>
          <w:rFonts w:cstheme="minorHAnsi"/>
          <w:sz w:val="24"/>
        </w:rPr>
        <w:t xml:space="preserve"> </w:t>
      </w:r>
      <w:r w:rsidRPr="00136228">
        <w:rPr>
          <w:rFonts w:cstheme="minorHAnsi"/>
          <w:sz w:val="24"/>
        </w:rPr>
        <w:t>ofwel hebben de in het gebouw aanwezige personen de mogelijkheid het gebouw van</w:t>
      </w:r>
      <w:r w:rsidR="00136228">
        <w:rPr>
          <w:rFonts w:cstheme="minorHAnsi"/>
          <w:sz w:val="24"/>
        </w:rPr>
        <w:t xml:space="preserve"> </w:t>
      </w:r>
      <w:r w:rsidRPr="00136228">
        <w:rPr>
          <w:rFonts w:cstheme="minorHAnsi"/>
          <w:sz w:val="24"/>
        </w:rPr>
        <w:t>binnenuit te openen.</w:t>
      </w:r>
    </w:p>
    <w:p w14:paraId="2E31B84E" w14:textId="77777777" w:rsidR="00136228" w:rsidRDefault="009847E4" w:rsidP="009847E4">
      <w:pPr>
        <w:pStyle w:val="Inhoud"/>
        <w:numPr>
          <w:ilvl w:val="0"/>
          <w:numId w:val="3"/>
        </w:numPr>
        <w:rPr>
          <w:rFonts w:cstheme="minorHAnsi"/>
          <w:sz w:val="24"/>
        </w:rPr>
      </w:pPr>
      <w:r w:rsidRPr="00136228">
        <w:rPr>
          <w:rFonts w:cstheme="minorHAnsi"/>
          <w:sz w:val="24"/>
        </w:rPr>
        <w:t>In geval van een calamiteit kan het gebouw snel worden ontruimd.</w:t>
      </w:r>
    </w:p>
    <w:p w14:paraId="5AB70593" w14:textId="77777777" w:rsidR="00136228" w:rsidRDefault="009847E4" w:rsidP="009847E4">
      <w:pPr>
        <w:pStyle w:val="Inhoud"/>
        <w:numPr>
          <w:ilvl w:val="0"/>
          <w:numId w:val="3"/>
        </w:numPr>
        <w:rPr>
          <w:rFonts w:cstheme="minorHAnsi"/>
          <w:sz w:val="24"/>
        </w:rPr>
      </w:pPr>
      <w:r w:rsidRPr="00136228">
        <w:rPr>
          <w:rFonts w:cstheme="minorHAnsi"/>
          <w:sz w:val="24"/>
        </w:rPr>
        <w:t>De vluchtroutes zijn berekend op het maximale aantal mogelijk aanwezige personen in</w:t>
      </w:r>
      <w:r w:rsidR="00136228">
        <w:rPr>
          <w:rFonts w:cstheme="minorHAnsi"/>
          <w:sz w:val="24"/>
        </w:rPr>
        <w:t xml:space="preserve"> </w:t>
      </w:r>
      <w:r w:rsidRPr="00136228">
        <w:rPr>
          <w:rFonts w:cstheme="minorHAnsi"/>
          <w:sz w:val="24"/>
        </w:rPr>
        <w:t>het gebouw.</w:t>
      </w:r>
    </w:p>
    <w:p w14:paraId="7CDB2419" w14:textId="77777777" w:rsidR="00136228" w:rsidRDefault="009847E4" w:rsidP="009847E4">
      <w:pPr>
        <w:pStyle w:val="Inhoud"/>
        <w:numPr>
          <w:ilvl w:val="0"/>
          <w:numId w:val="3"/>
        </w:numPr>
        <w:rPr>
          <w:rFonts w:cstheme="minorHAnsi"/>
          <w:sz w:val="24"/>
        </w:rPr>
      </w:pPr>
      <w:r w:rsidRPr="00136228">
        <w:rPr>
          <w:rFonts w:cstheme="minorHAnsi"/>
          <w:sz w:val="24"/>
        </w:rPr>
        <w:t>De vluchtroutes zijn duidelijk gemarkeerd.</w:t>
      </w:r>
    </w:p>
    <w:p w14:paraId="69C9800D" w14:textId="77777777" w:rsidR="00136228" w:rsidRDefault="009847E4" w:rsidP="009847E4">
      <w:pPr>
        <w:pStyle w:val="Inhoud"/>
        <w:numPr>
          <w:ilvl w:val="0"/>
          <w:numId w:val="3"/>
        </w:numPr>
        <w:rPr>
          <w:rFonts w:cstheme="minorHAnsi"/>
          <w:sz w:val="24"/>
        </w:rPr>
      </w:pPr>
      <w:r w:rsidRPr="00136228">
        <w:rPr>
          <w:rFonts w:cstheme="minorHAnsi"/>
          <w:sz w:val="24"/>
        </w:rPr>
        <w:t>Indien in één ruimte meer dan honderd personen werkzaam of aanwezig kunnen zijn, of</w:t>
      </w:r>
      <w:r w:rsidR="00136228">
        <w:rPr>
          <w:rFonts w:cstheme="minorHAnsi"/>
          <w:sz w:val="24"/>
        </w:rPr>
        <w:t xml:space="preserve"> </w:t>
      </w:r>
      <w:r w:rsidRPr="00136228">
        <w:rPr>
          <w:rFonts w:cstheme="minorHAnsi"/>
          <w:sz w:val="24"/>
        </w:rPr>
        <w:t>indien er sprake is van verhoogd brandgevaar, is er een tweede uitgang aanwezig (en</w:t>
      </w:r>
      <w:r w:rsidR="00136228">
        <w:rPr>
          <w:rFonts w:cstheme="minorHAnsi"/>
          <w:sz w:val="24"/>
        </w:rPr>
        <w:t xml:space="preserve"> open of met panieksluiting</w:t>
      </w:r>
      <w:r w:rsidRPr="00136228">
        <w:rPr>
          <w:rFonts w:cstheme="minorHAnsi"/>
          <w:sz w:val="24"/>
        </w:rPr>
        <w:t>).</w:t>
      </w:r>
    </w:p>
    <w:p w14:paraId="44DF028C" w14:textId="77777777" w:rsidR="00136228" w:rsidRDefault="009847E4" w:rsidP="009847E4">
      <w:pPr>
        <w:pStyle w:val="Inhoud"/>
        <w:numPr>
          <w:ilvl w:val="0"/>
          <w:numId w:val="3"/>
        </w:numPr>
        <w:rPr>
          <w:rFonts w:cstheme="minorHAnsi"/>
          <w:sz w:val="24"/>
        </w:rPr>
      </w:pPr>
      <w:r w:rsidRPr="00136228">
        <w:rPr>
          <w:rFonts w:cstheme="minorHAnsi"/>
          <w:sz w:val="24"/>
        </w:rPr>
        <w:t>Indien er geen buitendeur aanwezig is, zijn er altijd twee uitgangen beschikbaar.</w:t>
      </w:r>
    </w:p>
    <w:p w14:paraId="20374D0A" w14:textId="77777777" w:rsidR="00136228" w:rsidRDefault="009847E4" w:rsidP="009847E4">
      <w:pPr>
        <w:pStyle w:val="Inhoud"/>
        <w:numPr>
          <w:ilvl w:val="0"/>
          <w:numId w:val="3"/>
        </w:numPr>
        <w:rPr>
          <w:rFonts w:cstheme="minorHAnsi"/>
          <w:sz w:val="24"/>
        </w:rPr>
      </w:pPr>
      <w:r w:rsidRPr="00136228">
        <w:rPr>
          <w:rFonts w:cstheme="minorHAnsi"/>
          <w:sz w:val="24"/>
        </w:rPr>
        <w:t>Voor ruimten op etages of in kelders is altijd een tweede uitgang aanwezig.</w:t>
      </w:r>
    </w:p>
    <w:p w14:paraId="3D01E6C0" w14:textId="77777777" w:rsidR="00136228" w:rsidRDefault="009847E4" w:rsidP="009847E4">
      <w:pPr>
        <w:pStyle w:val="Inhoud"/>
        <w:numPr>
          <w:ilvl w:val="0"/>
          <w:numId w:val="3"/>
        </w:numPr>
        <w:rPr>
          <w:rFonts w:cstheme="minorHAnsi"/>
          <w:sz w:val="24"/>
        </w:rPr>
      </w:pPr>
      <w:r w:rsidRPr="00136228">
        <w:rPr>
          <w:rFonts w:cstheme="minorHAnsi"/>
          <w:sz w:val="24"/>
        </w:rPr>
        <w:t>In geval van brand mogen liften niet worden gebruikt. Dit is bij de lift aangegeven door</w:t>
      </w:r>
      <w:r w:rsidR="00136228">
        <w:rPr>
          <w:rFonts w:cstheme="minorHAnsi"/>
          <w:sz w:val="24"/>
        </w:rPr>
        <w:t xml:space="preserve"> </w:t>
      </w:r>
      <w:r w:rsidRPr="00136228">
        <w:rPr>
          <w:rFonts w:cstheme="minorHAnsi"/>
          <w:sz w:val="24"/>
        </w:rPr>
        <w:t>middel van een opschrift of een duidelijk pictogram.</w:t>
      </w:r>
    </w:p>
    <w:p w14:paraId="4BAD1F8C" w14:textId="77777777" w:rsidR="00136228" w:rsidRDefault="009847E4" w:rsidP="009847E4">
      <w:pPr>
        <w:pStyle w:val="Inhoud"/>
        <w:numPr>
          <w:ilvl w:val="0"/>
          <w:numId w:val="3"/>
        </w:numPr>
        <w:rPr>
          <w:rFonts w:cstheme="minorHAnsi"/>
          <w:sz w:val="24"/>
        </w:rPr>
      </w:pPr>
      <w:r w:rsidRPr="00136228">
        <w:rPr>
          <w:rFonts w:cstheme="minorHAnsi"/>
          <w:sz w:val="24"/>
        </w:rPr>
        <w:t>De deuren van nooduitgangen kunnen altijd snel, gemakkelijk en naar buiten toe worden</w:t>
      </w:r>
      <w:r w:rsidR="00136228">
        <w:rPr>
          <w:rFonts w:cstheme="minorHAnsi"/>
          <w:sz w:val="24"/>
        </w:rPr>
        <w:t xml:space="preserve"> </w:t>
      </w:r>
      <w:r w:rsidRPr="00136228">
        <w:rPr>
          <w:rFonts w:cstheme="minorHAnsi"/>
          <w:sz w:val="24"/>
        </w:rPr>
        <w:t>geopend. Schuifdeuren zijn niet toegestaan als vluchtdeur.</w:t>
      </w:r>
      <w:r w:rsidR="00136228">
        <w:rPr>
          <w:rFonts w:cstheme="minorHAnsi"/>
          <w:sz w:val="24"/>
        </w:rPr>
        <w:t xml:space="preserve"> </w:t>
      </w:r>
    </w:p>
    <w:p w14:paraId="1C9C8AD8" w14:textId="4DD63E76" w:rsidR="009847E4" w:rsidRPr="00136228" w:rsidRDefault="009847E4" w:rsidP="009847E4">
      <w:pPr>
        <w:pStyle w:val="Inhoud"/>
        <w:numPr>
          <w:ilvl w:val="0"/>
          <w:numId w:val="3"/>
        </w:numPr>
        <w:rPr>
          <w:rFonts w:cstheme="minorHAnsi"/>
          <w:sz w:val="24"/>
        </w:rPr>
      </w:pPr>
      <w:r w:rsidRPr="00136228">
        <w:rPr>
          <w:rFonts w:cstheme="minorHAnsi"/>
          <w:sz w:val="24"/>
        </w:rPr>
        <w:t>Vluchtdeuren zijn altijd bereikbaar. Dit betekent dat ze noch aan de binnenkant noch aan</w:t>
      </w:r>
      <w:r w:rsidR="00136228">
        <w:rPr>
          <w:rFonts w:cstheme="minorHAnsi"/>
          <w:sz w:val="24"/>
        </w:rPr>
        <w:t xml:space="preserve"> </w:t>
      </w:r>
      <w:r w:rsidRPr="00136228">
        <w:rPr>
          <w:rFonts w:cstheme="minorHAnsi"/>
          <w:sz w:val="24"/>
        </w:rPr>
        <w:t>de buitenkant geblokkeerd zijn door obstakels.</w:t>
      </w:r>
    </w:p>
    <w:p w14:paraId="7E953F91" w14:textId="7AFB4C87" w:rsidR="00136228" w:rsidRDefault="00136228" w:rsidP="009847E4">
      <w:pPr>
        <w:pStyle w:val="Inhoud"/>
        <w:rPr>
          <w:rFonts w:cstheme="minorHAnsi"/>
          <w:sz w:val="24"/>
        </w:rPr>
      </w:pPr>
    </w:p>
    <w:p w14:paraId="0A7F7C4C" w14:textId="77777777" w:rsidR="00136228" w:rsidRPr="00136228" w:rsidRDefault="00136228" w:rsidP="00136228">
      <w:pPr>
        <w:pStyle w:val="Inhoud"/>
        <w:rPr>
          <w:rFonts w:cstheme="minorHAnsi"/>
          <w:sz w:val="24"/>
          <w:u w:val="single"/>
        </w:rPr>
      </w:pPr>
      <w:commentRangeStart w:id="27"/>
      <w:r w:rsidRPr="00136228">
        <w:rPr>
          <w:rFonts w:cstheme="minorHAnsi"/>
          <w:sz w:val="24"/>
          <w:u w:val="single"/>
        </w:rPr>
        <w:t>Deuren</w:t>
      </w:r>
    </w:p>
    <w:p w14:paraId="57D01C7E" w14:textId="77777777" w:rsidR="00136228" w:rsidRPr="00136228" w:rsidRDefault="00136228" w:rsidP="00136228">
      <w:pPr>
        <w:pStyle w:val="Inhoud"/>
        <w:rPr>
          <w:rFonts w:cstheme="minorHAnsi"/>
          <w:sz w:val="24"/>
        </w:rPr>
      </w:pPr>
      <w:r w:rsidRPr="00136228">
        <w:rPr>
          <w:rFonts w:cstheme="minorHAnsi"/>
          <w:sz w:val="24"/>
        </w:rPr>
        <w:t>Aan deuren zijn de volgende eisen gesteld:</w:t>
      </w:r>
    </w:p>
    <w:p w14:paraId="65E1E00B" w14:textId="77777777" w:rsidR="00136228" w:rsidRDefault="00136228" w:rsidP="00136228">
      <w:pPr>
        <w:pStyle w:val="Inhoud"/>
        <w:numPr>
          <w:ilvl w:val="0"/>
          <w:numId w:val="3"/>
        </w:numPr>
        <w:rPr>
          <w:rFonts w:cstheme="minorHAnsi"/>
          <w:sz w:val="24"/>
        </w:rPr>
      </w:pPr>
      <w:r w:rsidRPr="00136228">
        <w:rPr>
          <w:rFonts w:cstheme="minorHAnsi"/>
          <w:sz w:val="24"/>
        </w:rPr>
        <w:t>De deuren zijn beveiligd tegen het optreden van knel- en valgevaar.</w:t>
      </w:r>
    </w:p>
    <w:p w14:paraId="255CF0C5" w14:textId="77777777" w:rsidR="00136228" w:rsidRPr="00136228" w:rsidRDefault="00136228" w:rsidP="00136228">
      <w:pPr>
        <w:pStyle w:val="Inhoud"/>
        <w:numPr>
          <w:ilvl w:val="0"/>
          <w:numId w:val="3"/>
        </w:numPr>
        <w:rPr>
          <w:rFonts w:cstheme="minorHAnsi"/>
          <w:sz w:val="24"/>
        </w:rPr>
      </w:pPr>
      <w:r w:rsidRPr="00136228">
        <w:rPr>
          <w:rFonts w:cstheme="minorHAnsi"/>
          <w:sz w:val="24"/>
        </w:rPr>
        <w:t>Wanneer de ophanging van deuren gebeurt door middel van kabels, kettingen of banden</w:t>
      </w:r>
      <w:r>
        <w:rPr>
          <w:rFonts w:cstheme="minorHAnsi"/>
          <w:sz w:val="24"/>
        </w:rPr>
        <w:t xml:space="preserve"> </w:t>
      </w:r>
      <w:r w:rsidRPr="00136228">
        <w:rPr>
          <w:rFonts w:cstheme="minorHAnsi"/>
          <w:sz w:val="24"/>
        </w:rPr>
        <w:t>is deze ophanging in tweevoud uitgevoerd.</w:t>
      </w:r>
      <w:commentRangeEnd w:id="27"/>
      <w:r>
        <w:rPr>
          <w:rStyle w:val="Verwijzingopmerking"/>
          <w:b/>
        </w:rPr>
        <w:commentReference w:id="27"/>
      </w:r>
    </w:p>
    <w:p w14:paraId="15B3DD64" w14:textId="77777777" w:rsidR="00136228" w:rsidRPr="007930F5" w:rsidRDefault="00136228" w:rsidP="009847E4">
      <w:pPr>
        <w:pStyle w:val="Inhoud"/>
        <w:rPr>
          <w:rFonts w:cstheme="minorHAnsi"/>
          <w:sz w:val="24"/>
        </w:rPr>
      </w:pPr>
    </w:p>
    <w:p w14:paraId="3C8754EA" w14:textId="77777777" w:rsidR="009847E4" w:rsidRPr="00136228" w:rsidRDefault="009847E4" w:rsidP="009847E4">
      <w:pPr>
        <w:pStyle w:val="Inhoud"/>
        <w:rPr>
          <w:rFonts w:cstheme="minorHAnsi"/>
          <w:sz w:val="24"/>
          <w:u w:val="single"/>
        </w:rPr>
      </w:pPr>
      <w:r w:rsidRPr="00136228">
        <w:rPr>
          <w:rFonts w:cstheme="minorHAnsi"/>
          <w:sz w:val="24"/>
          <w:u w:val="single"/>
        </w:rPr>
        <w:t>Noodverlichting</w:t>
      </w:r>
    </w:p>
    <w:p w14:paraId="65722F19" w14:textId="77777777" w:rsidR="00136228" w:rsidRDefault="009847E4" w:rsidP="009847E4">
      <w:pPr>
        <w:pStyle w:val="Inhoud"/>
        <w:rPr>
          <w:rFonts w:cstheme="minorHAnsi"/>
          <w:sz w:val="24"/>
        </w:rPr>
      </w:pPr>
      <w:r w:rsidRPr="007930F5">
        <w:rPr>
          <w:rFonts w:cstheme="minorHAnsi"/>
          <w:sz w:val="24"/>
        </w:rPr>
        <w:t>Aan noodverlichting zijn de volgende eisen gesteld.</w:t>
      </w:r>
    </w:p>
    <w:p w14:paraId="6A19B12E" w14:textId="77777777" w:rsidR="00136228" w:rsidRDefault="009847E4" w:rsidP="009847E4">
      <w:pPr>
        <w:pStyle w:val="Inhoud"/>
        <w:numPr>
          <w:ilvl w:val="0"/>
          <w:numId w:val="3"/>
        </w:numPr>
        <w:rPr>
          <w:rFonts w:cstheme="minorHAnsi"/>
          <w:sz w:val="24"/>
        </w:rPr>
      </w:pPr>
      <w:r w:rsidRPr="00136228">
        <w:rPr>
          <w:rFonts w:cstheme="minorHAnsi"/>
          <w:sz w:val="24"/>
        </w:rPr>
        <w:t>In ruimten waarin mensen gevaar kunnen lopen door het uitvallen van verlichting, is</w:t>
      </w:r>
      <w:r w:rsidR="00136228">
        <w:rPr>
          <w:rFonts w:cstheme="minorHAnsi"/>
          <w:sz w:val="24"/>
        </w:rPr>
        <w:t xml:space="preserve"> </w:t>
      </w:r>
      <w:r w:rsidRPr="00136228">
        <w:rPr>
          <w:rFonts w:cstheme="minorHAnsi"/>
          <w:sz w:val="24"/>
        </w:rPr>
        <w:t>noodverlichting aangebracht.</w:t>
      </w:r>
      <w:r w:rsidR="00136228">
        <w:rPr>
          <w:rFonts w:cstheme="minorHAnsi"/>
          <w:sz w:val="24"/>
        </w:rPr>
        <w:t xml:space="preserve"> </w:t>
      </w:r>
    </w:p>
    <w:p w14:paraId="530F5C86" w14:textId="77777777" w:rsidR="00136228" w:rsidRDefault="009847E4" w:rsidP="009847E4">
      <w:pPr>
        <w:pStyle w:val="Inhoud"/>
        <w:numPr>
          <w:ilvl w:val="0"/>
          <w:numId w:val="3"/>
        </w:numPr>
        <w:rPr>
          <w:rFonts w:cstheme="minorHAnsi"/>
          <w:sz w:val="24"/>
        </w:rPr>
      </w:pPr>
      <w:r w:rsidRPr="00136228">
        <w:rPr>
          <w:rFonts w:cstheme="minorHAnsi"/>
          <w:sz w:val="24"/>
        </w:rPr>
        <w:t>In ruimten zonder daglichttoetreding is altijd noodverlichting aanwezig indien zich er</w:t>
      </w:r>
      <w:r w:rsidR="00136228">
        <w:rPr>
          <w:rFonts w:cstheme="minorHAnsi"/>
          <w:sz w:val="24"/>
        </w:rPr>
        <w:t xml:space="preserve"> </w:t>
      </w:r>
      <w:r w:rsidRPr="00136228">
        <w:rPr>
          <w:rFonts w:cstheme="minorHAnsi"/>
          <w:sz w:val="24"/>
        </w:rPr>
        <w:t>personen kunnen ophouden.</w:t>
      </w:r>
    </w:p>
    <w:p w14:paraId="4D82BAA3" w14:textId="77777777" w:rsidR="00136228" w:rsidRDefault="009847E4" w:rsidP="009847E4">
      <w:pPr>
        <w:pStyle w:val="Inhoud"/>
        <w:numPr>
          <w:ilvl w:val="0"/>
          <w:numId w:val="3"/>
        </w:numPr>
        <w:rPr>
          <w:rFonts w:cstheme="minorHAnsi"/>
          <w:sz w:val="24"/>
        </w:rPr>
      </w:pPr>
      <w:r w:rsidRPr="00136228">
        <w:rPr>
          <w:rFonts w:cstheme="minorHAnsi"/>
          <w:sz w:val="24"/>
        </w:rPr>
        <w:t>Op vloerhoogte heeft de noodverlichting een verlichtingssterkte van ten minste 1 lux</w:t>
      </w:r>
      <w:r w:rsidR="00136228">
        <w:rPr>
          <w:rFonts w:cstheme="minorHAnsi"/>
          <w:sz w:val="24"/>
        </w:rPr>
        <w:t xml:space="preserve"> </w:t>
      </w:r>
      <w:r w:rsidRPr="00136228">
        <w:rPr>
          <w:rFonts w:cstheme="minorHAnsi"/>
          <w:sz w:val="24"/>
        </w:rPr>
        <w:t>vanaf 15 seconden na het uitvallen van de normale elektriciteit tot 60 minuten daarna.</w:t>
      </w:r>
      <w:r w:rsidR="00136228">
        <w:rPr>
          <w:rFonts w:cstheme="minorHAnsi"/>
          <w:sz w:val="24"/>
        </w:rPr>
        <w:t xml:space="preserve"> </w:t>
      </w:r>
    </w:p>
    <w:p w14:paraId="7A1D3C84" w14:textId="50FE7BDA" w:rsidR="009847E4" w:rsidRDefault="009847E4" w:rsidP="009847E4">
      <w:pPr>
        <w:pStyle w:val="Inhoud"/>
        <w:numPr>
          <w:ilvl w:val="0"/>
          <w:numId w:val="3"/>
        </w:numPr>
        <w:rPr>
          <w:rFonts w:cstheme="minorHAnsi"/>
          <w:sz w:val="24"/>
        </w:rPr>
      </w:pPr>
      <w:r w:rsidRPr="00136228">
        <w:rPr>
          <w:rFonts w:cstheme="minorHAnsi"/>
          <w:sz w:val="24"/>
        </w:rPr>
        <w:t>De noodverlichting wordt regelmatig gecontroleerd.</w:t>
      </w:r>
    </w:p>
    <w:p w14:paraId="4DE2462B" w14:textId="77777777" w:rsidR="00136228" w:rsidRPr="00136228" w:rsidRDefault="00136228" w:rsidP="00136228">
      <w:pPr>
        <w:pStyle w:val="Inhoud"/>
        <w:ind w:left="420"/>
        <w:rPr>
          <w:rFonts w:cstheme="minorHAnsi"/>
          <w:sz w:val="24"/>
        </w:rPr>
      </w:pPr>
    </w:p>
    <w:p w14:paraId="42DE5892" w14:textId="77777777" w:rsidR="009847E4" w:rsidRPr="00136228" w:rsidRDefault="009847E4" w:rsidP="009847E4">
      <w:pPr>
        <w:pStyle w:val="Inhoud"/>
        <w:rPr>
          <w:rFonts w:cstheme="minorHAnsi"/>
          <w:sz w:val="24"/>
          <w:u w:val="single"/>
        </w:rPr>
      </w:pPr>
      <w:r w:rsidRPr="00136228">
        <w:rPr>
          <w:rFonts w:cstheme="minorHAnsi"/>
          <w:sz w:val="24"/>
          <w:u w:val="single"/>
        </w:rPr>
        <w:t>Vloeren</w:t>
      </w:r>
    </w:p>
    <w:p w14:paraId="66F8AD8E" w14:textId="77777777" w:rsidR="009847E4" w:rsidRPr="00136228" w:rsidRDefault="009847E4" w:rsidP="009847E4">
      <w:pPr>
        <w:pStyle w:val="Inhoud"/>
        <w:rPr>
          <w:rFonts w:cstheme="minorHAnsi"/>
          <w:sz w:val="24"/>
        </w:rPr>
      </w:pPr>
      <w:r w:rsidRPr="00136228">
        <w:rPr>
          <w:rFonts w:cstheme="minorHAnsi"/>
          <w:sz w:val="24"/>
        </w:rPr>
        <w:t>Aan vloeren zijn de volgende eisen gesteld:</w:t>
      </w:r>
    </w:p>
    <w:p w14:paraId="127DBA95" w14:textId="77777777" w:rsidR="00136228" w:rsidRDefault="009847E4" w:rsidP="009847E4">
      <w:pPr>
        <w:pStyle w:val="Inhoud"/>
        <w:numPr>
          <w:ilvl w:val="0"/>
          <w:numId w:val="3"/>
        </w:numPr>
        <w:rPr>
          <w:rFonts w:cstheme="minorHAnsi"/>
          <w:sz w:val="24"/>
        </w:rPr>
      </w:pPr>
      <w:r w:rsidRPr="00136228">
        <w:rPr>
          <w:rFonts w:cstheme="minorHAnsi"/>
          <w:sz w:val="24"/>
        </w:rPr>
        <w:t>De vloeren zijn geschikt voor de stoffen waarmee wordt gewerkt, bijvoorbeeld</w:t>
      </w:r>
      <w:r w:rsidR="00136228">
        <w:rPr>
          <w:rFonts w:cstheme="minorHAnsi"/>
          <w:sz w:val="24"/>
        </w:rPr>
        <w:t xml:space="preserve"> </w:t>
      </w:r>
      <w:r w:rsidRPr="00136228">
        <w:rPr>
          <w:rFonts w:cstheme="minorHAnsi"/>
          <w:sz w:val="24"/>
        </w:rPr>
        <w:t>waterbestendig, oliebestendig of bestand tegen agressieve stoffen.</w:t>
      </w:r>
    </w:p>
    <w:p w14:paraId="485A4CBE" w14:textId="77777777" w:rsidR="00136228" w:rsidRDefault="009847E4" w:rsidP="009847E4">
      <w:pPr>
        <w:pStyle w:val="Inhoud"/>
        <w:numPr>
          <w:ilvl w:val="0"/>
          <w:numId w:val="3"/>
        </w:numPr>
        <w:rPr>
          <w:rFonts w:cstheme="minorHAnsi"/>
          <w:sz w:val="24"/>
        </w:rPr>
      </w:pPr>
      <w:r w:rsidRPr="00136228">
        <w:rPr>
          <w:rFonts w:cstheme="minorHAnsi"/>
          <w:sz w:val="24"/>
        </w:rPr>
        <w:t>De vloer is gemakkelijk en goed schoon te maken en is niet glad.</w:t>
      </w:r>
    </w:p>
    <w:p w14:paraId="15620F19" w14:textId="66F28ABC" w:rsidR="009847E4" w:rsidRPr="00224EF4" w:rsidRDefault="009847E4" w:rsidP="009847E4">
      <w:pPr>
        <w:pStyle w:val="Inhoud"/>
        <w:numPr>
          <w:ilvl w:val="0"/>
          <w:numId w:val="3"/>
        </w:numPr>
        <w:rPr>
          <w:rFonts w:cstheme="minorHAnsi"/>
          <w:sz w:val="24"/>
        </w:rPr>
      </w:pPr>
      <w:r w:rsidRPr="00136228">
        <w:rPr>
          <w:rFonts w:cstheme="minorHAnsi"/>
          <w:sz w:val="24"/>
        </w:rPr>
        <w:t>De vloer is egaal, zeker wanneer met transportmiddelen over de vloer wordt gereden.</w:t>
      </w:r>
      <w:r w:rsidR="00136228">
        <w:rPr>
          <w:rFonts w:cstheme="minorHAnsi"/>
          <w:sz w:val="24"/>
        </w:rPr>
        <w:t xml:space="preserve"> </w:t>
      </w:r>
      <w:r w:rsidRPr="00136228">
        <w:rPr>
          <w:rFonts w:cstheme="minorHAnsi"/>
          <w:sz w:val="24"/>
        </w:rPr>
        <w:t>Dit zorgt voor een verkleining van het risico van lasten die ten gevolge van trillingen en</w:t>
      </w:r>
      <w:r w:rsidR="00136228">
        <w:rPr>
          <w:rFonts w:cstheme="minorHAnsi"/>
          <w:sz w:val="24"/>
        </w:rPr>
        <w:t xml:space="preserve"> </w:t>
      </w:r>
      <w:r w:rsidRPr="00136228">
        <w:rPr>
          <w:rFonts w:cstheme="minorHAnsi"/>
          <w:sz w:val="24"/>
        </w:rPr>
        <w:t>schokken de rug te zeer belasten.</w:t>
      </w:r>
    </w:p>
    <w:p w14:paraId="5D88FDEC" w14:textId="77777777" w:rsidR="00224EF4" w:rsidRPr="00136228" w:rsidRDefault="00224EF4" w:rsidP="009847E4">
      <w:pPr>
        <w:pStyle w:val="Inhoud"/>
        <w:rPr>
          <w:rFonts w:cstheme="minorHAnsi"/>
          <w:sz w:val="24"/>
        </w:rPr>
      </w:pPr>
    </w:p>
    <w:p w14:paraId="6DE9E688" w14:textId="77777777" w:rsidR="009847E4" w:rsidRPr="00224EF4" w:rsidRDefault="009847E4" w:rsidP="009847E4">
      <w:pPr>
        <w:pStyle w:val="Inhoud"/>
        <w:rPr>
          <w:rFonts w:cstheme="minorHAnsi"/>
          <w:sz w:val="24"/>
          <w:u w:val="single"/>
        </w:rPr>
      </w:pPr>
      <w:r w:rsidRPr="00224EF4">
        <w:rPr>
          <w:rFonts w:cstheme="minorHAnsi"/>
          <w:sz w:val="24"/>
          <w:u w:val="single"/>
        </w:rPr>
        <w:t>EHBO-materiaal</w:t>
      </w:r>
    </w:p>
    <w:p w14:paraId="413DCEF1" w14:textId="7BF5AA39" w:rsidR="009847E4" w:rsidRPr="00136228" w:rsidRDefault="009847E4" w:rsidP="009847E4">
      <w:pPr>
        <w:pStyle w:val="Inhoud"/>
        <w:rPr>
          <w:rFonts w:cstheme="minorHAnsi"/>
          <w:sz w:val="24"/>
        </w:rPr>
      </w:pPr>
      <w:r w:rsidRPr="00136228">
        <w:rPr>
          <w:rFonts w:cstheme="minorHAnsi"/>
          <w:sz w:val="24"/>
        </w:rPr>
        <w:t>Aan EHBO-materiaal</w:t>
      </w:r>
      <w:r w:rsidR="00224EF4">
        <w:rPr>
          <w:rFonts w:cstheme="minorHAnsi"/>
          <w:sz w:val="24"/>
        </w:rPr>
        <w:t xml:space="preserve"> zijn de volgende eisen gesteld:</w:t>
      </w:r>
    </w:p>
    <w:p w14:paraId="560E3EC6" w14:textId="77777777" w:rsidR="00224EF4" w:rsidRDefault="009847E4" w:rsidP="009847E4">
      <w:pPr>
        <w:pStyle w:val="Inhoud"/>
        <w:numPr>
          <w:ilvl w:val="0"/>
          <w:numId w:val="3"/>
        </w:numPr>
        <w:rPr>
          <w:rFonts w:cstheme="minorHAnsi"/>
          <w:sz w:val="24"/>
        </w:rPr>
      </w:pPr>
      <w:r w:rsidRPr="00136228">
        <w:rPr>
          <w:rFonts w:cstheme="minorHAnsi"/>
          <w:sz w:val="24"/>
        </w:rPr>
        <w:t>Op de administratie en in de lokalen is EHBO-materiaal aanwezig.</w:t>
      </w:r>
    </w:p>
    <w:p w14:paraId="5941CE73" w14:textId="3C7F670C" w:rsidR="009847E4" w:rsidRDefault="00224EF4" w:rsidP="009847E4">
      <w:pPr>
        <w:pStyle w:val="Inhoud"/>
        <w:numPr>
          <w:ilvl w:val="0"/>
          <w:numId w:val="3"/>
        </w:numPr>
        <w:rPr>
          <w:rFonts w:cstheme="minorHAnsi"/>
          <w:sz w:val="24"/>
        </w:rPr>
      </w:pPr>
      <w:r>
        <w:rPr>
          <w:rFonts w:cstheme="minorHAnsi"/>
          <w:sz w:val="24"/>
        </w:rPr>
        <w:t>Onder schooltijd</w:t>
      </w:r>
      <w:r w:rsidR="009847E4" w:rsidRPr="00224EF4">
        <w:rPr>
          <w:rFonts w:cstheme="minorHAnsi"/>
          <w:sz w:val="24"/>
        </w:rPr>
        <w:t xml:space="preserve"> zijn </w:t>
      </w:r>
      <w:r>
        <w:rPr>
          <w:rFonts w:cstheme="minorHAnsi"/>
          <w:sz w:val="24"/>
        </w:rPr>
        <w:t>er</w:t>
      </w:r>
      <w:r w:rsidR="009847E4" w:rsidRPr="00224EF4">
        <w:rPr>
          <w:rFonts w:cstheme="minorHAnsi"/>
          <w:sz w:val="24"/>
        </w:rPr>
        <w:t xml:space="preserve"> personeelsleden aanwezig met voldoende kennis van</w:t>
      </w:r>
      <w:r>
        <w:rPr>
          <w:rFonts w:cstheme="minorHAnsi"/>
          <w:sz w:val="24"/>
        </w:rPr>
        <w:t xml:space="preserve"> </w:t>
      </w:r>
      <w:r w:rsidR="009847E4" w:rsidRPr="00224EF4">
        <w:rPr>
          <w:rFonts w:cstheme="minorHAnsi"/>
          <w:sz w:val="24"/>
        </w:rPr>
        <w:t>EHBO om indien nodig, in afwachting van hulpdiensten, maatregelen te treffen om</w:t>
      </w:r>
      <w:r>
        <w:rPr>
          <w:rFonts w:cstheme="minorHAnsi"/>
          <w:sz w:val="24"/>
        </w:rPr>
        <w:t xml:space="preserve"> </w:t>
      </w:r>
      <w:r w:rsidR="009847E4" w:rsidRPr="00224EF4">
        <w:rPr>
          <w:rFonts w:cstheme="minorHAnsi"/>
          <w:sz w:val="24"/>
        </w:rPr>
        <w:t>lichamelijke schade zo veel mogelijk te beperken.</w:t>
      </w:r>
    </w:p>
    <w:p w14:paraId="7EA11983" w14:textId="77777777" w:rsidR="00224EF4" w:rsidRPr="00224EF4" w:rsidRDefault="00224EF4" w:rsidP="00224EF4">
      <w:pPr>
        <w:pStyle w:val="Inhoud"/>
        <w:ind w:left="420"/>
        <w:rPr>
          <w:rFonts w:cstheme="minorHAnsi"/>
          <w:sz w:val="24"/>
        </w:rPr>
      </w:pPr>
    </w:p>
    <w:p w14:paraId="4C99E59F" w14:textId="77777777" w:rsidR="009847E4" w:rsidRPr="00224EF4" w:rsidRDefault="009847E4" w:rsidP="009847E4">
      <w:pPr>
        <w:pStyle w:val="Inhoud"/>
        <w:rPr>
          <w:rFonts w:cstheme="minorHAnsi"/>
          <w:sz w:val="24"/>
          <w:u w:val="single"/>
        </w:rPr>
      </w:pPr>
      <w:r w:rsidRPr="00224EF4">
        <w:rPr>
          <w:rFonts w:cstheme="minorHAnsi"/>
          <w:sz w:val="24"/>
          <w:u w:val="single"/>
        </w:rPr>
        <w:t>Meubilair en lichaamshouding</w:t>
      </w:r>
    </w:p>
    <w:p w14:paraId="470AE86B" w14:textId="024C59E3" w:rsidR="009847E4" w:rsidRPr="00136228" w:rsidRDefault="009847E4" w:rsidP="009847E4">
      <w:pPr>
        <w:pStyle w:val="Inhoud"/>
        <w:rPr>
          <w:rFonts w:cstheme="minorHAnsi"/>
          <w:sz w:val="24"/>
        </w:rPr>
      </w:pPr>
      <w:r w:rsidRPr="00136228">
        <w:rPr>
          <w:rFonts w:cstheme="minorHAnsi"/>
          <w:sz w:val="24"/>
        </w:rPr>
        <w:t>Voor meubilair en lichaamshouding g</w:t>
      </w:r>
      <w:r w:rsidR="00224EF4">
        <w:rPr>
          <w:rFonts w:cstheme="minorHAnsi"/>
          <w:sz w:val="24"/>
        </w:rPr>
        <w:t>elden de volgende voorschriften:</w:t>
      </w:r>
    </w:p>
    <w:p w14:paraId="23E1773C" w14:textId="14D7D361" w:rsidR="00224EF4" w:rsidRPr="00224EF4" w:rsidRDefault="009847E4" w:rsidP="009847E4">
      <w:pPr>
        <w:pStyle w:val="Inhoud"/>
        <w:numPr>
          <w:ilvl w:val="0"/>
          <w:numId w:val="3"/>
        </w:numPr>
        <w:rPr>
          <w:rFonts w:cstheme="minorHAnsi"/>
          <w:sz w:val="24"/>
        </w:rPr>
      </w:pPr>
      <w:r w:rsidRPr="00136228">
        <w:rPr>
          <w:rFonts w:cstheme="minorHAnsi"/>
          <w:sz w:val="24"/>
        </w:rPr>
        <w:t>Het schoolmeubilair voor kinderen is zoveel mogelijk afgestemd op de lengte van de</w:t>
      </w:r>
      <w:r w:rsidR="00224EF4">
        <w:rPr>
          <w:rFonts w:cstheme="minorHAnsi"/>
          <w:sz w:val="24"/>
        </w:rPr>
        <w:t xml:space="preserve"> </w:t>
      </w:r>
      <w:r w:rsidRPr="00224EF4">
        <w:rPr>
          <w:rFonts w:cstheme="minorHAnsi"/>
          <w:sz w:val="24"/>
        </w:rPr>
        <w:t>kinderen: per klaslokaal zijn kinderensets van verschillende grootte beschikbaar.</w:t>
      </w:r>
    </w:p>
    <w:p w14:paraId="688E52D5" w14:textId="7416641D" w:rsidR="009847E4" w:rsidRDefault="009847E4" w:rsidP="009847E4">
      <w:pPr>
        <w:pStyle w:val="Inhoud"/>
        <w:numPr>
          <w:ilvl w:val="0"/>
          <w:numId w:val="3"/>
        </w:numPr>
        <w:rPr>
          <w:rFonts w:cstheme="minorHAnsi"/>
          <w:sz w:val="24"/>
        </w:rPr>
      </w:pPr>
      <w:r w:rsidRPr="00136228">
        <w:rPr>
          <w:rFonts w:cstheme="minorHAnsi"/>
          <w:sz w:val="24"/>
        </w:rPr>
        <w:t>Kinderen krijgen de juiste technieken voor tillen, bukken, sjouwen en dergelijke</w:t>
      </w:r>
      <w:r w:rsidR="00224EF4">
        <w:rPr>
          <w:rFonts w:cstheme="minorHAnsi"/>
          <w:sz w:val="24"/>
        </w:rPr>
        <w:t xml:space="preserve"> </w:t>
      </w:r>
      <w:r w:rsidRPr="00224EF4">
        <w:rPr>
          <w:rFonts w:cstheme="minorHAnsi"/>
          <w:sz w:val="24"/>
        </w:rPr>
        <w:t>aangeleerd</w:t>
      </w:r>
      <w:r w:rsidR="00224EF4">
        <w:rPr>
          <w:rFonts w:cstheme="minorHAnsi"/>
          <w:sz w:val="24"/>
        </w:rPr>
        <w:t>.</w:t>
      </w:r>
    </w:p>
    <w:p w14:paraId="1A0BB030" w14:textId="77777777" w:rsidR="00224EF4" w:rsidRPr="00224EF4" w:rsidRDefault="00224EF4" w:rsidP="00224EF4">
      <w:pPr>
        <w:pStyle w:val="Inhoud"/>
        <w:ind w:left="420"/>
        <w:rPr>
          <w:rFonts w:cstheme="minorHAnsi"/>
          <w:sz w:val="24"/>
        </w:rPr>
      </w:pPr>
    </w:p>
    <w:p w14:paraId="370CB4AF" w14:textId="77777777" w:rsidR="009847E4" w:rsidRPr="00224EF4" w:rsidRDefault="009847E4" w:rsidP="009847E4">
      <w:pPr>
        <w:pStyle w:val="Inhoud"/>
        <w:rPr>
          <w:rFonts w:cstheme="minorHAnsi"/>
          <w:sz w:val="24"/>
          <w:u w:val="single"/>
        </w:rPr>
      </w:pPr>
      <w:r w:rsidRPr="00224EF4">
        <w:rPr>
          <w:rFonts w:cstheme="minorHAnsi"/>
          <w:sz w:val="24"/>
          <w:u w:val="single"/>
        </w:rPr>
        <w:t>Computers</w:t>
      </w:r>
    </w:p>
    <w:p w14:paraId="7D7C6859" w14:textId="77777777" w:rsidR="009847E4" w:rsidRPr="00136228" w:rsidRDefault="009847E4" w:rsidP="009847E4">
      <w:pPr>
        <w:pStyle w:val="Inhoud"/>
        <w:rPr>
          <w:rFonts w:cstheme="minorHAnsi"/>
          <w:sz w:val="24"/>
        </w:rPr>
      </w:pPr>
      <w:r w:rsidRPr="00136228">
        <w:rPr>
          <w:rFonts w:cstheme="minorHAnsi"/>
          <w:sz w:val="24"/>
        </w:rPr>
        <w:t>Aan het werken met een computer zijn de volgende eisen gesteld:</w:t>
      </w:r>
    </w:p>
    <w:p w14:paraId="733AC2F5" w14:textId="1004C7B9" w:rsidR="009847E4" w:rsidRPr="00136228" w:rsidRDefault="00224EF4" w:rsidP="00224EF4">
      <w:pPr>
        <w:pStyle w:val="Inhoud"/>
        <w:numPr>
          <w:ilvl w:val="0"/>
          <w:numId w:val="3"/>
        </w:numPr>
        <w:rPr>
          <w:rFonts w:cstheme="minorHAnsi"/>
          <w:sz w:val="24"/>
        </w:rPr>
      </w:pPr>
      <w:r>
        <w:rPr>
          <w:rFonts w:cstheme="minorHAnsi"/>
          <w:sz w:val="24"/>
        </w:rPr>
        <w:t>Er is voldoende ruimte en</w:t>
      </w:r>
      <w:r w:rsidR="009847E4" w:rsidRPr="00136228">
        <w:rPr>
          <w:rFonts w:cstheme="minorHAnsi"/>
          <w:sz w:val="24"/>
        </w:rPr>
        <w:t xml:space="preserve"> geen str</w:t>
      </w:r>
      <w:r>
        <w:rPr>
          <w:rFonts w:cstheme="minorHAnsi"/>
          <w:sz w:val="24"/>
        </w:rPr>
        <w:t>uikelgevaar (geen losse kabels).</w:t>
      </w:r>
    </w:p>
    <w:p w14:paraId="6DC3DE62" w14:textId="77777777" w:rsidR="00224EF4" w:rsidRDefault="00224EF4" w:rsidP="00224EF4">
      <w:pPr>
        <w:pStyle w:val="Inhoud"/>
        <w:numPr>
          <w:ilvl w:val="0"/>
          <w:numId w:val="3"/>
        </w:numPr>
        <w:rPr>
          <w:rFonts w:cstheme="minorHAnsi"/>
          <w:sz w:val="24"/>
        </w:rPr>
      </w:pPr>
      <w:r>
        <w:rPr>
          <w:rFonts w:cstheme="minorHAnsi"/>
          <w:sz w:val="24"/>
        </w:rPr>
        <w:t>Geluidsniveau is aangenaam.</w:t>
      </w:r>
    </w:p>
    <w:p w14:paraId="49EA7B06" w14:textId="77777777" w:rsidR="00224EF4" w:rsidRDefault="00224EF4" w:rsidP="00224EF4">
      <w:pPr>
        <w:pStyle w:val="Inhoud"/>
        <w:numPr>
          <w:ilvl w:val="0"/>
          <w:numId w:val="3"/>
        </w:numPr>
        <w:rPr>
          <w:rFonts w:cstheme="minorHAnsi"/>
          <w:sz w:val="24"/>
        </w:rPr>
      </w:pPr>
      <w:r>
        <w:rPr>
          <w:rFonts w:cstheme="minorHAnsi"/>
          <w:sz w:val="24"/>
        </w:rPr>
        <w:t>Kinderen werken niet langer dan twee uren achtereen aan de computer en niet meer dan vijf of zes uren per dag.</w:t>
      </w:r>
    </w:p>
    <w:p w14:paraId="47853C6D" w14:textId="77777777" w:rsidR="00224EF4" w:rsidRDefault="00224EF4" w:rsidP="00224EF4">
      <w:pPr>
        <w:pStyle w:val="Inhoud"/>
        <w:ind w:left="60"/>
        <w:rPr>
          <w:rFonts w:cstheme="minorHAnsi"/>
          <w:sz w:val="24"/>
        </w:rPr>
      </w:pPr>
    </w:p>
    <w:p w14:paraId="6E9E74CF" w14:textId="4298C83C" w:rsidR="009847E4" w:rsidRPr="00224EF4" w:rsidRDefault="00224EF4" w:rsidP="00224EF4">
      <w:pPr>
        <w:pStyle w:val="Inhoud"/>
        <w:rPr>
          <w:rFonts w:cstheme="minorHAnsi"/>
          <w:sz w:val="24"/>
          <w:u w:val="single"/>
        </w:rPr>
      </w:pPr>
      <w:r w:rsidRPr="00224EF4">
        <w:rPr>
          <w:rFonts w:cstheme="minorHAnsi"/>
          <w:sz w:val="24"/>
          <w:u w:val="single"/>
        </w:rPr>
        <w:t>R</w:t>
      </w:r>
      <w:r w:rsidR="009847E4" w:rsidRPr="00224EF4">
        <w:rPr>
          <w:rFonts w:cstheme="minorHAnsi"/>
          <w:sz w:val="24"/>
          <w:u w:val="single"/>
        </w:rPr>
        <w:t>ookvrije ruimte</w:t>
      </w:r>
    </w:p>
    <w:p w14:paraId="427D5EF3" w14:textId="6ADB4B9E" w:rsidR="009847E4" w:rsidRPr="00136228" w:rsidRDefault="00224EF4" w:rsidP="00224EF4">
      <w:pPr>
        <w:pStyle w:val="Inhoud"/>
        <w:rPr>
          <w:rFonts w:cstheme="minorHAnsi"/>
          <w:sz w:val="24"/>
        </w:rPr>
      </w:pPr>
      <w:r>
        <w:rPr>
          <w:rFonts w:cstheme="minorHAnsi"/>
          <w:sz w:val="24"/>
        </w:rPr>
        <w:t xml:space="preserve">Onze school is volledig rookvrij. </w:t>
      </w:r>
      <w:r w:rsidR="009847E4" w:rsidRPr="00136228">
        <w:rPr>
          <w:rFonts w:cstheme="minorHAnsi"/>
          <w:sz w:val="24"/>
        </w:rPr>
        <w:t>Volgens de Tabakswet mag in gebouwen en instellingen van de overheid en in gebouwen</w:t>
      </w:r>
      <w:r>
        <w:rPr>
          <w:rFonts w:cstheme="minorHAnsi"/>
          <w:sz w:val="24"/>
        </w:rPr>
        <w:t xml:space="preserve"> </w:t>
      </w:r>
      <w:r w:rsidR="009847E4" w:rsidRPr="00136228">
        <w:rPr>
          <w:rFonts w:cstheme="minorHAnsi"/>
          <w:sz w:val="24"/>
        </w:rPr>
        <w:t>en instellingen die door de overheid</w:t>
      </w:r>
      <w:r>
        <w:rPr>
          <w:rFonts w:cstheme="minorHAnsi"/>
          <w:sz w:val="24"/>
        </w:rPr>
        <w:t xml:space="preserve"> worden gefinancierd, waaronder </w:t>
      </w:r>
      <w:r w:rsidR="009847E4" w:rsidRPr="00136228">
        <w:rPr>
          <w:rFonts w:cstheme="minorHAnsi"/>
          <w:sz w:val="24"/>
        </w:rPr>
        <w:t>scholen, niet</w:t>
      </w:r>
      <w:r>
        <w:rPr>
          <w:rFonts w:cstheme="minorHAnsi"/>
          <w:sz w:val="24"/>
        </w:rPr>
        <w:t xml:space="preserve"> </w:t>
      </w:r>
      <w:r w:rsidR="009847E4" w:rsidRPr="00136228">
        <w:rPr>
          <w:rFonts w:cstheme="minorHAnsi"/>
          <w:sz w:val="24"/>
        </w:rPr>
        <w:t>worden gerookt op plekken die bedoeld zijn voor gemeenschappelijk gebruik of die voor</w:t>
      </w:r>
      <w:r>
        <w:rPr>
          <w:rFonts w:cstheme="minorHAnsi"/>
          <w:sz w:val="24"/>
        </w:rPr>
        <w:t xml:space="preserve"> </w:t>
      </w:r>
      <w:r w:rsidR="009847E4" w:rsidRPr="00136228">
        <w:rPr>
          <w:rFonts w:cstheme="minorHAnsi"/>
          <w:sz w:val="24"/>
        </w:rPr>
        <w:t>het publiek toegankelijk zijn</w:t>
      </w:r>
      <w:r>
        <w:rPr>
          <w:rFonts w:cstheme="minorHAnsi"/>
          <w:sz w:val="24"/>
        </w:rPr>
        <w:t>.</w:t>
      </w:r>
    </w:p>
    <w:p w14:paraId="5EB07428" w14:textId="77777777" w:rsidR="009847E4" w:rsidRPr="00136228" w:rsidRDefault="009847E4" w:rsidP="009847E4">
      <w:pPr>
        <w:pStyle w:val="Inhoud"/>
        <w:rPr>
          <w:rFonts w:cstheme="minorHAnsi"/>
          <w:sz w:val="24"/>
        </w:rPr>
      </w:pPr>
      <w:r w:rsidRPr="00136228">
        <w:rPr>
          <w:rFonts w:cstheme="minorHAnsi"/>
          <w:sz w:val="24"/>
        </w:rPr>
        <w:t> </w:t>
      </w:r>
    </w:p>
    <w:p w14:paraId="20FCB933" w14:textId="79EE8762" w:rsidR="009847E4" w:rsidRPr="00F805EC" w:rsidRDefault="009847E4" w:rsidP="009847E4">
      <w:pPr>
        <w:pStyle w:val="Inhoud"/>
        <w:rPr>
          <w:rFonts w:cstheme="minorHAnsi"/>
          <w:sz w:val="24"/>
          <w:u w:val="single"/>
        </w:rPr>
      </w:pPr>
      <w:r w:rsidRPr="00F805EC">
        <w:rPr>
          <w:rFonts w:cstheme="minorHAnsi"/>
          <w:sz w:val="24"/>
          <w:u w:val="single"/>
        </w:rPr>
        <w:t>Brandveiligheid</w:t>
      </w:r>
    </w:p>
    <w:p w14:paraId="1A59A07D" w14:textId="0DC15FB8" w:rsidR="009847E4" w:rsidRPr="00136228" w:rsidRDefault="009847E4" w:rsidP="009847E4">
      <w:pPr>
        <w:pStyle w:val="Inhoud"/>
        <w:rPr>
          <w:rFonts w:cstheme="minorHAnsi"/>
          <w:sz w:val="24"/>
        </w:rPr>
      </w:pPr>
      <w:r w:rsidRPr="00136228">
        <w:rPr>
          <w:rFonts w:cstheme="minorHAnsi"/>
          <w:sz w:val="24"/>
        </w:rPr>
        <w:t>De gevolgen van een brand kunnen zeer ingr</w:t>
      </w:r>
      <w:r w:rsidR="00F805EC">
        <w:rPr>
          <w:rFonts w:cstheme="minorHAnsi"/>
          <w:sz w:val="24"/>
        </w:rPr>
        <w:t>ijpend zijn. Om die reden</w:t>
      </w:r>
      <w:r w:rsidRPr="00136228">
        <w:rPr>
          <w:rFonts w:cstheme="minorHAnsi"/>
          <w:sz w:val="24"/>
        </w:rPr>
        <w:t xml:space="preserve"> is een goede brandveiligheid</w:t>
      </w:r>
    </w:p>
    <w:p w14:paraId="7B6E8F68" w14:textId="77777777" w:rsidR="009847E4" w:rsidRPr="00136228" w:rsidRDefault="009847E4" w:rsidP="009847E4">
      <w:pPr>
        <w:pStyle w:val="Inhoud"/>
        <w:rPr>
          <w:rFonts w:cstheme="minorHAnsi"/>
          <w:sz w:val="24"/>
        </w:rPr>
      </w:pPr>
      <w:r w:rsidRPr="00136228">
        <w:rPr>
          <w:rFonts w:cstheme="minorHAnsi"/>
          <w:sz w:val="24"/>
        </w:rPr>
        <w:t>van groot belang. Dit geldt in het bijzonder voor die gebouwen waar een verhoogd risico is</w:t>
      </w:r>
    </w:p>
    <w:p w14:paraId="6D6A3969" w14:textId="649457F3" w:rsidR="009847E4" w:rsidRPr="00136228" w:rsidRDefault="009847E4" w:rsidP="009847E4">
      <w:pPr>
        <w:pStyle w:val="Inhoud"/>
        <w:rPr>
          <w:rFonts w:cstheme="minorHAnsi"/>
          <w:sz w:val="24"/>
        </w:rPr>
      </w:pPr>
      <w:r w:rsidRPr="00136228">
        <w:rPr>
          <w:rFonts w:cstheme="minorHAnsi"/>
          <w:sz w:val="24"/>
        </w:rPr>
        <w:t>of waar bij een brand de verwachte gevolgen bovenmatig ernstig zijn.</w:t>
      </w:r>
      <w:r w:rsidR="003B3130">
        <w:rPr>
          <w:rFonts w:cstheme="minorHAnsi"/>
          <w:sz w:val="24"/>
        </w:rPr>
        <w:t xml:space="preserve"> </w:t>
      </w:r>
      <w:r w:rsidRPr="00136228">
        <w:rPr>
          <w:rFonts w:cstheme="minorHAnsi"/>
          <w:sz w:val="24"/>
        </w:rPr>
        <w:t>De brandveiligheid van een schoolgebouw kent twee aspecten:</w:t>
      </w:r>
    </w:p>
    <w:p w14:paraId="3A6DF065" w14:textId="06736B93" w:rsidR="009847E4" w:rsidRPr="003B3130" w:rsidRDefault="009847E4" w:rsidP="009847E4">
      <w:pPr>
        <w:pStyle w:val="Inhoud"/>
        <w:numPr>
          <w:ilvl w:val="0"/>
          <w:numId w:val="6"/>
        </w:numPr>
        <w:rPr>
          <w:rFonts w:cstheme="minorHAnsi"/>
          <w:sz w:val="24"/>
        </w:rPr>
      </w:pPr>
      <w:r w:rsidRPr="00136228">
        <w:rPr>
          <w:rFonts w:cstheme="minorHAnsi"/>
          <w:sz w:val="24"/>
        </w:rPr>
        <w:t>Het gebouw moet zijn gebouwd of worden verbouwd volgens voorschriften uit</w:t>
      </w:r>
      <w:r w:rsidR="003B3130">
        <w:rPr>
          <w:rFonts w:cstheme="minorHAnsi"/>
          <w:sz w:val="24"/>
        </w:rPr>
        <w:t xml:space="preserve"> </w:t>
      </w:r>
      <w:r w:rsidRPr="003B3130">
        <w:rPr>
          <w:rFonts w:cstheme="minorHAnsi"/>
          <w:sz w:val="24"/>
        </w:rPr>
        <w:t>wetten, besluiten en verordeningen die er zijn voor de bouw. De brandweer wordt</w:t>
      </w:r>
      <w:r w:rsidR="003B3130">
        <w:rPr>
          <w:rFonts w:cstheme="minorHAnsi"/>
          <w:sz w:val="24"/>
        </w:rPr>
        <w:t xml:space="preserve"> </w:t>
      </w:r>
      <w:r w:rsidRPr="003B3130">
        <w:rPr>
          <w:rFonts w:cstheme="minorHAnsi"/>
          <w:sz w:val="24"/>
        </w:rPr>
        <w:t>ingeschakeld bij de aanvraag van de bouwvergunning, maar ook na het verkrijgen hiervan is</w:t>
      </w:r>
      <w:r w:rsidR="003B3130">
        <w:rPr>
          <w:rFonts w:cstheme="minorHAnsi"/>
          <w:sz w:val="24"/>
        </w:rPr>
        <w:t xml:space="preserve"> </w:t>
      </w:r>
      <w:r w:rsidRPr="003B3130">
        <w:rPr>
          <w:rFonts w:cstheme="minorHAnsi"/>
          <w:sz w:val="24"/>
        </w:rPr>
        <w:t>er tijdens de bouw of verbouwing vaak nog intensief contact met de brandweer.</w:t>
      </w:r>
    </w:p>
    <w:p w14:paraId="45392D3F" w14:textId="77777777" w:rsidR="003B3130" w:rsidRDefault="009847E4" w:rsidP="00C13F9D">
      <w:pPr>
        <w:pStyle w:val="Inhoud"/>
        <w:numPr>
          <w:ilvl w:val="0"/>
          <w:numId w:val="6"/>
        </w:numPr>
        <w:rPr>
          <w:rFonts w:cstheme="minorHAnsi"/>
          <w:sz w:val="24"/>
        </w:rPr>
      </w:pPr>
      <w:r w:rsidRPr="003B3130">
        <w:rPr>
          <w:rFonts w:cstheme="minorHAnsi"/>
          <w:sz w:val="24"/>
        </w:rPr>
        <w:t>Naast de bouwvergunning heeft de school een gebruiksvergunning nodig omdat los</w:t>
      </w:r>
      <w:r w:rsidR="003B3130" w:rsidRPr="003B3130">
        <w:rPr>
          <w:rFonts w:cstheme="minorHAnsi"/>
          <w:sz w:val="24"/>
        </w:rPr>
        <w:t xml:space="preserve"> </w:t>
      </w:r>
      <w:r w:rsidRPr="003B3130">
        <w:rPr>
          <w:rFonts w:cstheme="minorHAnsi"/>
          <w:sz w:val="24"/>
        </w:rPr>
        <w:t>van de bouw ook het daadwerkelijke gebruik van het gebouw van invloed is op de</w:t>
      </w:r>
      <w:r w:rsidR="003B3130" w:rsidRPr="003B3130">
        <w:rPr>
          <w:rFonts w:cstheme="minorHAnsi"/>
          <w:sz w:val="24"/>
        </w:rPr>
        <w:t xml:space="preserve"> </w:t>
      </w:r>
      <w:r w:rsidRPr="003B3130">
        <w:rPr>
          <w:rFonts w:cstheme="minorHAnsi"/>
          <w:sz w:val="24"/>
        </w:rPr>
        <w:t>brandveiligheid. De gebruiksvergunning wordt afgegeven door de gemeente na positief</w:t>
      </w:r>
      <w:r w:rsidR="003B3130" w:rsidRPr="003B3130">
        <w:rPr>
          <w:rFonts w:cstheme="minorHAnsi"/>
          <w:sz w:val="24"/>
        </w:rPr>
        <w:t xml:space="preserve"> </w:t>
      </w:r>
      <w:r w:rsidRPr="003B3130">
        <w:rPr>
          <w:rFonts w:cstheme="minorHAnsi"/>
          <w:sz w:val="24"/>
        </w:rPr>
        <w:t>advies van de brandweer. In de gebruiksvergunning wordt het brandveilig gebruik van het</w:t>
      </w:r>
      <w:r w:rsidR="003B3130" w:rsidRPr="003B3130">
        <w:rPr>
          <w:rFonts w:cstheme="minorHAnsi"/>
          <w:sz w:val="24"/>
        </w:rPr>
        <w:t xml:space="preserve"> </w:t>
      </w:r>
      <w:r w:rsidRPr="003B3130">
        <w:rPr>
          <w:rFonts w:cstheme="minorHAnsi"/>
          <w:sz w:val="24"/>
        </w:rPr>
        <w:t>gebouw geregeld.</w:t>
      </w:r>
    </w:p>
    <w:p w14:paraId="271CA61D" w14:textId="77777777" w:rsidR="003B3130" w:rsidRDefault="003B3130" w:rsidP="003B3130">
      <w:pPr>
        <w:pStyle w:val="Inhoud"/>
        <w:rPr>
          <w:rFonts w:cstheme="minorHAnsi"/>
          <w:sz w:val="24"/>
        </w:rPr>
      </w:pPr>
    </w:p>
    <w:p w14:paraId="774FECCB" w14:textId="73D75674" w:rsidR="009847E4" w:rsidRPr="003B3130" w:rsidRDefault="009847E4" w:rsidP="003B3130">
      <w:pPr>
        <w:pStyle w:val="Inhoud"/>
        <w:rPr>
          <w:rFonts w:cstheme="minorHAnsi"/>
          <w:sz w:val="24"/>
          <w:u w:val="single"/>
        </w:rPr>
      </w:pPr>
      <w:r w:rsidRPr="003B3130">
        <w:rPr>
          <w:rFonts w:cstheme="minorHAnsi"/>
          <w:sz w:val="24"/>
          <w:u w:val="single"/>
        </w:rPr>
        <w:t>Gebruiksvergunning</w:t>
      </w:r>
    </w:p>
    <w:p w14:paraId="503C2EC4" w14:textId="77777777" w:rsidR="009847E4" w:rsidRPr="003B3130" w:rsidRDefault="009847E4" w:rsidP="009847E4">
      <w:pPr>
        <w:pStyle w:val="Inhoud"/>
        <w:rPr>
          <w:rFonts w:cstheme="minorHAnsi"/>
          <w:sz w:val="24"/>
        </w:rPr>
      </w:pPr>
      <w:r w:rsidRPr="003B3130">
        <w:rPr>
          <w:rFonts w:cstheme="minorHAnsi"/>
          <w:sz w:val="24"/>
        </w:rPr>
        <w:t>De school beschikt over een gebruiksvergunning van de gemeente die is vastgesteld in</w:t>
      </w:r>
    </w:p>
    <w:p w14:paraId="2FDAFB55" w14:textId="77777777" w:rsidR="009847E4" w:rsidRPr="003B3130" w:rsidRDefault="009847E4" w:rsidP="009847E4">
      <w:pPr>
        <w:pStyle w:val="Inhoud"/>
        <w:rPr>
          <w:rFonts w:cstheme="minorHAnsi"/>
          <w:sz w:val="24"/>
        </w:rPr>
      </w:pPr>
      <w:r w:rsidRPr="003B3130">
        <w:rPr>
          <w:rFonts w:cstheme="minorHAnsi"/>
          <w:sz w:val="24"/>
        </w:rPr>
        <w:t>november 2017. Deze vergunning hoeft slechts eenmalig te worden aangevraagd en wordt</w:t>
      </w:r>
    </w:p>
    <w:p w14:paraId="7EE8B574" w14:textId="77777777" w:rsidR="009847E4" w:rsidRPr="003B3130" w:rsidRDefault="009847E4" w:rsidP="009847E4">
      <w:pPr>
        <w:pStyle w:val="Inhoud"/>
        <w:rPr>
          <w:rFonts w:cstheme="minorHAnsi"/>
          <w:sz w:val="24"/>
        </w:rPr>
      </w:pPr>
      <w:r w:rsidRPr="003B3130">
        <w:rPr>
          <w:rFonts w:cstheme="minorHAnsi"/>
          <w:sz w:val="24"/>
        </w:rPr>
        <w:t>één keer verstrekt. Elk jaar ondergaat de school een inspectie door de brandweer, waarna er</w:t>
      </w:r>
    </w:p>
    <w:p w14:paraId="40863194" w14:textId="77777777" w:rsidR="009847E4" w:rsidRPr="003B3130" w:rsidRDefault="009847E4" w:rsidP="009847E4">
      <w:pPr>
        <w:pStyle w:val="Inhoud"/>
        <w:rPr>
          <w:rFonts w:cstheme="minorHAnsi"/>
          <w:sz w:val="24"/>
        </w:rPr>
      </w:pPr>
      <w:r w:rsidRPr="003B3130">
        <w:rPr>
          <w:rFonts w:cstheme="minorHAnsi"/>
          <w:sz w:val="24"/>
        </w:rPr>
        <w:t>een rapportage wordt opgesteld. Deze rapportages zijn in het bezit van de locatieleider en</w:t>
      </w:r>
    </w:p>
    <w:p w14:paraId="01DCA360" w14:textId="604560C7" w:rsidR="009847E4" w:rsidRPr="003B3130" w:rsidRDefault="009847E4" w:rsidP="009847E4">
      <w:pPr>
        <w:pStyle w:val="Inhoud"/>
        <w:rPr>
          <w:rFonts w:cstheme="minorHAnsi"/>
          <w:sz w:val="24"/>
        </w:rPr>
      </w:pPr>
      <w:r w:rsidRPr="003B3130">
        <w:rPr>
          <w:rFonts w:cstheme="minorHAnsi"/>
          <w:sz w:val="24"/>
        </w:rPr>
        <w:t>kunnen bij haar worden opgevraagd.</w:t>
      </w:r>
      <w:r w:rsidR="003B3130">
        <w:rPr>
          <w:rFonts w:cstheme="minorHAnsi"/>
          <w:sz w:val="24"/>
        </w:rPr>
        <w:t xml:space="preserve"> </w:t>
      </w:r>
      <w:r w:rsidRPr="003B3130">
        <w:rPr>
          <w:rFonts w:cstheme="minorHAnsi"/>
          <w:sz w:val="24"/>
        </w:rPr>
        <w:t>Het hebben van een gebruiksvergunning betekent dat de school voldoet aan de</w:t>
      </w:r>
      <w:r w:rsidR="003B3130">
        <w:rPr>
          <w:rFonts w:cstheme="minorHAnsi"/>
          <w:sz w:val="24"/>
        </w:rPr>
        <w:t xml:space="preserve"> </w:t>
      </w:r>
      <w:r w:rsidRPr="003B3130">
        <w:rPr>
          <w:rFonts w:cstheme="minorHAnsi"/>
          <w:sz w:val="24"/>
        </w:rPr>
        <w:t>brandveiligheidseisen die zijn gesteld door de lokale brandweer.</w:t>
      </w:r>
    </w:p>
    <w:p w14:paraId="34CF05D8" w14:textId="416F0B26" w:rsidR="009847E4" w:rsidRDefault="009847E4" w:rsidP="009847E4">
      <w:pPr>
        <w:pStyle w:val="Inhoud"/>
        <w:rPr>
          <w:rFonts w:cstheme="minorHAnsi"/>
          <w:sz w:val="24"/>
        </w:rPr>
      </w:pPr>
    </w:p>
    <w:p w14:paraId="5C0B865F" w14:textId="54080E6E" w:rsidR="00732C2F" w:rsidRDefault="00732C2F" w:rsidP="009847E4">
      <w:pPr>
        <w:pStyle w:val="Inhoud"/>
        <w:rPr>
          <w:rFonts w:cstheme="minorHAnsi"/>
          <w:sz w:val="24"/>
        </w:rPr>
      </w:pPr>
    </w:p>
    <w:p w14:paraId="541E8247" w14:textId="58D353C3" w:rsidR="00732C2F" w:rsidRDefault="00732C2F" w:rsidP="009847E4">
      <w:pPr>
        <w:pStyle w:val="Inhoud"/>
        <w:rPr>
          <w:rFonts w:cstheme="minorHAnsi"/>
          <w:sz w:val="24"/>
        </w:rPr>
      </w:pPr>
    </w:p>
    <w:p w14:paraId="3E414332" w14:textId="3DC60CDB" w:rsidR="00732C2F" w:rsidRDefault="00732C2F" w:rsidP="009847E4">
      <w:pPr>
        <w:pStyle w:val="Inhoud"/>
        <w:rPr>
          <w:rFonts w:cstheme="minorHAnsi"/>
          <w:sz w:val="24"/>
        </w:rPr>
      </w:pPr>
    </w:p>
    <w:p w14:paraId="71E7F7CF" w14:textId="77777777" w:rsidR="00732C2F" w:rsidRPr="003B3130" w:rsidRDefault="00732C2F" w:rsidP="009847E4">
      <w:pPr>
        <w:pStyle w:val="Inhoud"/>
        <w:rPr>
          <w:rFonts w:cstheme="minorHAnsi"/>
          <w:sz w:val="24"/>
        </w:rPr>
      </w:pPr>
    </w:p>
    <w:p w14:paraId="051FFF6C" w14:textId="77777777" w:rsidR="009847E4" w:rsidRPr="003B3130" w:rsidRDefault="009847E4" w:rsidP="009847E4">
      <w:pPr>
        <w:pStyle w:val="Inhoud"/>
        <w:rPr>
          <w:rFonts w:cstheme="minorHAnsi"/>
          <w:sz w:val="24"/>
          <w:u w:val="single"/>
        </w:rPr>
      </w:pPr>
      <w:r w:rsidRPr="003B3130">
        <w:rPr>
          <w:rFonts w:cstheme="minorHAnsi"/>
          <w:sz w:val="24"/>
          <w:u w:val="single"/>
        </w:rPr>
        <w:t>Rookmelders</w:t>
      </w:r>
    </w:p>
    <w:p w14:paraId="6022AC9E" w14:textId="337169B5" w:rsidR="003B3130" w:rsidRDefault="009847E4" w:rsidP="009847E4">
      <w:pPr>
        <w:pStyle w:val="Inhoud"/>
        <w:rPr>
          <w:rFonts w:cstheme="minorHAnsi"/>
          <w:sz w:val="24"/>
        </w:rPr>
      </w:pPr>
      <w:r w:rsidRPr="003B3130">
        <w:rPr>
          <w:rFonts w:cstheme="minorHAnsi"/>
          <w:sz w:val="24"/>
        </w:rPr>
        <w:t xml:space="preserve">Een rookmelder </w:t>
      </w:r>
      <w:r w:rsidR="003B3130">
        <w:rPr>
          <w:rFonts w:cstheme="minorHAnsi"/>
          <w:sz w:val="24"/>
        </w:rPr>
        <w:t>heeft als functie zowel</w:t>
      </w:r>
      <w:r w:rsidRPr="003B3130">
        <w:rPr>
          <w:rFonts w:cstheme="minorHAnsi"/>
          <w:sz w:val="24"/>
        </w:rPr>
        <w:t xml:space="preserve"> het signaleren van een brand en het</w:t>
      </w:r>
      <w:r w:rsidR="003B3130">
        <w:rPr>
          <w:rFonts w:cstheme="minorHAnsi"/>
          <w:sz w:val="24"/>
        </w:rPr>
        <w:t xml:space="preserve"> </w:t>
      </w:r>
      <w:r w:rsidRPr="003B3130">
        <w:rPr>
          <w:rFonts w:cstheme="minorHAnsi"/>
          <w:sz w:val="24"/>
        </w:rPr>
        <w:t>waarschuwen door het afgeven van een alarmsignaal. Rookmelders kunnen</w:t>
      </w:r>
      <w:r w:rsidR="003B3130">
        <w:rPr>
          <w:rFonts w:cstheme="minorHAnsi"/>
          <w:sz w:val="24"/>
        </w:rPr>
        <w:t xml:space="preserve"> </w:t>
      </w:r>
      <w:r w:rsidRPr="003B3130">
        <w:rPr>
          <w:rFonts w:cstheme="minorHAnsi"/>
          <w:sz w:val="24"/>
        </w:rPr>
        <w:t>daarnaast in verbinding staan met een meldcentrale waardoor beveiliging</w:t>
      </w:r>
      <w:r w:rsidR="003B3130">
        <w:rPr>
          <w:rFonts w:cstheme="minorHAnsi"/>
          <w:sz w:val="24"/>
        </w:rPr>
        <w:t xml:space="preserve"> </w:t>
      </w:r>
      <w:r w:rsidRPr="003B3130">
        <w:rPr>
          <w:rFonts w:cstheme="minorHAnsi"/>
          <w:sz w:val="24"/>
        </w:rPr>
        <w:t>of brandweer automatisch wordt gewaarschuwd.</w:t>
      </w:r>
      <w:r w:rsidR="003B3130">
        <w:rPr>
          <w:rFonts w:cstheme="minorHAnsi"/>
          <w:sz w:val="24"/>
        </w:rPr>
        <w:t xml:space="preserve"> Maandelijks worden de rookmelders getest en worden de batterijen vervangen.</w:t>
      </w:r>
    </w:p>
    <w:p w14:paraId="1E90EA80" w14:textId="77777777" w:rsidR="003B3130" w:rsidRDefault="003B3130" w:rsidP="009847E4">
      <w:pPr>
        <w:pStyle w:val="Inhoud"/>
        <w:rPr>
          <w:rFonts w:cstheme="minorHAnsi"/>
          <w:sz w:val="24"/>
        </w:rPr>
      </w:pPr>
    </w:p>
    <w:p w14:paraId="0576087F" w14:textId="568A9C09" w:rsidR="009847E4" w:rsidRPr="003B3130" w:rsidRDefault="009847E4" w:rsidP="009847E4">
      <w:pPr>
        <w:pStyle w:val="Inhoud"/>
        <w:rPr>
          <w:rFonts w:cstheme="minorHAnsi"/>
          <w:sz w:val="24"/>
          <w:u w:val="single"/>
        </w:rPr>
      </w:pPr>
      <w:r w:rsidRPr="003B3130">
        <w:rPr>
          <w:rFonts w:cstheme="minorHAnsi"/>
          <w:sz w:val="24"/>
          <w:u w:val="single"/>
        </w:rPr>
        <w:t>Geluid</w:t>
      </w:r>
    </w:p>
    <w:p w14:paraId="1C3099B9" w14:textId="77777777" w:rsidR="009847E4" w:rsidRPr="003B3130" w:rsidRDefault="009847E4" w:rsidP="009847E4">
      <w:pPr>
        <w:pStyle w:val="Inhoud"/>
        <w:rPr>
          <w:rFonts w:cstheme="minorHAnsi"/>
          <w:sz w:val="24"/>
        </w:rPr>
      </w:pPr>
      <w:r w:rsidRPr="003B3130">
        <w:rPr>
          <w:rFonts w:cstheme="minorHAnsi"/>
          <w:sz w:val="24"/>
        </w:rPr>
        <w:t>Voor het tegengaan van geluidshinder gelden de volgende voorschriften:</w:t>
      </w:r>
    </w:p>
    <w:p w14:paraId="450F002B" w14:textId="31D6BF56" w:rsidR="009847E4" w:rsidRPr="003B3130" w:rsidRDefault="009847E4" w:rsidP="009847E4">
      <w:pPr>
        <w:pStyle w:val="Inhoud"/>
        <w:numPr>
          <w:ilvl w:val="0"/>
          <w:numId w:val="3"/>
        </w:numPr>
        <w:rPr>
          <w:rFonts w:cstheme="minorHAnsi"/>
          <w:sz w:val="24"/>
        </w:rPr>
      </w:pPr>
      <w:r w:rsidRPr="003B3130">
        <w:rPr>
          <w:rFonts w:cstheme="minorHAnsi"/>
          <w:sz w:val="24"/>
        </w:rPr>
        <w:t>De school draagt er zorg voor dat er zo min mogelijk hinderlijke geluiden in de school</w:t>
      </w:r>
      <w:r w:rsidR="003B3130">
        <w:rPr>
          <w:rFonts w:cstheme="minorHAnsi"/>
          <w:sz w:val="24"/>
        </w:rPr>
        <w:t xml:space="preserve"> </w:t>
      </w:r>
      <w:r w:rsidRPr="003B3130">
        <w:rPr>
          <w:rFonts w:cstheme="minorHAnsi"/>
          <w:sz w:val="24"/>
        </w:rPr>
        <w:t>zijn.</w:t>
      </w:r>
    </w:p>
    <w:p w14:paraId="0926B3F6" w14:textId="7993C203" w:rsidR="009847E4" w:rsidRPr="003B3130" w:rsidRDefault="009847E4" w:rsidP="003B3130">
      <w:pPr>
        <w:pStyle w:val="Inhoud"/>
        <w:numPr>
          <w:ilvl w:val="0"/>
          <w:numId w:val="3"/>
        </w:numPr>
        <w:rPr>
          <w:rFonts w:cstheme="minorHAnsi"/>
          <w:sz w:val="24"/>
        </w:rPr>
      </w:pPr>
      <w:r w:rsidRPr="003B3130">
        <w:rPr>
          <w:rFonts w:cstheme="minorHAnsi"/>
          <w:sz w:val="24"/>
        </w:rPr>
        <w:t>In lokalen en andere werkruimten wordt zoveel mogelijk geprobeerd het</w:t>
      </w:r>
      <w:r w:rsidR="003B3130">
        <w:rPr>
          <w:rFonts w:cstheme="minorHAnsi"/>
          <w:sz w:val="24"/>
        </w:rPr>
        <w:t xml:space="preserve"> </w:t>
      </w:r>
      <w:r w:rsidRPr="003B3130">
        <w:rPr>
          <w:rFonts w:cstheme="minorHAnsi"/>
          <w:sz w:val="24"/>
        </w:rPr>
        <w:t>geluidsniveau op een acceptabel niveau te houden, onder andere door toepassing</w:t>
      </w:r>
      <w:r w:rsidR="003B3130">
        <w:rPr>
          <w:rFonts w:cstheme="minorHAnsi"/>
          <w:sz w:val="24"/>
        </w:rPr>
        <w:t xml:space="preserve"> </w:t>
      </w:r>
      <w:r w:rsidRPr="003B3130">
        <w:rPr>
          <w:rFonts w:cstheme="minorHAnsi"/>
          <w:sz w:val="24"/>
        </w:rPr>
        <w:t>van geluidsabsorberende materialen zoals vloerbedekking en gordijnen</w:t>
      </w:r>
      <w:r w:rsidR="003B3130">
        <w:rPr>
          <w:rFonts w:cstheme="minorHAnsi"/>
          <w:sz w:val="24"/>
        </w:rPr>
        <w:t>.</w:t>
      </w:r>
    </w:p>
    <w:p w14:paraId="7C45DDED" w14:textId="77777777" w:rsidR="003B3130" w:rsidRDefault="003B3130" w:rsidP="009847E4">
      <w:pPr>
        <w:pStyle w:val="Inhoud"/>
        <w:rPr>
          <w:rFonts w:cstheme="minorHAnsi"/>
          <w:sz w:val="24"/>
        </w:rPr>
      </w:pPr>
    </w:p>
    <w:p w14:paraId="3E6FFDD4" w14:textId="241CB483" w:rsidR="009847E4" w:rsidRPr="003B3130" w:rsidRDefault="009847E4" w:rsidP="009847E4">
      <w:pPr>
        <w:pStyle w:val="Inhoud"/>
        <w:rPr>
          <w:rFonts w:cstheme="minorHAnsi"/>
          <w:sz w:val="24"/>
          <w:u w:val="single"/>
        </w:rPr>
      </w:pPr>
      <w:r w:rsidRPr="003B3130">
        <w:rPr>
          <w:rFonts w:cstheme="minorHAnsi"/>
          <w:sz w:val="24"/>
          <w:u w:val="single"/>
        </w:rPr>
        <w:t>Licht</w:t>
      </w:r>
    </w:p>
    <w:p w14:paraId="4A07713D" w14:textId="7963771D" w:rsidR="009847E4" w:rsidRDefault="009847E4" w:rsidP="009847E4">
      <w:pPr>
        <w:pStyle w:val="Inhoud"/>
        <w:rPr>
          <w:rFonts w:cstheme="minorHAnsi"/>
          <w:sz w:val="24"/>
        </w:rPr>
      </w:pPr>
      <w:r w:rsidRPr="003B3130">
        <w:rPr>
          <w:rFonts w:cstheme="minorHAnsi"/>
          <w:sz w:val="24"/>
        </w:rPr>
        <w:t>In de school zijn apparaten die schadelijk UV-licht kunnen uitstralen, zoals</w:t>
      </w:r>
      <w:r w:rsidR="003B3130">
        <w:rPr>
          <w:rFonts w:cstheme="minorHAnsi"/>
          <w:sz w:val="24"/>
        </w:rPr>
        <w:t xml:space="preserve"> </w:t>
      </w:r>
      <w:r w:rsidRPr="003B3130">
        <w:rPr>
          <w:rFonts w:cstheme="minorHAnsi"/>
          <w:sz w:val="24"/>
        </w:rPr>
        <w:t>kopieerapparaten, voldoende afgeschermd. Waar niet goed mogelijk is om UV-licht af te</w:t>
      </w:r>
      <w:r w:rsidR="003B3130">
        <w:rPr>
          <w:rFonts w:cstheme="minorHAnsi"/>
          <w:sz w:val="24"/>
        </w:rPr>
        <w:t xml:space="preserve"> </w:t>
      </w:r>
      <w:r w:rsidRPr="003B3130">
        <w:rPr>
          <w:rFonts w:cstheme="minorHAnsi"/>
          <w:sz w:val="24"/>
        </w:rPr>
        <w:t>schermen voor de ogen en de huid, wordt gezorgd voor voldoende beschermende middelen.</w:t>
      </w:r>
      <w:r w:rsidR="003B3130">
        <w:rPr>
          <w:rFonts w:cstheme="minorHAnsi"/>
          <w:sz w:val="24"/>
        </w:rPr>
        <w:t xml:space="preserve"> </w:t>
      </w:r>
      <w:r w:rsidRPr="003B3130">
        <w:rPr>
          <w:rFonts w:cstheme="minorHAnsi"/>
          <w:sz w:val="24"/>
        </w:rPr>
        <w:t>De verlichting in de lesruimten is zodanig dat voldoende daglicht kan binnentreden en dat de</w:t>
      </w:r>
      <w:r w:rsidR="003B3130">
        <w:rPr>
          <w:rFonts w:cstheme="minorHAnsi"/>
          <w:sz w:val="24"/>
        </w:rPr>
        <w:t xml:space="preserve"> ondersteuning door kunstmatig licht</w:t>
      </w:r>
      <w:r w:rsidRPr="003B3130">
        <w:rPr>
          <w:rFonts w:cstheme="minorHAnsi"/>
          <w:sz w:val="24"/>
        </w:rPr>
        <w:t xml:space="preserve"> niet verblindend is en gelijkmatig over de werkplek is verdeeld</w:t>
      </w:r>
      <w:r w:rsidR="003B3130">
        <w:rPr>
          <w:rFonts w:cstheme="minorHAnsi"/>
          <w:sz w:val="24"/>
        </w:rPr>
        <w:t xml:space="preserve"> </w:t>
      </w:r>
      <w:r w:rsidRPr="003B3130">
        <w:rPr>
          <w:rFonts w:cstheme="minorHAnsi"/>
          <w:sz w:val="24"/>
        </w:rPr>
        <w:t>volgens de geldende normen.</w:t>
      </w:r>
    </w:p>
    <w:p w14:paraId="77DD9C0D" w14:textId="77777777" w:rsidR="003B3130" w:rsidRPr="003B3130" w:rsidRDefault="003B3130" w:rsidP="009847E4">
      <w:pPr>
        <w:pStyle w:val="Inhoud"/>
        <w:rPr>
          <w:rFonts w:cstheme="minorHAnsi"/>
          <w:sz w:val="24"/>
        </w:rPr>
      </w:pPr>
    </w:p>
    <w:p w14:paraId="1A900EC0" w14:textId="77777777" w:rsidR="009847E4" w:rsidRPr="003B3130" w:rsidRDefault="009847E4" w:rsidP="009847E4">
      <w:pPr>
        <w:pStyle w:val="Inhoud"/>
        <w:rPr>
          <w:rFonts w:cstheme="minorHAnsi"/>
          <w:sz w:val="24"/>
          <w:u w:val="single"/>
        </w:rPr>
      </w:pPr>
      <w:r w:rsidRPr="003B3130">
        <w:rPr>
          <w:rFonts w:cstheme="minorHAnsi"/>
          <w:sz w:val="24"/>
          <w:u w:val="single"/>
        </w:rPr>
        <w:t>Water</w:t>
      </w:r>
    </w:p>
    <w:p w14:paraId="6FC45A25" w14:textId="2540D2D6" w:rsidR="009847E4" w:rsidRPr="003B3130" w:rsidRDefault="009847E4" w:rsidP="009847E4">
      <w:pPr>
        <w:pStyle w:val="Inhoud"/>
        <w:rPr>
          <w:rFonts w:cstheme="minorHAnsi"/>
          <w:sz w:val="24"/>
        </w:rPr>
      </w:pPr>
      <w:r w:rsidRPr="003B3130">
        <w:rPr>
          <w:rFonts w:cstheme="minorHAnsi"/>
          <w:sz w:val="24"/>
        </w:rPr>
        <w:t>De watervoorziening in school geschiedt via het gemeentelijk</w:t>
      </w:r>
      <w:r w:rsidR="003B3130">
        <w:rPr>
          <w:rFonts w:cstheme="minorHAnsi"/>
          <w:sz w:val="24"/>
        </w:rPr>
        <w:t xml:space="preserve"> </w:t>
      </w:r>
      <w:r w:rsidRPr="003B3130">
        <w:rPr>
          <w:rFonts w:cstheme="minorHAnsi"/>
          <w:sz w:val="24"/>
        </w:rPr>
        <w:t>waterleidingnet dat over het algemeen aan de hoogste kwaliteitseisen</w:t>
      </w:r>
      <w:r w:rsidR="003B3130">
        <w:rPr>
          <w:rFonts w:cstheme="minorHAnsi"/>
          <w:sz w:val="24"/>
        </w:rPr>
        <w:t xml:space="preserve"> </w:t>
      </w:r>
      <w:r w:rsidRPr="003B3130">
        <w:rPr>
          <w:rFonts w:cstheme="minorHAnsi"/>
          <w:sz w:val="24"/>
        </w:rPr>
        <w:t>voldoet. Het water is steriel, helder en vrij van zware metaalverbindingen.</w:t>
      </w:r>
      <w:r w:rsidR="003B3130">
        <w:rPr>
          <w:rFonts w:cstheme="minorHAnsi"/>
          <w:sz w:val="24"/>
        </w:rPr>
        <w:t xml:space="preserve"> </w:t>
      </w:r>
      <w:r w:rsidRPr="003B3130">
        <w:rPr>
          <w:rFonts w:cstheme="minorHAnsi"/>
          <w:sz w:val="24"/>
        </w:rPr>
        <w:t>Gebouwen die aan de bouwvoorschriften voldoen, voldoen automatisch</w:t>
      </w:r>
    </w:p>
    <w:p w14:paraId="0DE1A2F9" w14:textId="6A4D3FA3" w:rsidR="009847E4" w:rsidRPr="003B3130" w:rsidRDefault="003B3130" w:rsidP="009847E4">
      <w:pPr>
        <w:pStyle w:val="Inhoud"/>
        <w:rPr>
          <w:rFonts w:cstheme="minorHAnsi"/>
          <w:sz w:val="24"/>
        </w:rPr>
      </w:pPr>
      <w:r w:rsidRPr="003B3130">
        <w:rPr>
          <w:rFonts w:cstheme="minorHAnsi"/>
          <w:sz w:val="24"/>
        </w:rPr>
        <w:t>A</w:t>
      </w:r>
      <w:r w:rsidR="009847E4" w:rsidRPr="003B3130">
        <w:rPr>
          <w:rFonts w:cstheme="minorHAnsi"/>
          <w:sz w:val="24"/>
        </w:rPr>
        <w:t>an</w:t>
      </w:r>
      <w:r>
        <w:rPr>
          <w:rFonts w:cstheme="minorHAnsi"/>
          <w:sz w:val="24"/>
        </w:rPr>
        <w:t xml:space="preserve"> </w:t>
      </w:r>
      <w:r w:rsidR="009847E4" w:rsidRPr="003B3130">
        <w:rPr>
          <w:rFonts w:cstheme="minorHAnsi"/>
          <w:sz w:val="24"/>
        </w:rPr>
        <w:t>voorschriften als voldoende tappunten, voldoende mogelijkheden om de handen te wassen,</w:t>
      </w:r>
    </w:p>
    <w:p w14:paraId="2435DA90" w14:textId="108F3D53" w:rsidR="009847E4" w:rsidRDefault="009847E4" w:rsidP="009847E4">
      <w:pPr>
        <w:pStyle w:val="Inhoud"/>
        <w:rPr>
          <w:rFonts w:cstheme="minorHAnsi"/>
          <w:sz w:val="24"/>
        </w:rPr>
      </w:pPr>
      <w:r w:rsidRPr="003B3130">
        <w:rPr>
          <w:rFonts w:cstheme="minorHAnsi"/>
          <w:sz w:val="24"/>
        </w:rPr>
        <w:t>voldoende krachtige doorspoeling van de toiletten en voldoende druk voor de brandslangen.</w:t>
      </w:r>
    </w:p>
    <w:p w14:paraId="623060B5" w14:textId="77777777" w:rsidR="003B3130" w:rsidRPr="003B3130" w:rsidRDefault="003B3130" w:rsidP="009847E4">
      <w:pPr>
        <w:pStyle w:val="Inhoud"/>
        <w:rPr>
          <w:rFonts w:cstheme="minorHAnsi"/>
          <w:sz w:val="24"/>
        </w:rPr>
      </w:pPr>
    </w:p>
    <w:p w14:paraId="410E9151" w14:textId="77777777" w:rsidR="009847E4" w:rsidRPr="003B3130" w:rsidRDefault="009847E4" w:rsidP="009847E4">
      <w:pPr>
        <w:pStyle w:val="Inhoud"/>
        <w:rPr>
          <w:rFonts w:cstheme="minorHAnsi"/>
          <w:sz w:val="24"/>
        </w:rPr>
      </w:pPr>
      <w:r w:rsidRPr="003B3130">
        <w:rPr>
          <w:rFonts w:cstheme="minorHAnsi"/>
          <w:sz w:val="24"/>
        </w:rPr>
        <w:t>Oneigenlijk gebruik van brandslangen wordt voorkomen door beschermde of verzegelde</w:t>
      </w:r>
    </w:p>
    <w:p w14:paraId="66E9A372" w14:textId="77777777" w:rsidR="009847E4" w:rsidRPr="003B3130" w:rsidRDefault="009847E4" w:rsidP="009847E4">
      <w:pPr>
        <w:pStyle w:val="Inhoud"/>
        <w:rPr>
          <w:rFonts w:cstheme="minorHAnsi"/>
          <w:sz w:val="24"/>
        </w:rPr>
      </w:pPr>
      <w:r w:rsidRPr="003B3130">
        <w:rPr>
          <w:rFonts w:cstheme="minorHAnsi"/>
          <w:sz w:val="24"/>
        </w:rPr>
        <w:t>afsluiters. De school treft maatregelen ter voorkoming van besmetting met de</w:t>
      </w:r>
    </w:p>
    <w:p w14:paraId="2C303025" w14:textId="41B49827" w:rsidR="009847E4" w:rsidRDefault="009847E4" w:rsidP="009847E4">
      <w:pPr>
        <w:pStyle w:val="Inhoud"/>
        <w:rPr>
          <w:rFonts w:cstheme="minorHAnsi"/>
          <w:sz w:val="24"/>
        </w:rPr>
      </w:pPr>
      <w:r w:rsidRPr="003B3130">
        <w:rPr>
          <w:rFonts w:cstheme="minorHAnsi"/>
          <w:sz w:val="24"/>
        </w:rPr>
        <w:t>legionellabacterie. De watervoorziening is in een driejaarlijkse risicoanalyse opgenomen.</w:t>
      </w:r>
    </w:p>
    <w:p w14:paraId="483DE762" w14:textId="77777777" w:rsidR="003B3130" w:rsidRPr="003B3130" w:rsidRDefault="003B3130" w:rsidP="009847E4">
      <w:pPr>
        <w:pStyle w:val="Inhoud"/>
        <w:rPr>
          <w:rFonts w:cstheme="minorHAnsi"/>
          <w:sz w:val="24"/>
        </w:rPr>
      </w:pPr>
    </w:p>
    <w:p w14:paraId="4FB3CC37" w14:textId="77777777" w:rsidR="009847E4" w:rsidRPr="003B3130" w:rsidRDefault="009847E4" w:rsidP="009847E4">
      <w:pPr>
        <w:pStyle w:val="Inhoud"/>
        <w:rPr>
          <w:rFonts w:cstheme="minorHAnsi"/>
          <w:sz w:val="24"/>
          <w:u w:val="single"/>
        </w:rPr>
      </w:pPr>
      <w:r w:rsidRPr="003B3130">
        <w:rPr>
          <w:rFonts w:cstheme="minorHAnsi"/>
          <w:sz w:val="24"/>
          <w:u w:val="single"/>
        </w:rPr>
        <w:t>Klimaat</w:t>
      </w:r>
    </w:p>
    <w:p w14:paraId="70A8DC44" w14:textId="3341CC3B" w:rsidR="009847E4" w:rsidRDefault="009847E4" w:rsidP="003B3130">
      <w:pPr>
        <w:pStyle w:val="Inhoud"/>
        <w:rPr>
          <w:rFonts w:cstheme="minorHAnsi"/>
          <w:sz w:val="24"/>
        </w:rPr>
      </w:pPr>
      <w:r w:rsidRPr="003B3130">
        <w:rPr>
          <w:rFonts w:cstheme="minorHAnsi"/>
          <w:sz w:val="24"/>
        </w:rPr>
        <w:t>De school zorgt voor een goed evenwicht in het fysisch klimaat in schoolgebouwen</w:t>
      </w:r>
      <w:r w:rsidR="003B3130">
        <w:rPr>
          <w:rFonts w:cstheme="minorHAnsi"/>
          <w:sz w:val="24"/>
        </w:rPr>
        <w:t xml:space="preserve"> en </w:t>
      </w:r>
      <w:r w:rsidRPr="003B3130">
        <w:rPr>
          <w:rFonts w:cstheme="minorHAnsi"/>
          <w:sz w:val="24"/>
        </w:rPr>
        <w:t xml:space="preserve">probeert langdurig en extreem tochtige omstandigheden te voorkomen. </w:t>
      </w:r>
      <w:r w:rsidR="003B3130">
        <w:rPr>
          <w:rFonts w:cstheme="minorHAnsi"/>
          <w:sz w:val="24"/>
        </w:rPr>
        <w:t xml:space="preserve"> </w:t>
      </w:r>
      <w:r w:rsidRPr="003B3130">
        <w:rPr>
          <w:rFonts w:cstheme="minorHAnsi"/>
          <w:sz w:val="24"/>
        </w:rPr>
        <w:t>De ventilatie in de school geschiedt op natuurlijke wijze of geforceerd,</w:t>
      </w:r>
      <w:r w:rsidR="003B3130">
        <w:rPr>
          <w:rFonts w:cstheme="minorHAnsi"/>
          <w:sz w:val="24"/>
        </w:rPr>
        <w:t xml:space="preserve"> </w:t>
      </w:r>
      <w:r w:rsidRPr="003B3130">
        <w:rPr>
          <w:rFonts w:cstheme="minorHAnsi"/>
          <w:sz w:val="24"/>
        </w:rPr>
        <w:t>zodanig dat kinderen en personeel voldoende verse lucht krijgen die niet meer ziektekiemen</w:t>
      </w:r>
      <w:r w:rsidR="003B3130">
        <w:rPr>
          <w:rFonts w:cstheme="minorHAnsi"/>
          <w:sz w:val="24"/>
        </w:rPr>
        <w:t xml:space="preserve"> </w:t>
      </w:r>
      <w:r w:rsidRPr="003B3130">
        <w:rPr>
          <w:rFonts w:cstheme="minorHAnsi"/>
          <w:sz w:val="24"/>
        </w:rPr>
        <w:t xml:space="preserve">bevat dan de buitenlucht. Het klimaatsysteem </w:t>
      </w:r>
      <w:r w:rsidR="003B3130">
        <w:rPr>
          <w:rFonts w:cstheme="minorHAnsi"/>
          <w:sz w:val="24"/>
        </w:rPr>
        <w:t xml:space="preserve">wordt regelmatig </w:t>
      </w:r>
      <w:r w:rsidRPr="003B3130">
        <w:rPr>
          <w:rFonts w:cstheme="minorHAnsi"/>
          <w:sz w:val="24"/>
        </w:rPr>
        <w:t>geïnspecteerd.</w:t>
      </w:r>
    </w:p>
    <w:p w14:paraId="7E44B9F0" w14:textId="2AF68455" w:rsidR="003B3130" w:rsidRDefault="003B3130" w:rsidP="003B3130">
      <w:pPr>
        <w:pStyle w:val="Inhoud"/>
        <w:rPr>
          <w:rFonts w:cstheme="minorHAnsi"/>
          <w:sz w:val="24"/>
        </w:rPr>
      </w:pPr>
    </w:p>
    <w:p w14:paraId="4E3F8745" w14:textId="72557225" w:rsidR="00732C2F" w:rsidRDefault="00732C2F" w:rsidP="003B3130">
      <w:pPr>
        <w:pStyle w:val="Inhoud"/>
        <w:rPr>
          <w:rFonts w:cstheme="minorHAnsi"/>
          <w:sz w:val="24"/>
        </w:rPr>
      </w:pPr>
    </w:p>
    <w:p w14:paraId="5308FCD6" w14:textId="690F7C1E" w:rsidR="00732C2F" w:rsidRDefault="00732C2F" w:rsidP="003B3130">
      <w:pPr>
        <w:pStyle w:val="Inhoud"/>
        <w:rPr>
          <w:rFonts w:cstheme="minorHAnsi"/>
          <w:sz w:val="24"/>
        </w:rPr>
      </w:pPr>
    </w:p>
    <w:p w14:paraId="12197FCA" w14:textId="77777777" w:rsidR="00732C2F" w:rsidRPr="003B3130" w:rsidRDefault="00732C2F" w:rsidP="003B3130">
      <w:pPr>
        <w:pStyle w:val="Inhoud"/>
        <w:rPr>
          <w:rFonts w:cstheme="minorHAnsi"/>
          <w:sz w:val="24"/>
        </w:rPr>
      </w:pPr>
    </w:p>
    <w:p w14:paraId="19171378" w14:textId="77777777" w:rsidR="009847E4" w:rsidRPr="003B3130" w:rsidRDefault="009847E4" w:rsidP="009847E4">
      <w:pPr>
        <w:pStyle w:val="Inhoud"/>
        <w:rPr>
          <w:rFonts w:cstheme="minorHAnsi"/>
          <w:sz w:val="24"/>
          <w:u w:val="single"/>
        </w:rPr>
      </w:pPr>
      <w:r w:rsidRPr="003B3130">
        <w:rPr>
          <w:rFonts w:cstheme="minorHAnsi"/>
          <w:sz w:val="24"/>
          <w:u w:val="single"/>
        </w:rPr>
        <w:t>Elektriciteit</w:t>
      </w:r>
    </w:p>
    <w:p w14:paraId="25529253" w14:textId="77777777" w:rsidR="009847E4" w:rsidRPr="003B3130" w:rsidRDefault="009847E4" w:rsidP="009847E4">
      <w:pPr>
        <w:pStyle w:val="Inhoud"/>
        <w:rPr>
          <w:rFonts w:cstheme="minorHAnsi"/>
          <w:sz w:val="24"/>
        </w:rPr>
      </w:pPr>
      <w:r w:rsidRPr="003B3130">
        <w:rPr>
          <w:rFonts w:cstheme="minorHAnsi"/>
          <w:sz w:val="24"/>
        </w:rPr>
        <w:t>De elektriciteitsvoorzieningen voldoen aan de daaraan gestelde eisen.</w:t>
      </w:r>
    </w:p>
    <w:p w14:paraId="6424FC79" w14:textId="3ABC5C26" w:rsidR="009847E4" w:rsidRPr="003B3130" w:rsidRDefault="009847E4" w:rsidP="009847E4">
      <w:pPr>
        <w:pStyle w:val="Inhoud"/>
        <w:rPr>
          <w:rFonts w:cstheme="minorHAnsi"/>
          <w:sz w:val="24"/>
        </w:rPr>
      </w:pPr>
      <w:r w:rsidRPr="003B3130">
        <w:rPr>
          <w:rFonts w:cstheme="minorHAnsi"/>
          <w:sz w:val="24"/>
        </w:rPr>
        <w:t>Maatregelen die genomen zijn om de risico's van het werken met</w:t>
      </w:r>
      <w:r w:rsidR="003B3130">
        <w:rPr>
          <w:rFonts w:cstheme="minorHAnsi"/>
          <w:sz w:val="24"/>
        </w:rPr>
        <w:t xml:space="preserve"> </w:t>
      </w:r>
      <w:r w:rsidRPr="003B3130">
        <w:rPr>
          <w:rFonts w:cstheme="minorHAnsi"/>
          <w:sz w:val="24"/>
        </w:rPr>
        <w:t>elektriciteit zo veel mogelijk te beperken:</w:t>
      </w:r>
    </w:p>
    <w:p w14:paraId="3370D83A" w14:textId="2E81CCE6" w:rsidR="009847E4" w:rsidRPr="003B3130" w:rsidRDefault="009847E4" w:rsidP="009847E4">
      <w:pPr>
        <w:pStyle w:val="Inhoud"/>
        <w:numPr>
          <w:ilvl w:val="0"/>
          <w:numId w:val="3"/>
        </w:numPr>
        <w:rPr>
          <w:rFonts w:cstheme="minorHAnsi"/>
          <w:sz w:val="24"/>
        </w:rPr>
      </w:pPr>
      <w:r w:rsidRPr="003B3130">
        <w:rPr>
          <w:rFonts w:cstheme="minorHAnsi"/>
          <w:sz w:val="24"/>
        </w:rPr>
        <w:t>Werkzaamheden aan elektrische installaties worden alleen uitgevoerd door een ter zake</w:t>
      </w:r>
      <w:r w:rsidR="003B3130">
        <w:rPr>
          <w:rFonts w:cstheme="minorHAnsi"/>
          <w:sz w:val="24"/>
        </w:rPr>
        <w:t xml:space="preserve"> </w:t>
      </w:r>
      <w:r w:rsidRPr="003B3130">
        <w:rPr>
          <w:rFonts w:cstheme="minorHAnsi"/>
          <w:sz w:val="24"/>
        </w:rPr>
        <w:t>deskundige.</w:t>
      </w:r>
    </w:p>
    <w:p w14:paraId="344B3D1A" w14:textId="7E956EFA" w:rsidR="009847E4" w:rsidRPr="003B3130" w:rsidRDefault="009847E4" w:rsidP="003B3130">
      <w:pPr>
        <w:pStyle w:val="Inhoud"/>
        <w:numPr>
          <w:ilvl w:val="0"/>
          <w:numId w:val="3"/>
        </w:numPr>
        <w:rPr>
          <w:rFonts w:cstheme="minorHAnsi"/>
          <w:sz w:val="24"/>
        </w:rPr>
      </w:pPr>
      <w:r w:rsidRPr="003B3130">
        <w:rPr>
          <w:rFonts w:cstheme="minorHAnsi"/>
          <w:sz w:val="24"/>
        </w:rPr>
        <w:t>Open spanningsbronnen zijn afgeschermd, zodat directe aanraking niet mogelijk is</w:t>
      </w:r>
      <w:r w:rsidR="003B3130">
        <w:rPr>
          <w:rFonts w:cstheme="minorHAnsi"/>
          <w:sz w:val="24"/>
        </w:rPr>
        <w:t xml:space="preserve"> </w:t>
      </w:r>
      <w:r w:rsidRPr="003B3130">
        <w:rPr>
          <w:rFonts w:cstheme="minorHAnsi"/>
          <w:sz w:val="24"/>
        </w:rPr>
        <w:t>schakelkasten zijn te allen tijde geslote</w:t>
      </w:r>
      <w:r w:rsidR="003B3130">
        <w:rPr>
          <w:rFonts w:cstheme="minorHAnsi"/>
          <w:sz w:val="24"/>
        </w:rPr>
        <w:t>n.</w:t>
      </w:r>
    </w:p>
    <w:p w14:paraId="5EF19459" w14:textId="15B81F5C" w:rsidR="009847E4" w:rsidRPr="003B3130" w:rsidRDefault="009847E4" w:rsidP="009847E4">
      <w:pPr>
        <w:pStyle w:val="Inhoud"/>
        <w:numPr>
          <w:ilvl w:val="0"/>
          <w:numId w:val="3"/>
        </w:numPr>
        <w:rPr>
          <w:rFonts w:cstheme="minorHAnsi"/>
          <w:sz w:val="24"/>
        </w:rPr>
      </w:pPr>
      <w:r w:rsidRPr="003B3130">
        <w:rPr>
          <w:rFonts w:cstheme="minorHAnsi"/>
          <w:sz w:val="24"/>
        </w:rPr>
        <w:t>Aardlekschakelaar: deze is geplaatst ter beveiliging van een elektrische installatie. Bij een</w:t>
      </w:r>
      <w:r w:rsidR="003B3130">
        <w:rPr>
          <w:rFonts w:cstheme="minorHAnsi"/>
          <w:sz w:val="24"/>
        </w:rPr>
        <w:t xml:space="preserve"> </w:t>
      </w:r>
      <w:r w:rsidRPr="003B3130">
        <w:rPr>
          <w:rFonts w:cstheme="minorHAnsi"/>
          <w:sz w:val="24"/>
        </w:rPr>
        <w:t>defect aan een apparaat waarbij een geringe lekstroom ontstaat, onderbreekt de</w:t>
      </w:r>
      <w:r w:rsidR="003B3130">
        <w:rPr>
          <w:rFonts w:cstheme="minorHAnsi"/>
          <w:sz w:val="24"/>
        </w:rPr>
        <w:t xml:space="preserve"> </w:t>
      </w:r>
      <w:r w:rsidRPr="003B3130">
        <w:rPr>
          <w:rFonts w:cstheme="minorHAnsi"/>
          <w:sz w:val="24"/>
        </w:rPr>
        <w:t>aardlekschakelaar de stroomvoorziening.</w:t>
      </w:r>
    </w:p>
    <w:p w14:paraId="521409E2" w14:textId="77777777" w:rsidR="003B3130" w:rsidRDefault="003B3130" w:rsidP="009847E4">
      <w:pPr>
        <w:pStyle w:val="Inhoud"/>
        <w:rPr>
          <w:rFonts w:cstheme="minorHAnsi"/>
          <w:sz w:val="24"/>
        </w:rPr>
      </w:pPr>
    </w:p>
    <w:p w14:paraId="6A9DD33F" w14:textId="6C74A613" w:rsidR="009847E4" w:rsidRPr="003B3130" w:rsidRDefault="009847E4" w:rsidP="009847E4">
      <w:pPr>
        <w:pStyle w:val="Inhoud"/>
        <w:rPr>
          <w:rFonts w:cstheme="minorHAnsi"/>
          <w:sz w:val="24"/>
          <w:u w:val="single"/>
        </w:rPr>
      </w:pPr>
      <w:r w:rsidRPr="003B3130">
        <w:rPr>
          <w:rFonts w:cstheme="minorHAnsi"/>
          <w:sz w:val="24"/>
          <w:u w:val="single"/>
        </w:rPr>
        <w:t>Gas</w:t>
      </w:r>
    </w:p>
    <w:p w14:paraId="11AF1B71" w14:textId="77777777" w:rsidR="009847E4" w:rsidRPr="003B3130" w:rsidRDefault="009847E4" w:rsidP="009847E4">
      <w:pPr>
        <w:pStyle w:val="Inhoud"/>
        <w:rPr>
          <w:rFonts w:cstheme="minorHAnsi"/>
          <w:sz w:val="24"/>
        </w:rPr>
      </w:pPr>
      <w:r w:rsidRPr="003B3130">
        <w:rPr>
          <w:rFonts w:cstheme="minorHAnsi"/>
          <w:sz w:val="24"/>
        </w:rPr>
        <w:t>De gasvoorzieningen voldoen aan de daaraan gestelde eisen:</w:t>
      </w:r>
    </w:p>
    <w:p w14:paraId="0DF88791" w14:textId="77777777" w:rsidR="003B3130" w:rsidRDefault="009847E4" w:rsidP="009847E4">
      <w:pPr>
        <w:pStyle w:val="Inhoud"/>
        <w:numPr>
          <w:ilvl w:val="0"/>
          <w:numId w:val="3"/>
        </w:numPr>
        <w:rPr>
          <w:rFonts w:cstheme="minorHAnsi"/>
          <w:sz w:val="24"/>
        </w:rPr>
      </w:pPr>
      <w:r w:rsidRPr="003B3130">
        <w:rPr>
          <w:rFonts w:cstheme="minorHAnsi"/>
          <w:sz w:val="24"/>
        </w:rPr>
        <w:t>De gastoestellen in school zijn veilig uitgevoerd.</w:t>
      </w:r>
    </w:p>
    <w:p w14:paraId="4A2F2745" w14:textId="74310A92" w:rsidR="009847E4" w:rsidRPr="003B3130" w:rsidRDefault="009847E4" w:rsidP="009847E4">
      <w:pPr>
        <w:pStyle w:val="Inhoud"/>
        <w:numPr>
          <w:ilvl w:val="0"/>
          <w:numId w:val="3"/>
        </w:numPr>
        <w:rPr>
          <w:rFonts w:cstheme="minorHAnsi"/>
          <w:sz w:val="24"/>
        </w:rPr>
      </w:pPr>
      <w:r w:rsidRPr="003B3130">
        <w:rPr>
          <w:rFonts w:cstheme="minorHAnsi"/>
          <w:sz w:val="24"/>
        </w:rPr>
        <w:t>Er is gezorgd voor goede afvoer van verbrandingsgassen en voldoende aanvoer van</w:t>
      </w:r>
      <w:r w:rsidR="003B3130">
        <w:rPr>
          <w:rFonts w:cstheme="minorHAnsi"/>
          <w:sz w:val="24"/>
        </w:rPr>
        <w:t xml:space="preserve"> </w:t>
      </w:r>
      <w:r w:rsidRPr="003B3130">
        <w:rPr>
          <w:rFonts w:cstheme="minorHAnsi"/>
          <w:sz w:val="24"/>
        </w:rPr>
        <w:t>zuurstof.</w:t>
      </w:r>
    </w:p>
    <w:p w14:paraId="0A1CB583" w14:textId="2B3EF615" w:rsidR="009847E4" w:rsidRPr="003B3130" w:rsidRDefault="009847E4" w:rsidP="003B3130">
      <w:pPr>
        <w:pStyle w:val="Inhoud"/>
        <w:numPr>
          <w:ilvl w:val="0"/>
          <w:numId w:val="3"/>
        </w:numPr>
        <w:rPr>
          <w:rFonts w:cstheme="minorHAnsi"/>
          <w:sz w:val="24"/>
        </w:rPr>
      </w:pPr>
      <w:r w:rsidRPr="003B3130">
        <w:rPr>
          <w:rFonts w:cstheme="minorHAnsi"/>
          <w:sz w:val="24"/>
        </w:rPr>
        <w:t>De gastoestellen en de afvoerkanalen worden jaarlijks gecontroleerd.</w:t>
      </w:r>
    </w:p>
    <w:p w14:paraId="08E765E3" w14:textId="77777777" w:rsidR="00A362F5" w:rsidRDefault="00A362F5" w:rsidP="009847E4">
      <w:pPr>
        <w:pStyle w:val="Inhoud"/>
        <w:rPr>
          <w:rFonts w:cstheme="minorHAnsi"/>
          <w:sz w:val="24"/>
        </w:rPr>
      </w:pPr>
    </w:p>
    <w:p w14:paraId="5F93EC09" w14:textId="12740B6F" w:rsidR="009847E4" w:rsidRPr="00A362F5" w:rsidRDefault="009847E4" w:rsidP="009847E4">
      <w:pPr>
        <w:pStyle w:val="Inhoud"/>
        <w:rPr>
          <w:rFonts w:cstheme="minorHAnsi"/>
          <w:sz w:val="24"/>
          <w:u w:val="single"/>
        </w:rPr>
      </w:pPr>
      <w:r w:rsidRPr="00A362F5">
        <w:rPr>
          <w:rFonts w:cstheme="minorHAnsi"/>
          <w:sz w:val="24"/>
          <w:u w:val="single"/>
        </w:rPr>
        <w:t>Aanwezigheid en bereikbaarheid</w:t>
      </w:r>
    </w:p>
    <w:p w14:paraId="431F2422" w14:textId="0C01E896" w:rsidR="009847E4" w:rsidRPr="00A362F5" w:rsidRDefault="009847E4" w:rsidP="009847E4">
      <w:pPr>
        <w:pStyle w:val="Inhoud"/>
        <w:numPr>
          <w:ilvl w:val="0"/>
          <w:numId w:val="3"/>
        </w:numPr>
        <w:rPr>
          <w:rFonts w:cstheme="minorHAnsi"/>
          <w:sz w:val="24"/>
        </w:rPr>
      </w:pPr>
      <w:r w:rsidRPr="003B3130">
        <w:rPr>
          <w:rFonts w:cstheme="minorHAnsi"/>
          <w:sz w:val="24"/>
        </w:rPr>
        <w:t>De administratie is van maandag tot en met donderdag van 8.00 uur tot en</w:t>
      </w:r>
      <w:r w:rsidR="00A362F5">
        <w:rPr>
          <w:rFonts w:cstheme="minorHAnsi"/>
          <w:sz w:val="24"/>
        </w:rPr>
        <w:t xml:space="preserve"> </w:t>
      </w:r>
      <w:r w:rsidRPr="00A362F5">
        <w:rPr>
          <w:rFonts w:cstheme="minorHAnsi"/>
          <w:sz w:val="24"/>
        </w:rPr>
        <w:t>met 16.30 uur en vrijdag van 8.00 uur tot en met 13.30 uur aanwezig en</w:t>
      </w:r>
      <w:r w:rsidR="00A362F5">
        <w:rPr>
          <w:rFonts w:cstheme="minorHAnsi"/>
          <w:sz w:val="24"/>
        </w:rPr>
        <w:t xml:space="preserve"> </w:t>
      </w:r>
      <w:r w:rsidRPr="00A362F5">
        <w:rPr>
          <w:rFonts w:cstheme="minorHAnsi"/>
          <w:sz w:val="24"/>
        </w:rPr>
        <w:t>bereikbaar.</w:t>
      </w:r>
    </w:p>
    <w:p w14:paraId="2A035ECE" w14:textId="77777777" w:rsidR="00A362F5" w:rsidRDefault="009847E4" w:rsidP="00A362F5">
      <w:pPr>
        <w:pStyle w:val="Inhoud"/>
        <w:numPr>
          <w:ilvl w:val="0"/>
          <w:numId w:val="3"/>
        </w:numPr>
        <w:rPr>
          <w:rFonts w:cstheme="minorHAnsi"/>
          <w:sz w:val="24"/>
        </w:rPr>
      </w:pPr>
      <w:r w:rsidRPr="003B3130">
        <w:rPr>
          <w:rFonts w:cstheme="minorHAnsi"/>
          <w:sz w:val="24"/>
        </w:rPr>
        <w:t xml:space="preserve">Onderwijzend personeel </w:t>
      </w:r>
      <w:r w:rsidR="00A362F5">
        <w:rPr>
          <w:rFonts w:cstheme="minorHAnsi"/>
          <w:sz w:val="24"/>
        </w:rPr>
        <w:t>is</w:t>
      </w:r>
      <w:r w:rsidRPr="003B3130">
        <w:rPr>
          <w:rFonts w:cstheme="minorHAnsi"/>
          <w:sz w:val="24"/>
        </w:rPr>
        <w:t xml:space="preserve"> op een werkdag onder schooltijd en een half</w:t>
      </w:r>
      <w:r w:rsidR="00A362F5">
        <w:rPr>
          <w:rFonts w:cstheme="minorHAnsi"/>
          <w:sz w:val="24"/>
        </w:rPr>
        <w:t xml:space="preserve"> </w:t>
      </w:r>
      <w:r w:rsidRPr="00A362F5">
        <w:rPr>
          <w:rFonts w:cstheme="minorHAnsi"/>
          <w:sz w:val="24"/>
        </w:rPr>
        <w:t xml:space="preserve">uur daarna aanwezig op school. </w:t>
      </w:r>
    </w:p>
    <w:p w14:paraId="1ADF0687" w14:textId="1B67673A" w:rsidR="009847E4" w:rsidRPr="003B3130" w:rsidRDefault="009847E4" w:rsidP="00A362F5">
      <w:pPr>
        <w:pStyle w:val="Inhoud"/>
        <w:numPr>
          <w:ilvl w:val="0"/>
          <w:numId w:val="3"/>
        </w:numPr>
        <w:rPr>
          <w:rFonts w:cstheme="minorHAnsi"/>
          <w:sz w:val="24"/>
        </w:rPr>
      </w:pPr>
      <w:r w:rsidRPr="003B3130">
        <w:rPr>
          <w:rFonts w:cstheme="minorHAnsi"/>
          <w:sz w:val="24"/>
        </w:rPr>
        <w:t>In de schoolvakanties is iedereen vrij</w:t>
      </w:r>
      <w:r w:rsidR="00A362F5">
        <w:rPr>
          <w:rFonts w:cstheme="minorHAnsi"/>
          <w:sz w:val="24"/>
        </w:rPr>
        <w:t xml:space="preserve"> en is de school niet bereikbaar</w:t>
      </w:r>
      <w:r w:rsidRPr="003B3130">
        <w:rPr>
          <w:rFonts w:cstheme="minorHAnsi"/>
          <w:sz w:val="24"/>
        </w:rPr>
        <w:t>. De laatste donderdag voordat het nieuwe</w:t>
      </w:r>
      <w:r w:rsidR="00A362F5">
        <w:rPr>
          <w:rFonts w:cstheme="minorHAnsi"/>
          <w:sz w:val="24"/>
        </w:rPr>
        <w:t xml:space="preserve"> </w:t>
      </w:r>
      <w:r w:rsidRPr="00A362F5">
        <w:rPr>
          <w:rFonts w:cstheme="minorHAnsi"/>
          <w:sz w:val="24"/>
        </w:rPr>
        <w:t xml:space="preserve">schooljaar begint komt </w:t>
      </w:r>
      <w:r w:rsidR="00A362F5">
        <w:rPr>
          <w:rFonts w:cstheme="minorHAnsi"/>
          <w:sz w:val="24"/>
        </w:rPr>
        <w:t>het personeel</w:t>
      </w:r>
      <w:r w:rsidRPr="00A362F5">
        <w:rPr>
          <w:rFonts w:cstheme="minorHAnsi"/>
          <w:sz w:val="24"/>
        </w:rPr>
        <w:t xml:space="preserve"> op school om alle voorbereidingen te treffen. </w:t>
      </w:r>
      <w:r w:rsidRPr="003B3130">
        <w:rPr>
          <w:rFonts w:cstheme="minorHAnsi"/>
          <w:sz w:val="24"/>
        </w:rPr>
        <w:t> </w:t>
      </w:r>
    </w:p>
    <w:p w14:paraId="278DA35E" w14:textId="77777777" w:rsidR="00A362F5" w:rsidRDefault="00A362F5" w:rsidP="009847E4">
      <w:pPr>
        <w:pStyle w:val="Inhoud"/>
        <w:rPr>
          <w:rFonts w:cstheme="minorHAnsi"/>
          <w:sz w:val="24"/>
        </w:rPr>
      </w:pPr>
    </w:p>
    <w:p w14:paraId="67F1F6E4" w14:textId="4EDA4B75" w:rsidR="009847E4" w:rsidRPr="00A362F5" w:rsidRDefault="009847E4" w:rsidP="009847E4">
      <w:pPr>
        <w:pStyle w:val="Inhoud"/>
        <w:rPr>
          <w:rFonts w:cstheme="minorHAnsi"/>
          <w:sz w:val="24"/>
          <w:u w:val="single"/>
        </w:rPr>
      </w:pPr>
      <w:r w:rsidRPr="00A362F5">
        <w:rPr>
          <w:rFonts w:cstheme="minorHAnsi"/>
          <w:sz w:val="24"/>
          <w:u w:val="single"/>
        </w:rPr>
        <w:t>Communicatie met de buurt</w:t>
      </w:r>
    </w:p>
    <w:p w14:paraId="6D2A61FE" w14:textId="660B3D75" w:rsidR="009847E4" w:rsidRDefault="009847E4" w:rsidP="009847E4">
      <w:pPr>
        <w:pStyle w:val="Inhoud"/>
        <w:rPr>
          <w:rFonts w:cstheme="minorHAnsi"/>
          <w:sz w:val="24"/>
        </w:rPr>
      </w:pPr>
      <w:r w:rsidRPr="003B3130">
        <w:rPr>
          <w:rFonts w:cstheme="minorHAnsi"/>
          <w:sz w:val="24"/>
        </w:rPr>
        <w:t>De school vindt samenwerking en een goede verstandhouding met de buurt erg belangrijk.</w:t>
      </w:r>
      <w:r w:rsidR="00A362F5">
        <w:rPr>
          <w:rFonts w:cstheme="minorHAnsi"/>
          <w:sz w:val="24"/>
        </w:rPr>
        <w:t xml:space="preserve"> </w:t>
      </w:r>
      <w:r w:rsidRPr="003B3130">
        <w:rPr>
          <w:rFonts w:cstheme="minorHAnsi"/>
          <w:sz w:val="24"/>
        </w:rPr>
        <w:t>De wijkagent komt regelmatig langs. Bij klachten en overlast in de buurt worden ouders</w:t>
      </w:r>
      <w:r w:rsidR="00A362F5">
        <w:rPr>
          <w:rFonts w:cstheme="minorHAnsi"/>
          <w:sz w:val="24"/>
        </w:rPr>
        <w:t xml:space="preserve"> </w:t>
      </w:r>
      <w:r w:rsidRPr="003B3130">
        <w:rPr>
          <w:rFonts w:cstheme="minorHAnsi"/>
          <w:sz w:val="24"/>
        </w:rPr>
        <w:t xml:space="preserve">geïnformeerd </w:t>
      </w:r>
      <w:r w:rsidR="00A362F5">
        <w:rPr>
          <w:rFonts w:cstheme="minorHAnsi"/>
          <w:sz w:val="24"/>
        </w:rPr>
        <w:t>via de daartoe bestemde kanalen</w:t>
      </w:r>
      <w:r w:rsidRPr="003B3130">
        <w:rPr>
          <w:rFonts w:cstheme="minorHAnsi"/>
          <w:sz w:val="24"/>
        </w:rPr>
        <w:t>. Bij alle betrokken instanties krijgt de</w:t>
      </w:r>
      <w:r w:rsidR="00A362F5">
        <w:rPr>
          <w:rFonts w:cstheme="minorHAnsi"/>
          <w:sz w:val="24"/>
        </w:rPr>
        <w:t xml:space="preserve"> </w:t>
      </w:r>
      <w:r w:rsidRPr="003B3130">
        <w:rPr>
          <w:rFonts w:cstheme="minorHAnsi"/>
          <w:sz w:val="24"/>
        </w:rPr>
        <w:t>school een goed bereikbare contactpersoon aangewezen die op de hoogte is van de situatie</w:t>
      </w:r>
      <w:r w:rsidR="00A362F5">
        <w:rPr>
          <w:rFonts w:cstheme="minorHAnsi"/>
          <w:sz w:val="24"/>
        </w:rPr>
        <w:t xml:space="preserve"> </w:t>
      </w:r>
      <w:r w:rsidRPr="003B3130">
        <w:rPr>
          <w:rFonts w:cstheme="minorHAnsi"/>
          <w:sz w:val="24"/>
        </w:rPr>
        <w:t>van de school. Dit maakt snelle communicatie mogelijk wanneer dat nodig is.</w:t>
      </w:r>
    </w:p>
    <w:p w14:paraId="58418BF1" w14:textId="77777777" w:rsidR="00A362F5" w:rsidRPr="003B3130" w:rsidRDefault="00A362F5" w:rsidP="009847E4">
      <w:pPr>
        <w:pStyle w:val="Inhoud"/>
        <w:rPr>
          <w:rFonts w:cstheme="minorHAnsi"/>
          <w:sz w:val="24"/>
        </w:rPr>
      </w:pPr>
    </w:p>
    <w:p w14:paraId="0DFE319B" w14:textId="77777777" w:rsidR="009847E4" w:rsidRPr="00A362F5" w:rsidRDefault="009847E4" w:rsidP="009847E4">
      <w:pPr>
        <w:pStyle w:val="Inhoud"/>
        <w:rPr>
          <w:rFonts w:cstheme="minorHAnsi"/>
          <w:sz w:val="24"/>
          <w:u w:val="single"/>
        </w:rPr>
      </w:pPr>
      <w:r w:rsidRPr="00A362F5">
        <w:rPr>
          <w:rFonts w:cstheme="minorHAnsi"/>
          <w:sz w:val="24"/>
          <w:u w:val="single"/>
        </w:rPr>
        <w:t>Fietsenstalling</w:t>
      </w:r>
    </w:p>
    <w:p w14:paraId="6BC1C32D" w14:textId="77777777" w:rsidR="009847E4" w:rsidRPr="003B3130" w:rsidRDefault="009847E4" w:rsidP="009847E4">
      <w:pPr>
        <w:pStyle w:val="Inhoud"/>
        <w:rPr>
          <w:rFonts w:cstheme="minorHAnsi"/>
          <w:sz w:val="24"/>
        </w:rPr>
      </w:pPr>
      <w:r w:rsidRPr="003B3130">
        <w:rPr>
          <w:rFonts w:cstheme="minorHAnsi"/>
          <w:sz w:val="24"/>
        </w:rPr>
        <w:t>De school beschikt over een open fietsenstalling op beide pleinen voor de kinderen en voor</w:t>
      </w:r>
    </w:p>
    <w:p w14:paraId="03697436" w14:textId="77777777" w:rsidR="009847E4" w:rsidRPr="003B3130" w:rsidRDefault="009847E4" w:rsidP="009847E4">
      <w:pPr>
        <w:pStyle w:val="Inhoud"/>
        <w:rPr>
          <w:rFonts w:cstheme="minorHAnsi"/>
          <w:sz w:val="24"/>
        </w:rPr>
      </w:pPr>
      <w:r w:rsidRPr="003B3130">
        <w:rPr>
          <w:rFonts w:cstheme="minorHAnsi"/>
          <w:sz w:val="24"/>
        </w:rPr>
        <w:t>het personeel een aparte gesloten fietsenstalling.</w:t>
      </w:r>
    </w:p>
    <w:p w14:paraId="67352660" w14:textId="77777777" w:rsidR="00A362F5" w:rsidRDefault="00A362F5" w:rsidP="009847E4">
      <w:pPr>
        <w:pStyle w:val="Inhoud"/>
        <w:rPr>
          <w:rFonts w:cstheme="minorHAnsi"/>
          <w:sz w:val="24"/>
        </w:rPr>
      </w:pPr>
    </w:p>
    <w:p w14:paraId="642FB90D" w14:textId="76EE06E1" w:rsidR="009847E4" w:rsidRDefault="009847E4" w:rsidP="009847E4">
      <w:pPr>
        <w:pStyle w:val="Inhoud"/>
        <w:rPr>
          <w:rFonts w:cstheme="minorHAnsi"/>
          <w:sz w:val="24"/>
        </w:rPr>
      </w:pPr>
    </w:p>
    <w:p w14:paraId="248AE186" w14:textId="14C6F124" w:rsidR="00C13F9D" w:rsidRDefault="00C13F9D" w:rsidP="009847E4">
      <w:pPr>
        <w:pStyle w:val="Inhoud"/>
        <w:rPr>
          <w:rFonts w:cstheme="minorHAnsi"/>
          <w:sz w:val="24"/>
        </w:rPr>
      </w:pPr>
    </w:p>
    <w:p w14:paraId="5333A565" w14:textId="2CE865AC" w:rsidR="00C13F9D" w:rsidRDefault="00C13F9D" w:rsidP="009847E4">
      <w:pPr>
        <w:pStyle w:val="Inhoud"/>
        <w:rPr>
          <w:rFonts w:cstheme="minorHAnsi"/>
          <w:sz w:val="24"/>
        </w:rPr>
      </w:pPr>
    </w:p>
    <w:p w14:paraId="312144F9" w14:textId="0119B64F" w:rsidR="00C13F9D" w:rsidRPr="003B3130" w:rsidRDefault="00C13F9D" w:rsidP="00C13F9D">
      <w:pPr>
        <w:pStyle w:val="Kop1"/>
      </w:pPr>
      <w:bookmarkStart w:id="28" w:name="_Toc188871511"/>
      <w:r>
        <w:t>Hoofdstuk 5: Beleid, scholing en regels</w:t>
      </w:r>
      <w:bookmarkEnd w:id="28"/>
    </w:p>
    <w:p w14:paraId="72254586" w14:textId="31753B38" w:rsidR="00C13F9D" w:rsidRPr="00C13F9D" w:rsidRDefault="00C13F9D" w:rsidP="00C13F9D">
      <w:pPr>
        <w:pStyle w:val="Kop2"/>
      </w:pPr>
      <w:bookmarkStart w:id="29" w:name="_Toc188871512"/>
      <w:r>
        <w:t>5.1 Beleid, kwaliteitszorg en borging</w:t>
      </w:r>
      <w:bookmarkEnd w:id="29"/>
    </w:p>
    <w:p w14:paraId="2200CDBD" w14:textId="5A89C3B1" w:rsidR="00C13F9D" w:rsidRPr="00C13F9D" w:rsidRDefault="00C13F9D" w:rsidP="00C13F9D">
      <w:pPr>
        <w:pStyle w:val="Inhoud"/>
        <w:rPr>
          <w:rFonts w:cstheme="minorHAnsi"/>
          <w:sz w:val="24"/>
        </w:rPr>
      </w:pPr>
      <w:r w:rsidRPr="00C13F9D">
        <w:rPr>
          <w:rFonts w:cstheme="minorHAnsi"/>
          <w:sz w:val="24"/>
        </w:rPr>
        <w:t>De school houdt het onderwijs aantrekkelijk door continu aandacht te besteden aan het</w:t>
      </w:r>
    </w:p>
    <w:p w14:paraId="13E186B5" w14:textId="77777777" w:rsidR="00C13F9D" w:rsidRPr="00C13F9D" w:rsidRDefault="00C13F9D" w:rsidP="00C13F9D">
      <w:pPr>
        <w:pStyle w:val="Inhoud"/>
        <w:rPr>
          <w:rFonts w:cstheme="minorHAnsi"/>
          <w:sz w:val="24"/>
        </w:rPr>
      </w:pPr>
      <w:r w:rsidRPr="00C13F9D">
        <w:rPr>
          <w:rFonts w:cstheme="minorHAnsi"/>
          <w:sz w:val="24"/>
        </w:rPr>
        <w:t>verbeteren en levendig houden van het onderwijs. Dit komt telkens weer aan bod, zoals bij</w:t>
      </w:r>
    </w:p>
    <w:p w14:paraId="4DF98653" w14:textId="77777777" w:rsidR="00C13F9D" w:rsidRPr="00C13F9D" w:rsidRDefault="00C13F9D" w:rsidP="00C13F9D">
      <w:pPr>
        <w:pStyle w:val="Inhoud"/>
        <w:rPr>
          <w:rFonts w:cstheme="minorHAnsi"/>
          <w:sz w:val="24"/>
        </w:rPr>
      </w:pPr>
      <w:r w:rsidRPr="00C13F9D">
        <w:rPr>
          <w:rFonts w:cstheme="minorHAnsi"/>
          <w:sz w:val="24"/>
        </w:rPr>
        <w:t>het opstellen van het schoolplan, het jaarplan, het zorgplan en overleggen met personeel,</w:t>
      </w:r>
    </w:p>
    <w:p w14:paraId="43E3BEEA" w14:textId="58EBC262" w:rsidR="009847E4" w:rsidRDefault="00C13F9D" w:rsidP="00C13F9D">
      <w:pPr>
        <w:pStyle w:val="Inhoud"/>
        <w:rPr>
          <w:rFonts w:cstheme="minorHAnsi"/>
          <w:sz w:val="24"/>
        </w:rPr>
      </w:pPr>
      <w:r w:rsidRPr="00C13F9D">
        <w:rPr>
          <w:rFonts w:cstheme="minorHAnsi"/>
          <w:sz w:val="24"/>
        </w:rPr>
        <w:t>leerlingen en ouders.</w:t>
      </w:r>
      <w:r w:rsidR="009847E4" w:rsidRPr="00C13F9D">
        <w:rPr>
          <w:rFonts w:cstheme="minorHAnsi"/>
          <w:sz w:val="24"/>
        </w:rPr>
        <w:t> </w:t>
      </w:r>
    </w:p>
    <w:p w14:paraId="5995A501" w14:textId="77777777" w:rsidR="00C13F9D" w:rsidRDefault="00C13F9D" w:rsidP="00C13F9D">
      <w:pPr>
        <w:pStyle w:val="Inhoud"/>
        <w:rPr>
          <w:rFonts w:cstheme="minorHAnsi"/>
          <w:sz w:val="24"/>
        </w:rPr>
      </w:pPr>
    </w:p>
    <w:p w14:paraId="2DDCE634" w14:textId="4543EADB" w:rsidR="00C13F9D" w:rsidRPr="00C13F9D" w:rsidRDefault="00C13F9D" w:rsidP="00C13F9D">
      <w:pPr>
        <w:pStyle w:val="Inhoud"/>
        <w:rPr>
          <w:rFonts w:cstheme="minorHAnsi"/>
          <w:sz w:val="24"/>
        </w:rPr>
      </w:pPr>
      <w:r w:rsidRPr="00C13F9D">
        <w:rPr>
          <w:rFonts w:cstheme="minorHAnsi"/>
          <w:sz w:val="24"/>
        </w:rPr>
        <w:t>Het onderwijs wordt regelmatig geëvalueerd in relatie tot het thema veiligheid:</w:t>
      </w:r>
    </w:p>
    <w:p w14:paraId="5A5C16D1" w14:textId="4042C0CC" w:rsidR="00C13F9D" w:rsidRPr="00C13F9D" w:rsidRDefault="00C13F9D" w:rsidP="00C13F9D">
      <w:pPr>
        <w:pStyle w:val="Inhoud"/>
        <w:numPr>
          <w:ilvl w:val="0"/>
          <w:numId w:val="3"/>
        </w:numPr>
        <w:rPr>
          <w:rFonts w:cstheme="minorHAnsi"/>
          <w:sz w:val="24"/>
        </w:rPr>
      </w:pPr>
      <w:r w:rsidRPr="00C13F9D">
        <w:rPr>
          <w:rFonts w:cstheme="minorHAnsi"/>
          <w:sz w:val="24"/>
        </w:rPr>
        <w:t>Schoolveiligheidsplan.</w:t>
      </w:r>
    </w:p>
    <w:p w14:paraId="19E42CEA" w14:textId="2CD32DD6" w:rsidR="00C13F9D" w:rsidRPr="00C13F9D" w:rsidRDefault="00C13F9D" w:rsidP="00C13F9D">
      <w:pPr>
        <w:pStyle w:val="Inhoud"/>
        <w:numPr>
          <w:ilvl w:val="0"/>
          <w:numId w:val="3"/>
        </w:numPr>
        <w:rPr>
          <w:rFonts w:cstheme="minorHAnsi"/>
          <w:sz w:val="24"/>
        </w:rPr>
      </w:pPr>
      <w:r w:rsidRPr="00C13F9D">
        <w:rPr>
          <w:rFonts w:cstheme="minorHAnsi"/>
          <w:sz w:val="24"/>
        </w:rPr>
        <w:t>Schoolplan.</w:t>
      </w:r>
    </w:p>
    <w:p w14:paraId="619BD071" w14:textId="120E9ACE" w:rsidR="00C13F9D" w:rsidRPr="00C13F9D" w:rsidRDefault="00C13F9D" w:rsidP="00C13F9D">
      <w:pPr>
        <w:pStyle w:val="Inhoud"/>
        <w:numPr>
          <w:ilvl w:val="0"/>
          <w:numId w:val="3"/>
        </w:numPr>
        <w:rPr>
          <w:rFonts w:cstheme="minorHAnsi"/>
          <w:sz w:val="24"/>
        </w:rPr>
      </w:pPr>
      <w:r w:rsidRPr="00C13F9D">
        <w:rPr>
          <w:rFonts w:cstheme="minorHAnsi"/>
          <w:sz w:val="24"/>
        </w:rPr>
        <w:t>Leerling besprekingen/ teamvergaderingen.</w:t>
      </w:r>
    </w:p>
    <w:p w14:paraId="31986B2C" w14:textId="7AA15102" w:rsidR="00C13F9D" w:rsidRPr="00C13F9D" w:rsidRDefault="00C13F9D" w:rsidP="00C13F9D">
      <w:pPr>
        <w:pStyle w:val="Inhoud"/>
        <w:numPr>
          <w:ilvl w:val="0"/>
          <w:numId w:val="3"/>
        </w:numPr>
        <w:rPr>
          <w:rFonts w:cstheme="minorHAnsi"/>
          <w:sz w:val="24"/>
        </w:rPr>
      </w:pPr>
      <w:r w:rsidRPr="00C13F9D">
        <w:rPr>
          <w:rFonts w:cstheme="minorHAnsi"/>
          <w:sz w:val="24"/>
        </w:rPr>
        <w:t>Leerlingvolgsysteem (op cognitief gebied).</w:t>
      </w:r>
    </w:p>
    <w:p w14:paraId="3F5454F2" w14:textId="1A9F1267" w:rsidR="00C13F9D" w:rsidRPr="00C13F9D" w:rsidRDefault="00C13F9D" w:rsidP="00C13F9D">
      <w:pPr>
        <w:pStyle w:val="Inhoud"/>
        <w:numPr>
          <w:ilvl w:val="0"/>
          <w:numId w:val="3"/>
        </w:numPr>
        <w:rPr>
          <w:rFonts w:cstheme="minorHAnsi"/>
          <w:sz w:val="24"/>
        </w:rPr>
      </w:pPr>
      <w:r w:rsidRPr="00C13F9D">
        <w:rPr>
          <w:rFonts w:cstheme="minorHAnsi"/>
          <w:sz w:val="24"/>
        </w:rPr>
        <w:t>Evaluatiemomenten, analyse en verantwoordelijke personeelsleden.</w:t>
      </w:r>
    </w:p>
    <w:p w14:paraId="214B9937" w14:textId="7745A658" w:rsidR="00C13F9D" w:rsidRPr="00C13F9D" w:rsidRDefault="00C13F9D" w:rsidP="00C13F9D">
      <w:pPr>
        <w:pStyle w:val="Inhoud"/>
        <w:numPr>
          <w:ilvl w:val="0"/>
          <w:numId w:val="3"/>
        </w:numPr>
        <w:rPr>
          <w:rFonts w:cstheme="minorHAnsi"/>
          <w:sz w:val="24"/>
        </w:rPr>
      </w:pPr>
      <w:r w:rsidRPr="00C13F9D">
        <w:rPr>
          <w:rFonts w:cstheme="minorHAnsi"/>
          <w:sz w:val="24"/>
        </w:rPr>
        <w:t>Onderwijsresultaten.</w:t>
      </w:r>
    </w:p>
    <w:p w14:paraId="2945E2E0" w14:textId="51CFD2B1" w:rsidR="00C13F9D" w:rsidRPr="00C13F9D" w:rsidRDefault="00C13F9D" w:rsidP="00C13F9D">
      <w:pPr>
        <w:pStyle w:val="Inhoud"/>
        <w:numPr>
          <w:ilvl w:val="0"/>
          <w:numId w:val="3"/>
        </w:numPr>
        <w:rPr>
          <w:rFonts w:cstheme="minorHAnsi"/>
          <w:sz w:val="24"/>
        </w:rPr>
      </w:pPr>
      <w:r>
        <w:rPr>
          <w:rFonts w:cstheme="minorHAnsi"/>
          <w:sz w:val="24"/>
        </w:rPr>
        <w:t>Analyse-instrumenten</w:t>
      </w:r>
      <w:r w:rsidRPr="00C13F9D">
        <w:rPr>
          <w:rFonts w:cstheme="minorHAnsi"/>
          <w:sz w:val="24"/>
        </w:rPr>
        <w:t xml:space="preserve"> zoals </w:t>
      </w:r>
      <w:r>
        <w:rPr>
          <w:rFonts w:cstheme="minorHAnsi"/>
          <w:sz w:val="24"/>
        </w:rPr>
        <w:t xml:space="preserve">een </w:t>
      </w:r>
      <w:r w:rsidRPr="00C13F9D">
        <w:rPr>
          <w:rFonts w:cstheme="minorHAnsi"/>
          <w:sz w:val="24"/>
        </w:rPr>
        <w:t>personeels</w:t>
      </w:r>
      <w:r>
        <w:rPr>
          <w:rFonts w:cstheme="minorHAnsi"/>
          <w:sz w:val="24"/>
        </w:rPr>
        <w:t xml:space="preserve">-, leerling- en </w:t>
      </w:r>
      <w:r w:rsidRPr="00C13F9D">
        <w:rPr>
          <w:rFonts w:cstheme="minorHAnsi"/>
          <w:sz w:val="24"/>
        </w:rPr>
        <w:t>tevredenheidsonderzoek</w:t>
      </w:r>
      <w:r>
        <w:rPr>
          <w:rFonts w:cstheme="minorHAnsi"/>
          <w:sz w:val="24"/>
        </w:rPr>
        <w:t xml:space="preserve"> en </w:t>
      </w:r>
      <w:r w:rsidRPr="00C13F9D">
        <w:rPr>
          <w:rFonts w:cstheme="minorHAnsi"/>
          <w:sz w:val="24"/>
        </w:rPr>
        <w:t>oudertevredenheidsonderzoek.</w:t>
      </w:r>
    </w:p>
    <w:p w14:paraId="678CFF8B" w14:textId="3EB83C32" w:rsidR="00C13F9D" w:rsidRDefault="00C13F9D" w:rsidP="00C13F9D">
      <w:pPr>
        <w:pStyle w:val="Inhoud"/>
        <w:numPr>
          <w:ilvl w:val="0"/>
          <w:numId w:val="3"/>
        </w:numPr>
        <w:rPr>
          <w:rFonts w:cstheme="minorHAnsi"/>
          <w:sz w:val="24"/>
        </w:rPr>
      </w:pPr>
      <w:r>
        <w:rPr>
          <w:rFonts w:cstheme="minorHAnsi"/>
          <w:sz w:val="24"/>
        </w:rPr>
        <w:t xml:space="preserve">Bijstelling en nieuw beleid in combinatie met een </w:t>
      </w:r>
      <w:r w:rsidRPr="00C13F9D">
        <w:rPr>
          <w:rFonts w:cstheme="minorHAnsi"/>
          <w:sz w:val="24"/>
        </w:rPr>
        <w:t>plan van aanpak met SMART-doelen.</w:t>
      </w:r>
    </w:p>
    <w:p w14:paraId="2A6F23A1" w14:textId="5E7EBF77" w:rsidR="00C13F9D" w:rsidRDefault="00C13F9D" w:rsidP="00C13F9D">
      <w:pPr>
        <w:pStyle w:val="Inhoud"/>
        <w:rPr>
          <w:rFonts w:cstheme="minorHAnsi"/>
          <w:sz w:val="24"/>
        </w:rPr>
      </w:pPr>
    </w:p>
    <w:p w14:paraId="3EC6AFE0" w14:textId="1B4146FD" w:rsidR="00C13F9D" w:rsidRDefault="00C13F9D" w:rsidP="00C13F9D">
      <w:pPr>
        <w:pStyle w:val="Kop2"/>
      </w:pPr>
      <w:bookmarkStart w:id="30" w:name="_Toc188871513"/>
      <w:r>
        <w:t>5.2 Scholing</w:t>
      </w:r>
      <w:bookmarkEnd w:id="30"/>
    </w:p>
    <w:p w14:paraId="49C5067F" w14:textId="6EACF6CE" w:rsidR="00C13F9D" w:rsidRDefault="00C13F9D" w:rsidP="00C13F9D">
      <w:pPr>
        <w:pStyle w:val="Inhoud"/>
        <w:rPr>
          <w:rFonts w:cstheme="minorHAnsi"/>
          <w:sz w:val="24"/>
        </w:rPr>
      </w:pPr>
      <w:r w:rsidRPr="00C13F9D">
        <w:rPr>
          <w:rFonts w:cstheme="minorHAnsi"/>
          <w:sz w:val="24"/>
        </w:rPr>
        <w:t>Scholing draagt bij aan het verbeteren van het onderwijs.</w:t>
      </w:r>
      <w:r>
        <w:rPr>
          <w:rFonts w:cstheme="minorHAnsi"/>
          <w:sz w:val="24"/>
        </w:rPr>
        <w:t xml:space="preserve"> Dit kan zowel in groepsverband als individueel. </w:t>
      </w:r>
      <w:r w:rsidRPr="00C13F9D">
        <w:rPr>
          <w:rFonts w:cstheme="minorHAnsi"/>
          <w:sz w:val="24"/>
        </w:rPr>
        <w:t>Wij stimule</w:t>
      </w:r>
      <w:r>
        <w:rPr>
          <w:rFonts w:cstheme="minorHAnsi"/>
          <w:sz w:val="24"/>
        </w:rPr>
        <w:t xml:space="preserve">ren ons personeel om te blijven </w:t>
      </w:r>
      <w:r w:rsidRPr="00C13F9D">
        <w:rPr>
          <w:rFonts w:cstheme="minorHAnsi"/>
          <w:sz w:val="24"/>
        </w:rPr>
        <w:t>ontwikkelen. Dit kan in de vorm van het volgen van cursusse</w:t>
      </w:r>
      <w:r>
        <w:rPr>
          <w:rFonts w:cstheme="minorHAnsi"/>
          <w:sz w:val="24"/>
        </w:rPr>
        <w:t xml:space="preserve">n en trainingen, maar ook in de </w:t>
      </w:r>
      <w:r w:rsidRPr="00C13F9D">
        <w:rPr>
          <w:rFonts w:cstheme="minorHAnsi"/>
          <w:sz w:val="24"/>
        </w:rPr>
        <w:t xml:space="preserve">vorm van intervisie, collegiale consultatie, coaching en studiedagen. </w:t>
      </w:r>
      <w:r>
        <w:rPr>
          <w:rFonts w:cstheme="minorHAnsi"/>
          <w:sz w:val="24"/>
        </w:rPr>
        <w:t xml:space="preserve"> </w:t>
      </w:r>
      <w:r w:rsidRPr="00C13F9D">
        <w:rPr>
          <w:rFonts w:cstheme="minorHAnsi"/>
          <w:sz w:val="24"/>
        </w:rPr>
        <w:t>De leerlingen krijgen tijdens de lessen volop de mogelijkheid om zich te ontwikkelen</w:t>
      </w:r>
      <w:r w:rsidR="00C61C20">
        <w:rPr>
          <w:rFonts w:cstheme="minorHAnsi"/>
          <w:sz w:val="24"/>
        </w:rPr>
        <w:t xml:space="preserve"> en de interne begeleider zorgt voor coaching. </w:t>
      </w:r>
      <w:r w:rsidRPr="00C13F9D">
        <w:rPr>
          <w:rFonts w:cstheme="minorHAnsi"/>
          <w:sz w:val="24"/>
        </w:rPr>
        <w:t>Daarnaast is het op individuele basis mogelijk om nog traini</w:t>
      </w:r>
      <w:r w:rsidR="00C61C20">
        <w:rPr>
          <w:rFonts w:cstheme="minorHAnsi"/>
          <w:sz w:val="24"/>
        </w:rPr>
        <w:t xml:space="preserve">ngen te volgen buiten de lessen </w:t>
      </w:r>
      <w:r w:rsidRPr="00C13F9D">
        <w:rPr>
          <w:rFonts w:cstheme="minorHAnsi"/>
          <w:sz w:val="24"/>
        </w:rPr>
        <w:t>om. Te de</w:t>
      </w:r>
      <w:r>
        <w:rPr>
          <w:rFonts w:cstheme="minorHAnsi"/>
          <w:sz w:val="24"/>
        </w:rPr>
        <w:t>nken valt aan trainingen zo</w:t>
      </w:r>
      <w:r w:rsidR="00C61C20">
        <w:rPr>
          <w:rFonts w:cstheme="minorHAnsi"/>
          <w:sz w:val="24"/>
        </w:rPr>
        <w:t xml:space="preserve">als </w:t>
      </w:r>
      <w:r>
        <w:rPr>
          <w:rFonts w:cstheme="minorHAnsi"/>
          <w:sz w:val="24"/>
        </w:rPr>
        <w:t>faalangstreductietraining, s</w:t>
      </w:r>
      <w:r w:rsidR="00C61C20">
        <w:rPr>
          <w:rFonts w:cstheme="minorHAnsi"/>
          <w:sz w:val="24"/>
        </w:rPr>
        <w:t xml:space="preserve">ociale vaardigheidstraining </w:t>
      </w:r>
      <w:r>
        <w:rPr>
          <w:rFonts w:cstheme="minorHAnsi"/>
          <w:sz w:val="24"/>
        </w:rPr>
        <w:t>of w</w:t>
      </w:r>
      <w:r w:rsidRPr="00C13F9D">
        <w:rPr>
          <w:rFonts w:cstheme="minorHAnsi"/>
          <w:sz w:val="24"/>
        </w:rPr>
        <w:t>eerbaarheidstraining</w:t>
      </w:r>
      <w:r>
        <w:rPr>
          <w:rFonts w:cstheme="minorHAnsi"/>
          <w:sz w:val="24"/>
        </w:rPr>
        <w:t>. Ook op het gebied van agressie zijn er trainingen beschikbaar voor het personeel en de leerlingen.</w:t>
      </w:r>
    </w:p>
    <w:p w14:paraId="7C85335E" w14:textId="77777777" w:rsidR="00C61C20" w:rsidRPr="00C13F9D" w:rsidRDefault="00C61C20" w:rsidP="00C13F9D">
      <w:pPr>
        <w:pStyle w:val="Inhoud"/>
        <w:rPr>
          <w:rFonts w:cstheme="minorHAnsi"/>
          <w:sz w:val="24"/>
        </w:rPr>
      </w:pPr>
    </w:p>
    <w:p w14:paraId="616B9B23" w14:textId="0C4AB3AF" w:rsidR="00C13F9D" w:rsidRPr="00C61C20" w:rsidRDefault="00C13F9D" w:rsidP="00C13F9D">
      <w:pPr>
        <w:pStyle w:val="Inhoud"/>
        <w:rPr>
          <w:rFonts w:cstheme="minorHAnsi"/>
          <w:sz w:val="24"/>
          <w:u w:val="single"/>
        </w:rPr>
      </w:pPr>
      <w:r w:rsidRPr="00C61C20">
        <w:rPr>
          <w:rFonts w:cstheme="minorHAnsi"/>
          <w:sz w:val="24"/>
          <w:u w:val="single"/>
        </w:rPr>
        <w:t>Nascholing van personeel</w:t>
      </w:r>
    </w:p>
    <w:p w14:paraId="169E6257" w14:textId="0ED3C8CE" w:rsidR="00C13F9D" w:rsidRPr="00C13F9D" w:rsidRDefault="00C13F9D" w:rsidP="00C13F9D">
      <w:pPr>
        <w:pStyle w:val="Inhoud"/>
        <w:rPr>
          <w:rFonts w:cstheme="minorHAnsi"/>
          <w:sz w:val="24"/>
        </w:rPr>
      </w:pPr>
      <w:r w:rsidRPr="00C13F9D">
        <w:rPr>
          <w:rFonts w:cstheme="minorHAnsi"/>
          <w:sz w:val="24"/>
        </w:rPr>
        <w:t>De meeste activiteiten op school</w:t>
      </w:r>
      <w:r w:rsidR="00C61C20">
        <w:rPr>
          <w:rFonts w:cstheme="minorHAnsi"/>
          <w:sz w:val="24"/>
        </w:rPr>
        <w:t xml:space="preserve"> zijn gericht op het leerproces </w:t>
      </w:r>
      <w:r w:rsidRPr="00C13F9D">
        <w:rPr>
          <w:rFonts w:cstheme="minorHAnsi"/>
          <w:sz w:val="24"/>
        </w:rPr>
        <w:t>en de vorming van kin</w:t>
      </w:r>
      <w:r w:rsidR="00C61C20">
        <w:rPr>
          <w:rFonts w:cstheme="minorHAnsi"/>
          <w:sz w:val="24"/>
        </w:rPr>
        <w:t xml:space="preserve">deren. De professionaliteit van </w:t>
      </w:r>
      <w:r w:rsidRPr="00C13F9D">
        <w:rPr>
          <w:rFonts w:cstheme="minorHAnsi"/>
          <w:sz w:val="24"/>
        </w:rPr>
        <w:t>leerkrachten speelt hierbij een sleutelrol. Zij zullen, naast hun</w:t>
      </w:r>
    </w:p>
    <w:p w14:paraId="324D1D85" w14:textId="473153BF" w:rsidR="00C13F9D" w:rsidRDefault="00C13F9D" w:rsidP="00C13F9D">
      <w:pPr>
        <w:pStyle w:val="Inhoud"/>
        <w:rPr>
          <w:rFonts w:cstheme="minorHAnsi"/>
          <w:sz w:val="24"/>
        </w:rPr>
      </w:pPr>
      <w:r w:rsidRPr="00C13F9D">
        <w:rPr>
          <w:rFonts w:cstheme="minorHAnsi"/>
          <w:sz w:val="24"/>
        </w:rPr>
        <w:t>onderwijskundige en ped</w:t>
      </w:r>
      <w:r w:rsidR="00C61C20">
        <w:rPr>
          <w:rFonts w:cstheme="minorHAnsi"/>
          <w:sz w:val="24"/>
        </w:rPr>
        <w:t xml:space="preserve">agogische vaardigheden, ook hun </w:t>
      </w:r>
      <w:r w:rsidRPr="00C13F9D">
        <w:rPr>
          <w:rFonts w:cstheme="minorHAnsi"/>
          <w:sz w:val="24"/>
        </w:rPr>
        <w:t>vakinhoudelijke en vakdidactische kennis m</w:t>
      </w:r>
      <w:r w:rsidR="00C61C20">
        <w:rPr>
          <w:rFonts w:cstheme="minorHAnsi"/>
          <w:sz w:val="24"/>
        </w:rPr>
        <w:t xml:space="preserve">oeten onderhouden en aanvullen. In de CAO Primair </w:t>
      </w:r>
      <w:r w:rsidRPr="00C13F9D">
        <w:rPr>
          <w:rFonts w:cstheme="minorHAnsi"/>
          <w:sz w:val="24"/>
        </w:rPr>
        <w:t>O</w:t>
      </w:r>
      <w:r w:rsidR="00C61C20">
        <w:rPr>
          <w:rFonts w:cstheme="minorHAnsi"/>
          <w:sz w:val="24"/>
        </w:rPr>
        <w:t>nderwijs</w:t>
      </w:r>
      <w:r w:rsidRPr="00C13F9D">
        <w:rPr>
          <w:rFonts w:cstheme="minorHAnsi"/>
          <w:sz w:val="24"/>
        </w:rPr>
        <w:t xml:space="preserve"> staat dat leerkrachten wor</w:t>
      </w:r>
      <w:r w:rsidR="00C61C20">
        <w:rPr>
          <w:rFonts w:cstheme="minorHAnsi"/>
          <w:sz w:val="24"/>
        </w:rPr>
        <w:t xml:space="preserve">den geacht tien procent van hun </w:t>
      </w:r>
      <w:r w:rsidRPr="00C13F9D">
        <w:rPr>
          <w:rFonts w:cstheme="minorHAnsi"/>
          <w:sz w:val="24"/>
        </w:rPr>
        <w:t xml:space="preserve">betrekkingsomvang te besteden aan nascholing. </w:t>
      </w:r>
      <w:r w:rsidR="00C61C20">
        <w:rPr>
          <w:rFonts w:cstheme="minorHAnsi"/>
          <w:sz w:val="24"/>
        </w:rPr>
        <w:t xml:space="preserve"> </w:t>
      </w:r>
      <w:r w:rsidRPr="00C13F9D">
        <w:rPr>
          <w:rFonts w:cstheme="minorHAnsi"/>
          <w:sz w:val="24"/>
        </w:rPr>
        <w:t>Leerkrachten en onderwijsondersteunende personeelsleden</w:t>
      </w:r>
      <w:r w:rsidR="00C61C20">
        <w:rPr>
          <w:rFonts w:cstheme="minorHAnsi"/>
          <w:sz w:val="24"/>
        </w:rPr>
        <w:t xml:space="preserve"> krijgen voldoende (na)scholing </w:t>
      </w:r>
      <w:r w:rsidRPr="00C13F9D">
        <w:rPr>
          <w:rFonts w:cstheme="minorHAnsi"/>
          <w:sz w:val="24"/>
        </w:rPr>
        <w:t>om op de hoogte te blijven van de nieuwste ontwikkelingen en inzichten op het e</w:t>
      </w:r>
      <w:r w:rsidR="00C61C20">
        <w:rPr>
          <w:rFonts w:cstheme="minorHAnsi"/>
          <w:sz w:val="24"/>
        </w:rPr>
        <w:t xml:space="preserve">igen </w:t>
      </w:r>
      <w:r w:rsidRPr="00C13F9D">
        <w:rPr>
          <w:rFonts w:cstheme="minorHAnsi"/>
          <w:sz w:val="24"/>
        </w:rPr>
        <w:t>vakgebied en op onderwijskundig gebied. Er is voor pers</w:t>
      </w:r>
      <w:r w:rsidR="00C61C20">
        <w:rPr>
          <w:rFonts w:cstheme="minorHAnsi"/>
          <w:sz w:val="24"/>
        </w:rPr>
        <w:t xml:space="preserve">oneel een groot scholingsaanbod </w:t>
      </w:r>
      <w:r w:rsidRPr="00C13F9D">
        <w:rPr>
          <w:rFonts w:cstheme="minorHAnsi"/>
          <w:sz w:val="24"/>
        </w:rPr>
        <w:t>beschikbaar.</w:t>
      </w:r>
    </w:p>
    <w:p w14:paraId="6BBB152D" w14:textId="188C754D" w:rsidR="00C61C20" w:rsidRDefault="00C61C20" w:rsidP="00C61C20">
      <w:pPr>
        <w:pStyle w:val="Kop2"/>
      </w:pPr>
      <w:bookmarkStart w:id="31" w:name="_Toc188871514"/>
      <w:r>
        <w:t>5.3 Overige regels</w:t>
      </w:r>
      <w:bookmarkEnd w:id="31"/>
    </w:p>
    <w:p w14:paraId="2368A428" w14:textId="77777777" w:rsidR="000D7470" w:rsidRDefault="000D7470" w:rsidP="000D7470">
      <w:pPr>
        <w:pStyle w:val="Inhoud"/>
        <w:rPr>
          <w:rFonts w:cstheme="minorHAnsi"/>
          <w:sz w:val="24"/>
          <w:u w:val="single"/>
        </w:rPr>
      </w:pPr>
      <w:r>
        <w:rPr>
          <w:rFonts w:cstheme="minorHAnsi"/>
          <w:sz w:val="24"/>
          <w:u w:val="single"/>
        </w:rPr>
        <w:t>Toezicht</w:t>
      </w:r>
    </w:p>
    <w:p w14:paraId="00F314AB" w14:textId="442D329F" w:rsidR="000D7470" w:rsidRDefault="000D7470" w:rsidP="000D7470">
      <w:pPr>
        <w:pStyle w:val="Inhoud"/>
        <w:numPr>
          <w:ilvl w:val="0"/>
          <w:numId w:val="3"/>
        </w:numPr>
        <w:rPr>
          <w:rFonts w:cstheme="minorHAnsi"/>
          <w:sz w:val="24"/>
        </w:rPr>
      </w:pPr>
      <w:r>
        <w:rPr>
          <w:rFonts w:cstheme="minorHAnsi"/>
          <w:sz w:val="24"/>
        </w:rPr>
        <w:t xml:space="preserve">In de groepen: </w:t>
      </w:r>
      <w:r w:rsidR="00C61C20" w:rsidRPr="00C61C20">
        <w:rPr>
          <w:rFonts w:cstheme="minorHAnsi"/>
          <w:sz w:val="24"/>
        </w:rPr>
        <w:t>De leerkracht zorgt op basis van zijn of haar pedagogische</w:t>
      </w:r>
      <w:r>
        <w:rPr>
          <w:rFonts w:cstheme="minorHAnsi"/>
          <w:sz w:val="24"/>
        </w:rPr>
        <w:t xml:space="preserve"> </w:t>
      </w:r>
      <w:r w:rsidR="00C61C20" w:rsidRPr="000D7470">
        <w:rPr>
          <w:rFonts w:cstheme="minorHAnsi"/>
          <w:sz w:val="24"/>
        </w:rPr>
        <w:t>kennis en vaardigheden voor een veilige leeromgeving</w:t>
      </w:r>
      <w:r>
        <w:rPr>
          <w:rFonts w:cstheme="minorHAnsi"/>
          <w:sz w:val="24"/>
        </w:rPr>
        <w:t xml:space="preserve"> </w:t>
      </w:r>
      <w:r w:rsidR="00C61C20" w:rsidRPr="000D7470">
        <w:rPr>
          <w:rFonts w:cstheme="minorHAnsi"/>
          <w:sz w:val="24"/>
        </w:rPr>
        <w:t>waarin kinderen zich kunnen ontwikkelen</w:t>
      </w:r>
      <w:r w:rsidR="005C7ADD">
        <w:rPr>
          <w:rFonts w:cstheme="minorHAnsi"/>
          <w:sz w:val="24"/>
        </w:rPr>
        <w:t>.</w:t>
      </w:r>
    </w:p>
    <w:p w14:paraId="414927D9" w14:textId="4536BDD8" w:rsidR="00C61C20" w:rsidRPr="000D7470" w:rsidRDefault="00C61C20" w:rsidP="000D7470">
      <w:pPr>
        <w:pStyle w:val="Inhoud"/>
        <w:numPr>
          <w:ilvl w:val="0"/>
          <w:numId w:val="3"/>
        </w:numPr>
        <w:rPr>
          <w:rFonts w:cstheme="minorHAnsi"/>
          <w:sz w:val="24"/>
        </w:rPr>
      </w:pPr>
      <w:r w:rsidRPr="000D7470">
        <w:rPr>
          <w:rFonts w:cstheme="minorHAnsi"/>
          <w:sz w:val="24"/>
        </w:rPr>
        <w:t>In de ochtend op het plein</w:t>
      </w:r>
      <w:r w:rsidR="000D7470">
        <w:rPr>
          <w:rFonts w:cstheme="minorHAnsi"/>
          <w:sz w:val="24"/>
        </w:rPr>
        <w:t xml:space="preserve">: </w:t>
      </w:r>
      <w:r w:rsidRPr="000D7470">
        <w:rPr>
          <w:rFonts w:cstheme="minorHAnsi"/>
          <w:sz w:val="24"/>
        </w:rPr>
        <w:t>Er is toezicht op het plein voor de kinderen</w:t>
      </w:r>
      <w:r w:rsidR="000D7470">
        <w:rPr>
          <w:rFonts w:cstheme="minorHAnsi"/>
          <w:sz w:val="24"/>
        </w:rPr>
        <w:t xml:space="preserve"> op het schoolplein vanaf 8.15 uur totdat</w:t>
      </w:r>
      <w:r w:rsidRPr="000D7470">
        <w:rPr>
          <w:rFonts w:cstheme="minorHAnsi"/>
          <w:sz w:val="24"/>
        </w:rPr>
        <w:t xml:space="preserve"> de bel gaat om 8.25 uur en alle kinderen in de rij gaan</w:t>
      </w:r>
      <w:r w:rsidR="000D7470">
        <w:rPr>
          <w:rFonts w:cstheme="minorHAnsi"/>
          <w:sz w:val="24"/>
        </w:rPr>
        <w:t xml:space="preserve"> </w:t>
      </w:r>
      <w:r w:rsidRPr="000D7470">
        <w:rPr>
          <w:rFonts w:cstheme="minorHAnsi"/>
          <w:sz w:val="24"/>
        </w:rPr>
        <w:t>staan. Dan wordt het toezicht overgedragen aan de leerkrachten.</w:t>
      </w:r>
    </w:p>
    <w:p w14:paraId="01223B4A" w14:textId="77777777" w:rsidR="00732C2F" w:rsidRDefault="00C61C20" w:rsidP="00732C2F">
      <w:pPr>
        <w:pStyle w:val="Inhoud"/>
        <w:numPr>
          <w:ilvl w:val="0"/>
          <w:numId w:val="3"/>
        </w:numPr>
        <w:rPr>
          <w:rFonts w:cstheme="minorHAnsi"/>
          <w:sz w:val="24"/>
        </w:rPr>
      </w:pPr>
      <w:r w:rsidRPr="00C61C20">
        <w:rPr>
          <w:rFonts w:cstheme="minorHAnsi"/>
          <w:sz w:val="24"/>
        </w:rPr>
        <w:t xml:space="preserve">Na schooltijd gaan de kinderen naar huis. De kinderen worden </w:t>
      </w:r>
      <w:r w:rsidR="000D7470">
        <w:rPr>
          <w:rFonts w:cstheme="minorHAnsi"/>
          <w:sz w:val="24"/>
        </w:rPr>
        <w:t>dan</w:t>
      </w:r>
      <w:r w:rsidRPr="00C61C20">
        <w:rPr>
          <w:rFonts w:cstheme="minorHAnsi"/>
          <w:sz w:val="24"/>
        </w:rPr>
        <w:t xml:space="preserve"> door de leerkracht naar de uitgang begeleid. De</w:t>
      </w:r>
      <w:r w:rsidR="000D7470">
        <w:rPr>
          <w:rFonts w:cstheme="minorHAnsi"/>
          <w:sz w:val="24"/>
        </w:rPr>
        <w:t xml:space="preserve"> </w:t>
      </w:r>
      <w:r w:rsidRPr="000D7470">
        <w:rPr>
          <w:rFonts w:cstheme="minorHAnsi"/>
          <w:sz w:val="24"/>
        </w:rPr>
        <w:t xml:space="preserve">kinderen van de groepen </w:t>
      </w:r>
      <w:r w:rsidRPr="009A645F">
        <w:rPr>
          <w:rFonts w:cstheme="minorHAnsi"/>
          <w:sz w:val="24"/>
        </w:rPr>
        <w:t>1 t/m 3 worden</w:t>
      </w:r>
      <w:r w:rsidRPr="000D7470">
        <w:rPr>
          <w:rFonts w:cstheme="minorHAnsi"/>
          <w:sz w:val="24"/>
        </w:rPr>
        <w:t xml:space="preserve"> aan de verzorgers overgedragen. Vanaf daar houdt het</w:t>
      </w:r>
      <w:r w:rsidR="000D7470">
        <w:rPr>
          <w:rFonts w:cstheme="minorHAnsi"/>
          <w:sz w:val="24"/>
        </w:rPr>
        <w:t xml:space="preserve"> </w:t>
      </w:r>
      <w:r w:rsidRPr="000D7470">
        <w:rPr>
          <w:rFonts w:cstheme="minorHAnsi"/>
          <w:sz w:val="24"/>
        </w:rPr>
        <w:t xml:space="preserve">toezicht </w:t>
      </w:r>
      <w:r w:rsidR="00732C2F">
        <w:rPr>
          <w:rFonts w:cstheme="minorHAnsi"/>
          <w:sz w:val="24"/>
        </w:rPr>
        <w:t>op.</w:t>
      </w:r>
    </w:p>
    <w:p w14:paraId="52CCBCDC" w14:textId="77777777" w:rsidR="00732C2F" w:rsidRDefault="00C61C20" w:rsidP="00732C2F">
      <w:pPr>
        <w:pStyle w:val="Inhoud"/>
        <w:numPr>
          <w:ilvl w:val="0"/>
          <w:numId w:val="3"/>
        </w:numPr>
        <w:rPr>
          <w:rFonts w:cstheme="minorHAnsi"/>
          <w:sz w:val="24"/>
        </w:rPr>
      </w:pPr>
      <w:r w:rsidRPr="00732C2F">
        <w:rPr>
          <w:rFonts w:cstheme="minorHAnsi"/>
          <w:sz w:val="24"/>
        </w:rPr>
        <w:t>Op de Al-Qoeba werken we met een continurooster. Dit houdt in dat alle kinderen tussen de</w:t>
      </w:r>
      <w:r w:rsidR="00732C2F">
        <w:rPr>
          <w:rFonts w:cstheme="minorHAnsi"/>
          <w:sz w:val="24"/>
        </w:rPr>
        <w:t xml:space="preserve"> </w:t>
      </w:r>
      <w:r w:rsidRPr="00732C2F">
        <w:rPr>
          <w:rFonts w:cstheme="minorHAnsi"/>
          <w:sz w:val="24"/>
        </w:rPr>
        <w:t>middag overblijven. Ze spelen een half uur buiten en eten en drinken tussen de middag in de</w:t>
      </w:r>
      <w:r w:rsidR="00732C2F">
        <w:rPr>
          <w:rFonts w:cstheme="minorHAnsi"/>
          <w:sz w:val="24"/>
        </w:rPr>
        <w:t xml:space="preserve"> </w:t>
      </w:r>
      <w:r w:rsidRPr="00732C2F">
        <w:rPr>
          <w:rFonts w:cstheme="minorHAnsi"/>
          <w:sz w:val="24"/>
        </w:rPr>
        <w:t xml:space="preserve">klas. </w:t>
      </w:r>
      <w:r w:rsidR="00732C2F">
        <w:rPr>
          <w:rFonts w:cstheme="minorHAnsi"/>
          <w:sz w:val="24"/>
        </w:rPr>
        <w:t>Ook dit gebeurt onder toezicht.</w:t>
      </w:r>
    </w:p>
    <w:p w14:paraId="5F7CCBA2" w14:textId="10518C67" w:rsidR="00C61C20" w:rsidRDefault="00C61C20" w:rsidP="000D7470">
      <w:pPr>
        <w:pStyle w:val="Inhoud"/>
        <w:numPr>
          <w:ilvl w:val="0"/>
          <w:numId w:val="3"/>
        </w:numPr>
        <w:rPr>
          <w:rFonts w:cstheme="minorHAnsi"/>
          <w:sz w:val="24"/>
        </w:rPr>
      </w:pPr>
      <w:r w:rsidRPr="000D7470">
        <w:rPr>
          <w:rFonts w:cstheme="minorHAnsi"/>
          <w:sz w:val="24"/>
        </w:rPr>
        <w:t>Pleinwacht</w:t>
      </w:r>
      <w:r w:rsidR="00732C2F">
        <w:rPr>
          <w:rFonts w:cstheme="minorHAnsi"/>
          <w:sz w:val="24"/>
        </w:rPr>
        <w:t xml:space="preserve">: </w:t>
      </w:r>
      <w:r w:rsidRPr="00732C2F">
        <w:rPr>
          <w:rFonts w:cstheme="minorHAnsi"/>
          <w:sz w:val="24"/>
        </w:rPr>
        <w:t>Het rooster geeft aan welke groepen hoe laat en waar buiten spelen en wie er dan</w:t>
      </w:r>
      <w:r w:rsidR="00732C2F">
        <w:rPr>
          <w:rFonts w:cstheme="minorHAnsi"/>
          <w:sz w:val="24"/>
        </w:rPr>
        <w:t xml:space="preserve"> </w:t>
      </w:r>
      <w:r w:rsidRPr="00732C2F">
        <w:rPr>
          <w:rFonts w:cstheme="minorHAnsi"/>
          <w:sz w:val="24"/>
        </w:rPr>
        <w:t>toezicht houden. Elke groep speelt een half uur buiten.</w:t>
      </w:r>
      <w:r w:rsidR="00732C2F">
        <w:rPr>
          <w:rFonts w:cstheme="minorHAnsi"/>
          <w:sz w:val="24"/>
        </w:rPr>
        <w:t xml:space="preserve"> </w:t>
      </w:r>
      <w:r w:rsidRPr="00732C2F">
        <w:rPr>
          <w:rFonts w:cstheme="minorHAnsi"/>
          <w:sz w:val="24"/>
        </w:rPr>
        <w:t>Er zijn twee to</w:t>
      </w:r>
      <w:r w:rsidR="00732C2F">
        <w:rPr>
          <w:rFonts w:cstheme="minorHAnsi"/>
          <w:sz w:val="24"/>
        </w:rPr>
        <w:t xml:space="preserve">ezichthouders (een </w:t>
      </w:r>
      <w:r w:rsidRPr="00732C2F">
        <w:rPr>
          <w:rFonts w:cstheme="minorHAnsi"/>
          <w:sz w:val="24"/>
        </w:rPr>
        <w:t>bevoegde leerkracht en een ondersteuner</w:t>
      </w:r>
      <w:r w:rsidR="00732C2F">
        <w:rPr>
          <w:rFonts w:cstheme="minorHAnsi"/>
          <w:sz w:val="24"/>
        </w:rPr>
        <w:t xml:space="preserve">).  </w:t>
      </w:r>
      <w:r w:rsidRPr="00732C2F">
        <w:rPr>
          <w:rFonts w:cstheme="minorHAnsi"/>
          <w:sz w:val="24"/>
        </w:rPr>
        <w:t>Leerkrachten die geen pleinwacht hebben, begeleiden alle leerlingen naar het plein en</w:t>
      </w:r>
      <w:r w:rsidR="00732C2F">
        <w:rPr>
          <w:rFonts w:cstheme="minorHAnsi"/>
          <w:sz w:val="24"/>
        </w:rPr>
        <w:t xml:space="preserve"> </w:t>
      </w:r>
      <w:r w:rsidRPr="00732C2F">
        <w:rPr>
          <w:rFonts w:cstheme="minorHAnsi"/>
          <w:sz w:val="24"/>
        </w:rPr>
        <w:t>hebben dan pauze. Ze zorgen ervoor dat ze na hun pauze weer op tijd op het plein zijn</w:t>
      </w:r>
      <w:r w:rsidR="00732C2F">
        <w:rPr>
          <w:rFonts w:cstheme="minorHAnsi"/>
          <w:sz w:val="24"/>
        </w:rPr>
        <w:t xml:space="preserve"> </w:t>
      </w:r>
      <w:r w:rsidRPr="00732C2F">
        <w:rPr>
          <w:rFonts w:cstheme="minorHAnsi"/>
          <w:sz w:val="24"/>
        </w:rPr>
        <w:t>om hun eigen groep weer mee naar de klas te nemen. Leerlingen blijven niet alleen</w:t>
      </w:r>
      <w:r w:rsidR="00732C2F">
        <w:rPr>
          <w:rFonts w:cstheme="minorHAnsi"/>
          <w:sz w:val="24"/>
        </w:rPr>
        <w:t xml:space="preserve"> </w:t>
      </w:r>
      <w:r w:rsidRPr="00732C2F">
        <w:rPr>
          <w:rFonts w:cstheme="minorHAnsi"/>
          <w:sz w:val="24"/>
        </w:rPr>
        <w:t>achter in de klas.</w:t>
      </w:r>
    </w:p>
    <w:p w14:paraId="23841094" w14:textId="4F78F3D3" w:rsidR="00732C2F" w:rsidRDefault="00732C2F" w:rsidP="00732C2F">
      <w:pPr>
        <w:pStyle w:val="Inhoud"/>
        <w:rPr>
          <w:rFonts w:cstheme="minorHAnsi"/>
          <w:sz w:val="24"/>
        </w:rPr>
      </w:pPr>
    </w:p>
    <w:p w14:paraId="6E2ED7EA" w14:textId="192DD93B" w:rsidR="00732C2F" w:rsidRDefault="00732C2F" w:rsidP="00732C2F">
      <w:pPr>
        <w:pStyle w:val="Inhoud"/>
        <w:rPr>
          <w:rFonts w:cstheme="minorHAnsi"/>
          <w:sz w:val="24"/>
          <w:u w:val="single"/>
        </w:rPr>
      </w:pPr>
      <w:r>
        <w:rPr>
          <w:rFonts w:cstheme="minorHAnsi"/>
          <w:sz w:val="24"/>
          <w:u w:val="single"/>
        </w:rPr>
        <w:t>Luizen</w:t>
      </w:r>
    </w:p>
    <w:p w14:paraId="703D9ABF" w14:textId="2B49AA6A" w:rsidR="00732C2F" w:rsidRPr="00732C2F" w:rsidRDefault="00732C2F" w:rsidP="00732C2F">
      <w:pPr>
        <w:pStyle w:val="Inhoud"/>
        <w:rPr>
          <w:rFonts w:cstheme="minorHAnsi"/>
          <w:sz w:val="24"/>
        </w:rPr>
      </w:pPr>
      <w:r w:rsidRPr="00732C2F">
        <w:rPr>
          <w:rFonts w:cstheme="minorHAnsi"/>
          <w:sz w:val="24"/>
        </w:rPr>
        <w:t>Helaas komt het regelmatig v</w:t>
      </w:r>
      <w:r>
        <w:rPr>
          <w:rFonts w:cstheme="minorHAnsi"/>
          <w:sz w:val="24"/>
        </w:rPr>
        <w:t xml:space="preserve">oor dat op school luizen worden </w:t>
      </w:r>
      <w:r w:rsidRPr="00732C2F">
        <w:rPr>
          <w:rFonts w:cstheme="minorHAnsi"/>
          <w:sz w:val="24"/>
        </w:rPr>
        <w:t>geconstateerd. De ervaring</w:t>
      </w:r>
      <w:r>
        <w:rPr>
          <w:rFonts w:cstheme="minorHAnsi"/>
          <w:sz w:val="24"/>
        </w:rPr>
        <w:t xml:space="preserve"> heeft geleerd dat de hoofdluis </w:t>
      </w:r>
      <w:r w:rsidRPr="00732C2F">
        <w:rPr>
          <w:rFonts w:cstheme="minorHAnsi"/>
          <w:sz w:val="24"/>
        </w:rPr>
        <w:t>moeilijk te bedwingen is. Daarom is het zaak de handen ineen</w:t>
      </w:r>
    </w:p>
    <w:p w14:paraId="12E805D8" w14:textId="798D54B9" w:rsidR="00732C2F" w:rsidRPr="00732C2F" w:rsidRDefault="00732C2F" w:rsidP="00732C2F">
      <w:pPr>
        <w:pStyle w:val="Inhoud"/>
        <w:rPr>
          <w:rFonts w:cstheme="minorHAnsi"/>
          <w:sz w:val="24"/>
        </w:rPr>
      </w:pPr>
      <w:r w:rsidRPr="00732C2F">
        <w:rPr>
          <w:rFonts w:cstheme="minorHAnsi"/>
          <w:sz w:val="24"/>
        </w:rPr>
        <w:t>te slaan en de hoofdluis op sys</w:t>
      </w:r>
      <w:r>
        <w:rPr>
          <w:rFonts w:cstheme="minorHAnsi"/>
          <w:sz w:val="24"/>
        </w:rPr>
        <w:t xml:space="preserve">tematische wijze aan te pakken. </w:t>
      </w:r>
      <w:r w:rsidRPr="00732C2F">
        <w:rPr>
          <w:rFonts w:cstheme="minorHAnsi"/>
          <w:sz w:val="24"/>
        </w:rPr>
        <w:t>Effectieve bestrijding is alleen mogelijk indien het problee</w:t>
      </w:r>
      <w:r>
        <w:rPr>
          <w:rFonts w:cstheme="minorHAnsi"/>
          <w:sz w:val="24"/>
        </w:rPr>
        <w:t xml:space="preserve">m gezamenlijk (school — ouders) </w:t>
      </w:r>
      <w:r w:rsidRPr="00732C2F">
        <w:rPr>
          <w:rFonts w:cstheme="minorHAnsi"/>
          <w:sz w:val="24"/>
        </w:rPr>
        <w:t>wordt opgepakt en er gelijktijdig behandeld wordt. Zowel ouders</w:t>
      </w:r>
      <w:r>
        <w:rPr>
          <w:rFonts w:cstheme="minorHAnsi"/>
          <w:sz w:val="24"/>
        </w:rPr>
        <w:t xml:space="preserve"> als school dragen die </w:t>
      </w:r>
      <w:r w:rsidRPr="00732C2F">
        <w:rPr>
          <w:rFonts w:cstheme="minorHAnsi"/>
          <w:sz w:val="24"/>
        </w:rPr>
        <w:t>verantwoordelijkheid. De ouders zijn primair</w:t>
      </w:r>
      <w:r>
        <w:rPr>
          <w:rFonts w:cstheme="minorHAnsi"/>
          <w:sz w:val="24"/>
        </w:rPr>
        <w:t xml:space="preserve"> </w:t>
      </w:r>
      <w:r w:rsidRPr="00732C2F">
        <w:rPr>
          <w:rFonts w:cstheme="minorHAnsi"/>
          <w:sz w:val="24"/>
        </w:rPr>
        <w:t>veran</w:t>
      </w:r>
      <w:r>
        <w:rPr>
          <w:rFonts w:cstheme="minorHAnsi"/>
          <w:sz w:val="24"/>
        </w:rPr>
        <w:t xml:space="preserve">twoordelijk voor de controle en </w:t>
      </w:r>
      <w:r w:rsidRPr="00732C2F">
        <w:rPr>
          <w:rFonts w:cstheme="minorHAnsi"/>
          <w:sz w:val="24"/>
        </w:rPr>
        <w:t>verwijdering van hoofdluis</w:t>
      </w:r>
      <w:r>
        <w:rPr>
          <w:rFonts w:cstheme="minorHAnsi"/>
          <w:sz w:val="24"/>
        </w:rPr>
        <w:t xml:space="preserve"> uit de haren van de kinderen en d</w:t>
      </w:r>
      <w:r w:rsidRPr="00732C2F">
        <w:rPr>
          <w:rFonts w:cstheme="minorHAnsi"/>
          <w:sz w:val="24"/>
        </w:rPr>
        <w:t xml:space="preserve">e </w:t>
      </w:r>
      <w:r>
        <w:rPr>
          <w:rFonts w:cstheme="minorHAnsi"/>
          <w:sz w:val="24"/>
        </w:rPr>
        <w:t xml:space="preserve">school is verantwoordelijk voor </w:t>
      </w:r>
      <w:r w:rsidRPr="00732C2F">
        <w:rPr>
          <w:rFonts w:cstheme="minorHAnsi"/>
          <w:sz w:val="24"/>
        </w:rPr>
        <w:t>de preventieve maatregelen en voor het betrekken van de ouders bij de bestrijding ervan.</w:t>
      </w:r>
    </w:p>
    <w:p w14:paraId="5F8DDC52" w14:textId="77777777" w:rsidR="00732C2F" w:rsidRDefault="00732C2F" w:rsidP="00732C2F">
      <w:pPr>
        <w:pStyle w:val="Inhoud"/>
        <w:rPr>
          <w:rFonts w:cstheme="minorHAnsi"/>
          <w:sz w:val="24"/>
        </w:rPr>
      </w:pPr>
    </w:p>
    <w:p w14:paraId="6A34F659" w14:textId="08D49CBE" w:rsidR="00732C2F" w:rsidRPr="00732C2F" w:rsidRDefault="00732C2F" w:rsidP="00732C2F">
      <w:pPr>
        <w:pStyle w:val="Inhoud"/>
        <w:rPr>
          <w:rFonts w:cstheme="minorHAnsi"/>
          <w:sz w:val="24"/>
        </w:rPr>
      </w:pPr>
      <w:r w:rsidRPr="00732C2F">
        <w:rPr>
          <w:rFonts w:cstheme="minorHAnsi"/>
          <w:sz w:val="24"/>
        </w:rPr>
        <w:t>Onze aanpak is als volgt:</w:t>
      </w:r>
    </w:p>
    <w:p w14:paraId="762DDED7" w14:textId="6D65EA84" w:rsidR="00732C2F" w:rsidRPr="00732C2F" w:rsidRDefault="00732C2F" w:rsidP="00732C2F">
      <w:pPr>
        <w:pStyle w:val="Inhoud"/>
        <w:numPr>
          <w:ilvl w:val="0"/>
          <w:numId w:val="3"/>
        </w:numPr>
        <w:rPr>
          <w:rFonts w:cstheme="minorHAnsi"/>
          <w:sz w:val="24"/>
        </w:rPr>
      </w:pPr>
      <w:r w:rsidRPr="00732C2F">
        <w:rPr>
          <w:rFonts w:cstheme="minorHAnsi"/>
          <w:sz w:val="24"/>
        </w:rPr>
        <w:t>Elk kind heeft een luizenzak. Hierin wordt de jas opgeborgen.</w:t>
      </w:r>
    </w:p>
    <w:p w14:paraId="1D7EB8F1" w14:textId="0EF207F2" w:rsidR="00732C2F" w:rsidRDefault="00732C2F" w:rsidP="00732C2F">
      <w:pPr>
        <w:pStyle w:val="Inhoud"/>
        <w:numPr>
          <w:ilvl w:val="0"/>
          <w:numId w:val="3"/>
        </w:numPr>
        <w:rPr>
          <w:rFonts w:cstheme="minorHAnsi"/>
          <w:sz w:val="24"/>
        </w:rPr>
      </w:pPr>
      <w:r w:rsidRPr="00732C2F">
        <w:rPr>
          <w:rFonts w:cstheme="minorHAnsi"/>
          <w:sz w:val="24"/>
        </w:rPr>
        <w:t xml:space="preserve">Elke klas vraagt jaarlijks </w:t>
      </w:r>
      <w:r>
        <w:rPr>
          <w:rFonts w:cstheme="minorHAnsi"/>
          <w:sz w:val="24"/>
        </w:rPr>
        <w:t>de ‘luizenouders’</w:t>
      </w:r>
      <w:r w:rsidRPr="00732C2F">
        <w:rPr>
          <w:rFonts w:cstheme="minorHAnsi"/>
          <w:sz w:val="24"/>
        </w:rPr>
        <w:t xml:space="preserve"> om na iedere vakantie de leerlingen op luizen te</w:t>
      </w:r>
      <w:r>
        <w:rPr>
          <w:rFonts w:cstheme="minorHAnsi"/>
          <w:sz w:val="24"/>
        </w:rPr>
        <w:t xml:space="preserve"> </w:t>
      </w:r>
      <w:r w:rsidRPr="00732C2F">
        <w:rPr>
          <w:rFonts w:cstheme="minorHAnsi"/>
          <w:sz w:val="24"/>
        </w:rPr>
        <w:t>controleren.</w:t>
      </w:r>
      <w:r>
        <w:rPr>
          <w:rFonts w:cstheme="minorHAnsi"/>
          <w:sz w:val="24"/>
        </w:rPr>
        <w:t xml:space="preserve"> </w:t>
      </w:r>
      <w:r w:rsidRPr="00732C2F">
        <w:rPr>
          <w:rFonts w:cstheme="minorHAnsi"/>
          <w:sz w:val="24"/>
        </w:rPr>
        <w:t>De</w:t>
      </w:r>
      <w:r>
        <w:rPr>
          <w:rFonts w:cstheme="minorHAnsi"/>
          <w:sz w:val="24"/>
        </w:rPr>
        <w:t>ze groep wordt eenmaal</w:t>
      </w:r>
      <w:r w:rsidRPr="00732C2F">
        <w:rPr>
          <w:rFonts w:cstheme="minorHAnsi"/>
          <w:sz w:val="24"/>
        </w:rPr>
        <w:t xml:space="preserve"> per drie jaar bijgeschoold door de GGD.</w:t>
      </w:r>
      <w:r>
        <w:rPr>
          <w:rFonts w:cstheme="minorHAnsi"/>
          <w:sz w:val="24"/>
        </w:rPr>
        <w:t xml:space="preserve"> </w:t>
      </w:r>
      <w:r w:rsidRPr="00732C2F">
        <w:rPr>
          <w:rFonts w:cstheme="minorHAnsi"/>
          <w:sz w:val="24"/>
        </w:rPr>
        <w:t>Bij deze bijeenkomst zijn ook overige ouders van harte welkom.</w:t>
      </w:r>
    </w:p>
    <w:p w14:paraId="00189488" w14:textId="598F17C9" w:rsidR="00732C2F" w:rsidRPr="00732C2F" w:rsidRDefault="00732C2F" w:rsidP="00732C2F">
      <w:pPr>
        <w:pStyle w:val="Inhoud"/>
        <w:numPr>
          <w:ilvl w:val="0"/>
          <w:numId w:val="3"/>
        </w:numPr>
        <w:rPr>
          <w:rFonts w:cstheme="minorHAnsi"/>
          <w:sz w:val="24"/>
        </w:rPr>
      </w:pPr>
      <w:r w:rsidRPr="00732C2F">
        <w:rPr>
          <w:rFonts w:cstheme="minorHAnsi"/>
          <w:sz w:val="24"/>
        </w:rPr>
        <w:t>De leerkracht van de klas is verantwoordelijk voor de controle in zijn/haar groep. Ook is</w:t>
      </w:r>
      <w:r>
        <w:rPr>
          <w:rFonts w:cstheme="minorHAnsi"/>
          <w:sz w:val="24"/>
        </w:rPr>
        <w:t xml:space="preserve"> </w:t>
      </w:r>
      <w:r w:rsidRPr="00732C2F">
        <w:rPr>
          <w:rFonts w:cstheme="minorHAnsi"/>
          <w:sz w:val="24"/>
        </w:rPr>
        <w:t>de leerkracht verantwoordelijk voor de verdere communicatie naar de ouders</w:t>
      </w:r>
      <w:r>
        <w:rPr>
          <w:rFonts w:cstheme="minorHAnsi"/>
          <w:sz w:val="24"/>
        </w:rPr>
        <w:t>.</w:t>
      </w:r>
    </w:p>
    <w:p w14:paraId="00493C5E" w14:textId="1726CA22" w:rsidR="00732C2F" w:rsidRPr="00732C2F" w:rsidRDefault="00732C2F" w:rsidP="00732C2F">
      <w:pPr>
        <w:pStyle w:val="Inhoud"/>
        <w:numPr>
          <w:ilvl w:val="0"/>
          <w:numId w:val="3"/>
        </w:numPr>
        <w:rPr>
          <w:rFonts w:cstheme="minorHAnsi"/>
          <w:sz w:val="24"/>
        </w:rPr>
      </w:pPr>
      <w:r w:rsidRPr="00732C2F">
        <w:rPr>
          <w:rFonts w:cstheme="minorHAnsi"/>
          <w:sz w:val="24"/>
        </w:rPr>
        <w:t>De luizencoördinator is verantwoordelijkheid voor het opzetten van de controle en</w:t>
      </w:r>
      <w:r>
        <w:rPr>
          <w:rFonts w:cstheme="minorHAnsi"/>
          <w:sz w:val="24"/>
        </w:rPr>
        <w:t xml:space="preserve"> het </w:t>
      </w:r>
      <w:r w:rsidRPr="00732C2F">
        <w:rPr>
          <w:rFonts w:cstheme="minorHAnsi"/>
          <w:sz w:val="24"/>
        </w:rPr>
        <w:t xml:space="preserve">oproepen van </w:t>
      </w:r>
      <w:r>
        <w:rPr>
          <w:rFonts w:cstheme="minorHAnsi"/>
          <w:sz w:val="24"/>
        </w:rPr>
        <w:t>de luizenouders</w:t>
      </w:r>
      <w:r w:rsidRPr="00732C2F">
        <w:rPr>
          <w:rFonts w:cstheme="minorHAnsi"/>
          <w:sz w:val="24"/>
        </w:rPr>
        <w:t>. De luizencoördinator zorgt ook voor de inkoop van materialen</w:t>
      </w:r>
      <w:r>
        <w:rPr>
          <w:rFonts w:cstheme="minorHAnsi"/>
          <w:sz w:val="24"/>
        </w:rPr>
        <w:t>.</w:t>
      </w:r>
    </w:p>
    <w:p w14:paraId="6B9E88CE" w14:textId="77777777" w:rsidR="005C7ADD" w:rsidRDefault="00732C2F" w:rsidP="005C7ADD">
      <w:pPr>
        <w:pStyle w:val="Inhoud"/>
        <w:numPr>
          <w:ilvl w:val="0"/>
          <w:numId w:val="3"/>
        </w:numPr>
        <w:rPr>
          <w:rFonts w:cstheme="minorHAnsi"/>
          <w:sz w:val="24"/>
        </w:rPr>
      </w:pPr>
      <w:r w:rsidRPr="00732C2F">
        <w:rPr>
          <w:rFonts w:cstheme="minorHAnsi"/>
          <w:sz w:val="24"/>
        </w:rPr>
        <w:t>Er zijn op school twee ouders aangesteld om als coördinator te dienen</w:t>
      </w:r>
      <w:r w:rsidR="005C7ADD">
        <w:rPr>
          <w:rFonts w:cstheme="minorHAnsi"/>
          <w:sz w:val="24"/>
        </w:rPr>
        <w:t>.</w:t>
      </w:r>
    </w:p>
    <w:p w14:paraId="35BD4016" w14:textId="77777777" w:rsidR="005C7ADD" w:rsidRDefault="005C7ADD" w:rsidP="00F40862">
      <w:pPr>
        <w:pStyle w:val="Kop1"/>
      </w:pPr>
      <w:bookmarkStart w:id="32" w:name="_Toc188871515"/>
      <w:r>
        <w:t>Hoofdstuk 6: Kwaliteitshandhaving</w:t>
      </w:r>
      <w:bookmarkEnd w:id="32"/>
    </w:p>
    <w:p w14:paraId="24B5EF9B" w14:textId="2707D051" w:rsidR="00F40862" w:rsidRPr="00F40862" w:rsidRDefault="00F40862" w:rsidP="00F40862">
      <w:pPr>
        <w:pStyle w:val="Inhoud"/>
        <w:rPr>
          <w:rFonts w:cstheme="minorHAnsi"/>
          <w:sz w:val="24"/>
        </w:rPr>
      </w:pPr>
      <w:r w:rsidRPr="00F40862">
        <w:rPr>
          <w:rFonts w:cstheme="minorHAnsi"/>
          <w:sz w:val="24"/>
        </w:rPr>
        <w:t>Er zijn grote voordelen verbonden aan een goe</w:t>
      </w:r>
      <w:r>
        <w:rPr>
          <w:rFonts w:cstheme="minorHAnsi"/>
          <w:sz w:val="24"/>
        </w:rPr>
        <w:t xml:space="preserve">de kwaliteitshandhaving van het </w:t>
      </w:r>
      <w:r w:rsidRPr="00F40862">
        <w:rPr>
          <w:rFonts w:cstheme="minorHAnsi"/>
          <w:sz w:val="24"/>
        </w:rPr>
        <w:t xml:space="preserve">veiligheidsbeleid. Om te beginnen wordt het welzijn </w:t>
      </w:r>
      <w:r>
        <w:rPr>
          <w:rFonts w:cstheme="minorHAnsi"/>
          <w:sz w:val="24"/>
        </w:rPr>
        <w:t>van personeelsleden en kinderen hierdoor</w:t>
      </w:r>
      <w:r w:rsidRPr="00F40862">
        <w:rPr>
          <w:rFonts w:cstheme="minorHAnsi"/>
          <w:sz w:val="24"/>
        </w:rPr>
        <w:t xml:space="preserve"> geoptimaliseerd. Ten tweede wordt hiermee aan derd</w:t>
      </w:r>
      <w:r>
        <w:rPr>
          <w:rFonts w:cstheme="minorHAnsi"/>
          <w:sz w:val="24"/>
        </w:rPr>
        <w:t xml:space="preserve">en, zoals de ouders/verzorgers, </w:t>
      </w:r>
      <w:r w:rsidRPr="00F40862">
        <w:rPr>
          <w:rFonts w:cstheme="minorHAnsi"/>
          <w:sz w:val="24"/>
        </w:rPr>
        <w:t>de Onderwijsinspe</w:t>
      </w:r>
      <w:r>
        <w:rPr>
          <w:rFonts w:cstheme="minorHAnsi"/>
          <w:sz w:val="24"/>
        </w:rPr>
        <w:t xml:space="preserve">ctie en andere belanghebbenden, </w:t>
      </w:r>
      <w:r w:rsidRPr="00F40862">
        <w:rPr>
          <w:rFonts w:cstheme="minorHAnsi"/>
          <w:sz w:val="24"/>
        </w:rPr>
        <w:t>duidelijk gemaakt dat de school gezondheid, veiligheid en we</w:t>
      </w:r>
      <w:r>
        <w:rPr>
          <w:rFonts w:cstheme="minorHAnsi"/>
          <w:sz w:val="24"/>
        </w:rPr>
        <w:t xml:space="preserve">lzijn hoog in het vaandel heeft </w:t>
      </w:r>
      <w:r w:rsidRPr="00F40862">
        <w:rPr>
          <w:rFonts w:cstheme="minorHAnsi"/>
          <w:sz w:val="24"/>
        </w:rPr>
        <w:t>staan. In de derde plaats kan een school met ee</w:t>
      </w:r>
      <w:r>
        <w:rPr>
          <w:rFonts w:cstheme="minorHAnsi"/>
          <w:sz w:val="24"/>
        </w:rPr>
        <w:t xml:space="preserve">n gedegen veiligheidsbeleid aan </w:t>
      </w:r>
      <w:r w:rsidRPr="00F40862">
        <w:rPr>
          <w:rFonts w:cstheme="minorHAnsi"/>
          <w:sz w:val="24"/>
        </w:rPr>
        <w:t>Arbodiensten en vergelijkbare instellingen gerichter advies vragen en kunnen die instellingen</w:t>
      </w:r>
    </w:p>
    <w:p w14:paraId="306262F1" w14:textId="5D648D0D" w:rsidR="00F40862" w:rsidRDefault="00F40862" w:rsidP="00F40862">
      <w:pPr>
        <w:pStyle w:val="Inhoud"/>
        <w:rPr>
          <w:rFonts w:cstheme="minorHAnsi"/>
          <w:sz w:val="24"/>
        </w:rPr>
      </w:pPr>
      <w:r w:rsidRPr="00F40862">
        <w:rPr>
          <w:rFonts w:cstheme="minorHAnsi"/>
          <w:sz w:val="24"/>
        </w:rPr>
        <w:t>op hun beurt ook beter advies geven. Ten vierde v</w:t>
      </w:r>
      <w:r>
        <w:rPr>
          <w:rFonts w:cstheme="minorHAnsi"/>
          <w:sz w:val="24"/>
        </w:rPr>
        <w:t xml:space="preserve">oldoet een school met een goede </w:t>
      </w:r>
      <w:r w:rsidRPr="00F40862">
        <w:rPr>
          <w:rFonts w:cstheme="minorHAnsi"/>
          <w:sz w:val="24"/>
        </w:rPr>
        <w:t>kwaliteitshandhaving van het veiligheidsbeleid aan de wettelij</w:t>
      </w:r>
      <w:r>
        <w:rPr>
          <w:rFonts w:cstheme="minorHAnsi"/>
          <w:sz w:val="24"/>
        </w:rPr>
        <w:t xml:space="preserve">ke verplichtingen. In de vijfde </w:t>
      </w:r>
      <w:r w:rsidRPr="00F40862">
        <w:rPr>
          <w:rFonts w:cstheme="minorHAnsi"/>
          <w:sz w:val="24"/>
        </w:rPr>
        <w:t>en laatste plaats wordt er hierdoor gericht gewerkt aan het</w:t>
      </w:r>
      <w:r>
        <w:rPr>
          <w:rFonts w:cstheme="minorHAnsi"/>
          <w:sz w:val="24"/>
        </w:rPr>
        <w:t xml:space="preserve"> terugdringen van ziekteverzuim </w:t>
      </w:r>
      <w:r w:rsidRPr="00F40862">
        <w:rPr>
          <w:rFonts w:cstheme="minorHAnsi"/>
          <w:sz w:val="24"/>
        </w:rPr>
        <w:t>en het verminderen van vervangingskosten.</w:t>
      </w:r>
    </w:p>
    <w:p w14:paraId="7584039C" w14:textId="5EB7C17E" w:rsidR="00F40862" w:rsidRDefault="00F40862" w:rsidP="00F40862">
      <w:pPr>
        <w:pStyle w:val="Inhoud"/>
        <w:rPr>
          <w:rFonts w:cstheme="minorHAnsi"/>
          <w:sz w:val="24"/>
        </w:rPr>
      </w:pPr>
    </w:p>
    <w:p w14:paraId="4A86E425" w14:textId="3FF109A7" w:rsidR="00F40862" w:rsidRPr="00F40862" w:rsidRDefault="00F40862" w:rsidP="00F40862">
      <w:pPr>
        <w:pStyle w:val="Inhoud"/>
        <w:rPr>
          <w:rFonts w:cstheme="minorHAnsi"/>
          <w:sz w:val="24"/>
          <w:u w:val="single"/>
        </w:rPr>
      </w:pPr>
      <w:r>
        <w:rPr>
          <w:rFonts w:cstheme="minorHAnsi"/>
          <w:sz w:val="24"/>
          <w:u w:val="single"/>
        </w:rPr>
        <w:t>Toetsing</w:t>
      </w:r>
    </w:p>
    <w:p w14:paraId="2DE5C5FC" w14:textId="6AE8948D" w:rsidR="00F40862" w:rsidRPr="00F40862" w:rsidRDefault="00F40862" w:rsidP="00F40862">
      <w:pPr>
        <w:pStyle w:val="Inhoud"/>
        <w:rPr>
          <w:rFonts w:cstheme="minorHAnsi"/>
          <w:sz w:val="24"/>
        </w:rPr>
      </w:pPr>
      <w:r w:rsidRPr="00F40862">
        <w:rPr>
          <w:rFonts w:cstheme="minorHAnsi"/>
          <w:sz w:val="24"/>
        </w:rPr>
        <w:t>De school toetst de kwaliteit van het veiligheidsbeleid r</w:t>
      </w:r>
      <w:r>
        <w:rPr>
          <w:rFonts w:cstheme="minorHAnsi"/>
          <w:sz w:val="24"/>
        </w:rPr>
        <w:t xml:space="preserve">egelmatig. </w:t>
      </w:r>
      <w:r w:rsidRPr="00F40862">
        <w:rPr>
          <w:rFonts w:cstheme="minorHAnsi"/>
          <w:sz w:val="24"/>
        </w:rPr>
        <w:t>Er zijn allerlei instrumenten waarmee de kwaliteit van het veilighe</w:t>
      </w:r>
      <w:r>
        <w:rPr>
          <w:rFonts w:cstheme="minorHAnsi"/>
          <w:sz w:val="24"/>
        </w:rPr>
        <w:t xml:space="preserve">idsbeleid continu kan </w:t>
      </w:r>
      <w:r w:rsidRPr="00F40862">
        <w:rPr>
          <w:rFonts w:cstheme="minorHAnsi"/>
          <w:sz w:val="24"/>
        </w:rPr>
        <w:t>worden getoetst. Hieronder staan de belangrijkste op een rij:</w:t>
      </w:r>
    </w:p>
    <w:p w14:paraId="5405A178" w14:textId="77777777" w:rsidR="00F40862" w:rsidRDefault="00F40862" w:rsidP="00F40862">
      <w:pPr>
        <w:pStyle w:val="Inhoud"/>
        <w:numPr>
          <w:ilvl w:val="0"/>
          <w:numId w:val="3"/>
        </w:numPr>
        <w:rPr>
          <w:rFonts w:cstheme="minorHAnsi"/>
          <w:sz w:val="24"/>
        </w:rPr>
      </w:pPr>
      <w:r w:rsidRPr="00F40862">
        <w:rPr>
          <w:rFonts w:cstheme="minorHAnsi"/>
          <w:sz w:val="24"/>
        </w:rPr>
        <w:t>Arbo-jaarplan en Arbo-jaarverslag</w:t>
      </w:r>
      <w:r>
        <w:rPr>
          <w:rFonts w:cstheme="minorHAnsi"/>
          <w:sz w:val="24"/>
        </w:rPr>
        <w:t>.</w:t>
      </w:r>
    </w:p>
    <w:p w14:paraId="77183EC0" w14:textId="77777777" w:rsidR="00F40862" w:rsidRDefault="00F40862" w:rsidP="00F40862">
      <w:pPr>
        <w:pStyle w:val="Inhoud"/>
        <w:numPr>
          <w:ilvl w:val="0"/>
          <w:numId w:val="3"/>
        </w:numPr>
        <w:rPr>
          <w:rFonts w:cstheme="minorHAnsi"/>
          <w:sz w:val="24"/>
        </w:rPr>
      </w:pPr>
      <w:r w:rsidRPr="00F40862">
        <w:rPr>
          <w:rFonts w:cstheme="minorHAnsi"/>
          <w:sz w:val="24"/>
        </w:rPr>
        <w:t>Arbo-coördinator en BHV</w:t>
      </w:r>
      <w:r>
        <w:rPr>
          <w:rFonts w:cstheme="minorHAnsi"/>
          <w:sz w:val="24"/>
        </w:rPr>
        <w:t>.</w:t>
      </w:r>
    </w:p>
    <w:p w14:paraId="2EE1A429" w14:textId="6153810B" w:rsidR="00F40862" w:rsidRDefault="00F40862" w:rsidP="00F40862">
      <w:pPr>
        <w:pStyle w:val="Inhoud"/>
        <w:numPr>
          <w:ilvl w:val="0"/>
          <w:numId w:val="3"/>
        </w:numPr>
        <w:rPr>
          <w:rFonts w:cstheme="minorHAnsi"/>
          <w:sz w:val="24"/>
        </w:rPr>
      </w:pPr>
      <w:r w:rsidRPr="00F40862">
        <w:rPr>
          <w:rFonts w:cstheme="minorHAnsi"/>
          <w:sz w:val="24"/>
        </w:rPr>
        <w:t xml:space="preserve">Risico-inventarisatie en </w:t>
      </w:r>
      <w:r>
        <w:rPr>
          <w:rFonts w:cstheme="minorHAnsi"/>
          <w:sz w:val="24"/>
        </w:rPr>
        <w:t>–</w:t>
      </w:r>
      <w:r w:rsidRPr="00F40862">
        <w:rPr>
          <w:rFonts w:cstheme="minorHAnsi"/>
          <w:sz w:val="24"/>
        </w:rPr>
        <w:t>evaluatie</w:t>
      </w:r>
      <w:r>
        <w:rPr>
          <w:rFonts w:cstheme="minorHAnsi"/>
          <w:sz w:val="24"/>
        </w:rPr>
        <w:t xml:space="preserve"> (uitgevoerd door de Arbo-dienst). </w:t>
      </w:r>
    </w:p>
    <w:p w14:paraId="7A264116" w14:textId="449F0A04" w:rsidR="00F40862" w:rsidRDefault="00F40862" w:rsidP="00F40862">
      <w:pPr>
        <w:pStyle w:val="Inhoud"/>
        <w:numPr>
          <w:ilvl w:val="0"/>
          <w:numId w:val="3"/>
        </w:numPr>
        <w:rPr>
          <w:rFonts w:cstheme="minorHAnsi"/>
          <w:sz w:val="24"/>
        </w:rPr>
      </w:pPr>
      <w:r>
        <w:rPr>
          <w:rFonts w:cstheme="minorHAnsi"/>
          <w:sz w:val="24"/>
        </w:rPr>
        <w:t>C</w:t>
      </w:r>
      <w:r w:rsidRPr="00F40862">
        <w:rPr>
          <w:rFonts w:cstheme="minorHAnsi"/>
          <w:sz w:val="24"/>
        </w:rPr>
        <w:t>ontrole door de Arbeidsinspectie</w:t>
      </w:r>
      <w:r>
        <w:rPr>
          <w:rFonts w:cstheme="minorHAnsi"/>
          <w:sz w:val="24"/>
        </w:rPr>
        <w:t>.</w:t>
      </w:r>
    </w:p>
    <w:p w14:paraId="7B85571F" w14:textId="77777777" w:rsidR="00F40862" w:rsidRDefault="00F40862" w:rsidP="00F40862">
      <w:pPr>
        <w:pStyle w:val="Inhoud"/>
        <w:numPr>
          <w:ilvl w:val="0"/>
          <w:numId w:val="3"/>
        </w:numPr>
        <w:rPr>
          <w:rFonts w:cstheme="minorHAnsi"/>
          <w:sz w:val="24"/>
        </w:rPr>
      </w:pPr>
      <w:r w:rsidRPr="00F40862">
        <w:rPr>
          <w:rFonts w:cstheme="minorHAnsi"/>
          <w:sz w:val="24"/>
        </w:rPr>
        <w:t>Toezichtkader Onderwijsinspectie</w:t>
      </w:r>
      <w:r>
        <w:rPr>
          <w:rFonts w:cstheme="minorHAnsi"/>
          <w:sz w:val="24"/>
        </w:rPr>
        <w:t>.</w:t>
      </w:r>
    </w:p>
    <w:p w14:paraId="13DB637B" w14:textId="77777777" w:rsidR="00F40862" w:rsidRDefault="00F40862" w:rsidP="00F40862">
      <w:pPr>
        <w:pStyle w:val="Inhoud"/>
        <w:numPr>
          <w:ilvl w:val="0"/>
          <w:numId w:val="3"/>
        </w:numPr>
        <w:rPr>
          <w:rFonts w:cstheme="minorHAnsi"/>
          <w:sz w:val="24"/>
        </w:rPr>
      </w:pPr>
      <w:r w:rsidRPr="00F40862">
        <w:rPr>
          <w:rFonts w:cstheme="minorHAnsi"/>
          <w:sz w:val="24"/>
        </w:rPr>
        <w:t>De Medezeggenschapsraad.</w:t>
      </w:r>
    </w:p>
    <w:p w14:paraId="32009367" w14:textId="7F44F797" w:rsidR="00F40862" w:rsidRPr="00F40862" w:rsidRDefault="00F40862" w:rsidP="00F40862">
      <w:pPr>
        <w:pStyle w:val="Inhoud"/>
        <w:numPr>
          <w:ilvl w:val="0"/>
          <w:numId w:val="3"/>
        </w:numPr>
        <w:rPr>
          <w:rFonts w:cstheme="minorHAnsi"/>
          <w:sz w:val="24"/>
        </w:rPr>
      </w:pPr>
      <w:r w:rsidRPr="00F40862">
        <w:rPr>
          <w:rFonts w:cstheme="minorHAnsi"/>
          <w:sz w:val="24"/>
        </w:rPr>
        <w:t>Functioneringsgesprekken.</w:t>
      </w:r>
    </w:p>
    <w:p w14:paraId="01D24E9F" w14:textId="77777777" w:rsidR="00F40862" w:rsidRDefault="00F40862" w:rsidP="00F40862">
      <w:pPr>
        <w:pStyle w:val="Inhoud"/>
        <w:rPr>
          <w:rFonts w:cstheme="minorHAnsi"/>
          <w:sz w:val="24"/>
        </w:rPr>
      </w:pPr>
    </w:p>
    <w:p w14:paraId="2D5AFA88" w14:textId="693A6F72" w:rsidR="00F40862" w:rsidRPr="00F40862" w:rsidRDefault="00F40862" w:rsidP="00F40862">
      <w:pPr>
        <w:pStyle w:val="Inhoud"/>
        <w:rPr>
          <w:rFonts w:cstheme="minorHAnsi"/>
          <w:sz w:val="24"/>
          <w:u w:val="single"/>
        </w:rPr>
      </w:pPr>
      <w:r w:rsidRPr="00F40862">
        <w:rPr>
          <w:rFonts w:cstheme="minorHAnsi"/>
          <w:sz w:val="24"/>
          <w:u w:val="single"/>
        </w:rPr>
        <w:t>Strategie</w:t>
      </w:r>
    </w:p>
    <w:p w14:paraId="164A0C93" w14:textId="52DDEEAC" w:rsidR="00F40862" w:rsidRPr="00F40862" w:rsidRDefault="00F40862" w:rsidP="00F40862">
      <w:pPr>
        <w:pStyle w:val="Inhoud"/>
        <w:rPr>
          <w:rFonts w:cstheme="minorHAnsi"/>
          <w:sz w:val="24"/>
        </w:rPr>
      </w:pPr>
      <w:r w:rsidRPr="00F40862">
        <w:rPr>
          <w:rFonts w:cstheme="minorHAnsi"/>
          <w:sz w:val="24"/>
        </w:rPr>
        <w:t xml:space="preserve">Wil </w:t>
      </w:r>
      <w:r>
        <w:rPr>
          <w:rFonts w:cstheme="minorHAnsi"/>
          <w:sz w:val="24"/>
        </w:rPr>
        <w:t xml:space="preserve">je een succesvolle toetsing </w:t>
      </w:r>
      <w:r w:rsidRPr="00F40862">
        <w:rPr>
          <w:rFonts w:cstheme="minorHAnsi"/>
          <w:sz w:val="24"/>
        </w:rPr>
        <w:t>hebben en goed uitpakken, dan is een goede strategie belangrijk.</w:t>
      </w:r>
    </w:p>
    <w:p w14:paraId="7AF57724" w14:textId="77777777" w:rsidR="00F40862" w:rsidRDefault="00F40862" w:rsidP="00F40862">
      <w:pPr>
        <w:pStyle w:val="Inhoud"/>
        <w:rPr>
          <w:rFonts w:cstheme="minorHAnsi"/>
          <w:sz w:val="24"/>
        </w:rPr>
      </w:pPr>
      <w:r>
        <w:rPr>
          <w:rFonts w:cstheme="minorHAnsi"/>
          <w:sz w:val="24"/>
        </w:rPr>
        <w:t>Dit uit zich in de volgende streefpunten:</w:t>
      </w:r>
    </w:p>
    <w:p w14:paraId="55DE222B" w14:textId="2618D50B" w:rsidR="00F40862" w:rsidRPr="00F40862" w:rsidRDefault="00F40862" w:rsidP="00F40862">
      <w:pPr>
        <w:pStyle w:val="Inhoud"/>
        <w:numPr>
          <w:ilvl w:val="0"/>
          <w:numId w:val="3"/>
        </w:numPr>
        <w:rPr>
          <w:rFonts w:cstheme="minorHAnsi"/>
          <w:sz w:val="24"/>
        </w:rPr>
      </w:pPr>
      <w:r w:rsidRPr="00F40862">
        <w:rPr>
          <w:rFonts w:cstheme="minorHAnsi"/>
          <w:sz w:val="24"/>
        </w:rPr>
        <w:t>Niet wachten op inspectie van buiten, maar zelf het voortouw nemen door</w:t>
      </w:r>
      <w:r>
        <w:rPr>
          <w:rFonts w:cstheme="minorHAnsi"/>
          <w:sz w:val="24"/>
        </w:rPr>
        <w:t xml:space="preserve"> zelfonderzoek.</w:t>
      </w:r>
    </w:p>
    <w:p w14:paraId="4E6D2CDD" w14:textId="05EEDD7F" w:rsidR="00F40862" w:rsidRPr="00F40862" w:rsidRDefault="00F40862" w:rsidP="00F40862">
      <w:pPr>
        <w:pStyle w:val="Inhoud"/>
        <w:numPr>
          <w:ilvl w:val="0"/>
          <w:numId w:val="3"/>
        </w:numPr>
        <w:rPr>
          <w:rFonts w:cstheme="minorHAnsi"/>
          <w:sz w:val="24"/>
        </w:rPr>
      </w:pPr>
      <w:r w:rsidRPr="00F40862">
        <w:rPr>
          <w:rFonts w:cstheme="minorHAnsi"/>
          <w:sz w:val="24"/>
        </w:rPr>
        <w:t xml:space="preserve">Draagvlak </w:t>
      </w:r>
      <w:r>
        <w:rPr>
          <w:rFonts w:cstheme="minorHAnsi"/>
          <w:sz w:val="24"/>
        </w:rPr>
        <w:t>creëren</w:t>
      </w:r>
      <w:r w:rsidRPr="00F40862">
        <w:rPr>
          <w:rFonts w:cstheme="minorHAnsi"/>
          <w:sz w:val="24"/>
        </w:rPr>
        <w:t xml:space="preserve"> door goede voo</w:t>
      </w:r>
      <w:r>
        <w:rPr>
          <w:rFonts w:cstheme="minorHAnsi"/>
          <w:sz w:val="24"/>
        </w:rPr>
        <w:t>rlichting en voldoende aandacht.</w:t>
      </w:r>
    </w:p>
    <w:p w14:paraId="512F659F" w14:textId="475D79CE" w:rsidR="00F40862" w:rsidRPr="00F40862" w:rsidRDefault="00F40862" w:rsidP="00F40862">
      <w:pPr>
        <w:pStyle w:val="Inhoud"/>
        <w:numPr>
          <w:ilvl w:val="0"/>
          <w:numId w:val="3"/>
        </w:numPr>
        <w:rPr>
          <w:rFonts w:cstheme="minorHAnsi"/>
          <w:sz w:val="24"/>
        </w:rPr>
      </w:pPr>
      <w:r>
        <w:rPr>
          <w:rFonts w:cstheme="minorHAnsi"/>
          <w:sz w:val="24"/>
        </w:rPr>
        <w:t>Meteen</w:t>
      </w:r>
      <w:r w:rsidRPr="00F40862">
        <w:rPr>
          <w:rFonts w:cstheme="minorHAnsi"/>
          <w:sz w:val="24"/>
        </w:rPr>
        <w:t xml:space="preserve"> na </w:t>
      </w:r>
      <w:r>
        <w:rPr>
          <w:rFonts w:cstheme="minorHAnsi"/>
          <w:sz w:val="24"/>
        </w:rPr>
        <w:t xml:space="preserve">een </w:t>
      </w:r>
      <w:r w:rsidRPr="00F40862">
        <w:rPr>
          <w:rFonts w:cstheme="minorHAnsi"/>
          <w:sz w:val="24"/>
        </w:rPr>
        <w:t>evaluatie aan</w:t>
      </w:r>
      <w:r>
        <w:rPr>
          <w:rFonts w:cstheme="minorHAnsi"/>
          <w:sz w:val="24"/>
        </w:rPr>
        <w:t xml:space="preserve"> </w:t>
      </w:r>
      <w:r w:rsidRPr="00F40862">
        <w:rPr>
          <w:rFonts w:cstheme="minorHAnsi"/>
          <w:sz w:val="24"/>
        </w:rPr>
        <w:t>verbeterplannen werken, eventueel met ondersteuning van externe de</w:t>
      </w:r>
      <w:r>
        <w:rPr>
          <w:rFonts w:cstheme="minorHAnsi"/>
          <w:sz w:val="24"/>
        </w:rPr>
        <w:t>skundigen.</w:t>
      </w:r>
    </w:p>
    <w:p w14:paraId="7FEC0B9D" w14:textId="13190451" w:rsidR="00F40862" w:rsidRPr="00F40862" w:rsidRDefault="00F40862" w:rsidP="00F40862">
      <w:pPr>
        <w:pStyle w:val="Inhoud"/>
        <w:numPr>
          <w:ilvl w:val="0"/>
          <w:numId w:val="3"/>
        </w:numPr>
        <w:rPr>
          <w:rFonts w:cstheme="minorHAnsi"/>
          <w:sz w:val="24"/>
        </w:rPr>
      </w:pPr>
      <w:r>
        <w:rPr>
          <w:rFonts w:cstheme="minorHAnsi"/>
          <w:sz w:val="24"/>
        </w:rPr>
        <w:t>Goed onderhoud van de relatie met de MR, de Arbo-coördinator en BHV-</w:t>
      </w:r>
      <w:r w:rsidRPr="00F40862">
        <w:rPr>
          <w:rFonts w:cstheme="minorHAnsi"/>
          <w:sz w:val="24"/>
        </w:rPr>
        <w:t>ers</w:t>
      </w:r>
      <w:r>
        <w:rPr>
          <w:rFonts w:cstheme="minorHAnsi"/>
          <w:sz w:val="24"/>
        </w:rPr>
        <w:t>.</w:t>
      </w:r>
    </w:p>
    <w:p w14:paraId="0EF37C2A" w14:textId="263B1A8A" w:rsidR="00732C2F" w:rsidRPr="00F40862" w:rsidRDefault="00732C2F" w:rsidP="00F40862">
      <w:pPr>
        <w:pStyle w:val="Inhoud"/>
        <w:rPr>
          <w:rFonts w:cstheme="minorHAnsi"/>
          <w:sz w:val="24"/>
        </w:rPr>
      </w:pPr>
    </w:p>
    <w:sectPr w:rsidR="00732C2F" w:rsidRPr="00F40862" w:rsidSect="006308CF">
      <w:headerReference w:type="default" r:id="rId21"/>
      <w:footerReference w:type="default" r:id="rId22"/>
      <w:pgSz w:w="11906" w:h="16838" w:code="9"/>
      <w:pgMar w:top="720" w:right="936" w:bottom="720" w:left="936" w:header="0" w:footer="289"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 w:author="Meester Faril" w:date="2025-01-27T10:37:00Z" w:initials="MF">
    <w:p w14:paraId="798D892F" w14:textId="77777777" w:rsidR="00DA1687" w:rsidRDefault="00DA1687" w:rsidP="00136228">
      <w:pPr>
        <w:pStyle w:val="Tekstopmerking"/>
      </w:pPr>
      <w:r>
        <w:rPr>
          <w:rStyle w:val="Verwijzingopmerking"/>
        </w:rPr>
        <w:annotationRef/>
      </w:r>
      <w:r>
        <w:t>Hoe zit het met de brandwerendheid van de deuren?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8D892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8D83E" w14:textId="77777777" w:rsidR="00EB6CB6" w:rsidRDefault="00EB6CB6">
      <w:r>
        <w:separator/>
      </w:r>
    </w:p>
    <w:p w14:paraId="0ECC8E5B" w14:textId="77777777" w:rsidR="00EB6CB6" w:rsidRDefault="00EB6CB6"/>
  </w:endnote>
  <w:endnote w:type="continuationSeparator" w:id="0">
    <w:p w14:paraId="70DFA156" w14:textId="77777777" w:rsidR="00EB6CB6" w:rsidRDefault="00EB6CB6">
      <w:r>
        <w:continuationSeparator/>
      </w:r>
    </w:p>
    <w:p w14:paraId="4E3D5B80" w14:textId="77777777" w:rsidR="00EB6CB6" w:rsidRDefault="00EB6C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94395"/>
      <w:docPartObj>
        <w:docPartGallery w:val="Page Numbers (Bottom of Page)"/>
        <w:docPartUnique/>
      </w:docPartObj>
    </w:sdtPr>
    <w:sdtEndPr>
      <w:rPr>
        <w:noProof/>
      </w:rPr>
    </w:sdtEndPr>
    <w:sdtContent>
      <w:p w14:paraId="7CD0387C" w14:textId="7C13EFF5" w:rsidR="00DA1687" w:rsidRDefault="00DA1687">
        <w:pPr>
          <w:pStyle w:val="Voettekst"/>
          <w:jc w:val="center"/>
        </w:pPr>
        <w:r>
          <w:rPr>
            <w:lang w:bidi="nl-NL"/>
          </w:rPr>
          <w:fldChar w:fldCharType="begin"/>
        </w:r>
        <w:r>
          <w:rPr>
            <w:lang w:bidi="nl-NL"/>
          </w:rPr>
          <w:instrText xml:space="preserve"> PAGE   \* MERGEFORMAT </w:instrText>
        </w:r>
        <w:r>
          <w:rPr>
            <w:lang w:bidi="nl-NL"/>
          </w:rPr>
          <w:fldChar w:fldCharType="separate"/>
        </w:r>
        <w:r w:rsidR="00525896">
          <w:rPr>
            <w:noProof/>
            <w:lang w:bidi="nl-NL"/>
          </w:rPr>
          <w:t>1</w:t>
        </w:r>
        <w:r>
          <w:rPr>
            <w:noProof/>
            <w:lang w:bidi="nl-NL"/>
          </w:rPr>
          <w:fldChar w:fldCharType="end"/>
        </w:r>
      </w:p>
    </w:sdtContent>
  </w:sdt>
  <w:p w14:paraId="5B13DBCA" w14:textId="77777777" w:rsidR="00DA1687" w:rsidRDefault="00DA1687" w:rsidP="00B14C6A">
    <w:pPr>
      <w:pStyle w:val="Voetteks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2D195" w14:textId="77777777" w:rsidR="00EB6CB6" w:rsidRDefault="00EB6CB6">
      <w:r>
        <w:separator/>
      </w:r>
    </w:p>
    <w:p w14:paraId="51AF1CEA" w14:textId="77777777" w:rsidR="00EB6CB6" w:rsidRDefault="00EB6CB6"/>
  </w:footnote>
  <w:footnote w:type="continuationSeparator" w:id="0">
    <w:p w14:paraId="696892BF" w14:textId="77777777" w:rsidR="00EB6CB6" w:rsidRDefault="00EB6CB6">
      <w:r>
        <w:continuationSeparator/>
      </w:r>
    </w:p>
    <w:p w14:paraId="6BD2A7B7" w14:textId="77777777" w:rsidR="00EB6CB6" w:rsidRDefault="00EB6CB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13D9" w14:textId="77777777" w:rsidR="00DA1687" w:rsidRDefault="00DA1687"/>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A1687" w14:paraId="60E985FA" w14:textId="77777777" w:rsidTr="00360494">
      <w:trPr>
        <w:trHeight w:val="978"/>
      </w:trPr>
      <w:tc>
        <w:tcPr>
          <w:tcW w:w="10035" w:type="dxa"/>
          <w:tcBorders>
            <w:top w:val="nil"/>
            <w:left w:val="nil"/>
            <w:bottom w:val="single" w:sz="36" w:space="0" w:color="34ABA2" w:themeColor="accent3"/>
            <w:right w:val="nil"/>
          </w:tcBorders>
        </w:tcPr>
        <w:p w14:paraId="17F65A0E" w14:textId="77777777" w:rsidR="00DA1687" w:rsidRDefault="00DA1687" w:rsidP="00340B68">
          <w:pPr>
            <w:pStyle w:val="Koptekst"/>
            <w:jc w:val="center"/>
          </w:pPr>
          <w:r>
            <w:t>Veiligheidsplan IBS Al-Qoeba</w:t>
          </w:r>
        </w:p>
      </w:tc>
    </w:tr>
  </w:tbl>
  <w:p w14:paraId="79C5BF2E" w14:textId="77777777" w:rsidR="00DA1687" w:rsidRDefault="00DA1687" w:rsidP="00D077E9">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F123A5"/>
    <w:multiLevelType w:val="hybridMultilevel"/>
    <w:tmpl w:val="18F4B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F507CC3"/>
    <w:multiLevelType w:val="hybridMultilevel"/>
    <w:tmpl w:val="C772FA3C"/>
    <w:lvl w:ilvl="0" w:tplc="5EBCD6BE">
      <w:start w:val="1"/>
      <w:numFmt w:val="bullet"/>
      <w:lvlText w:val="-"/>
      <w:lvlJc w:val="left"/>
      <w:pPr>
        <w:ind w:left="420" w:hanging="360"/>
      </w:pPr>
      <w:rPr>
        <w:rFonts w:ascii="Calibri" w:eastAsiaTheme="minorEastAsia" w:hAnsi="Calibri" w:cs="Calibr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 w15:restartNumberingAfterBreak="0">
    <w:nsid w:val="52DF06B9"/>
    <w:multiLevelType w:val="multilevel"/>
    <w:tmpl w:val="40242D3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8113F6F"/>
    <w:multiLevelType w:val="hybridMultilevel"/>
    <w:tmpl w:val="A724AF60"/>
    <w:lvl w:ilvl="0" w:tplc="5EBCD6BE">
      <w:start w:val="1"/>
      <w:numFmt w:val="bullet"/>
      <w:lvlText w:val="-"/>
      <w:lvlJc w:val="left"/>
      <w:pPr>
        <w:ind w:left="4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E33977"/>
    <w:multiLevelType w:val="hybridMultilevel"/>
    <w:tmpl w:val="8F8C9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E31647F"/>
    <w:multiLevelType w:val="hybridMultilevel"/>
    <w:tmpl w:val="06182764"/>
    <w:lvl w:ilvl="0" w:tplc="5EBCD6BE">
      <w:start w:val="1"/>
      <w:numFmt w:val="bullet"/>
      <w:lvlText w:val="-"/>
      <w:lvlJc w:val="left"/>
      <w:pPr>
        <w:ind w:left="4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ester Faril">
    <w15:presenceInfo w15:providerId="None" w15:userId="Meester Far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303"/>
    <w:rsid w:val="00003AC5"/>
    <w:rsid w:val="00013F39"/>
    <w:rsid w:val="0002482E"/>
    <w:rsid w:val="00026316"/>
    <w:rsid w:val="00050324"/>
    <w:rsid w:val="000778EA"/>
    <w:rsid w:val="000A0150"/>
    <w:rsid w:val="000B43E3"/>
    <w:rsid w:val="000C36D0"/>
    <w:rsid w:val="000C4CB5"/>
    <w:rsid w:val="000D3AE9"/>
    <w:rsid w:val="000D7470"/>
    <w:rsid w:val="000E63C9"/>
    <w:rsid w:val="00102565"/>
    <w:rsid w:val="001060F1"/>
    <w:rsid w:val="00111ABD"/>
    <w:rsid w:val="00130E9D"/>
    <w:rsid w:val="00136228"/>
    <w:rsid w:val="00150A6D"/>
    <w:rsid w:val="00172F57"/>
    <w:rsid w:val="00174981"/>
    <w:rsid w:val="00185B35"/>
    <w:rsid w:val="001E098D"/>
    <w:rsid w:val="001F2BC8"/>
    <w:rsid w:val="001F5F6B"/>
    <w:rsid w:val="00222A4F"/>
    <w:rsid w:val="00224EF4"/>
    <w:rsid w:val="00243EBC"/>
    <w:rsid w:val="00246063"/>
    <w:rsid w:val="00246A35"/>
    <w:rsid w:val="00247FBE"/>
    <w:rsid w:val="00260808"/>
    <w:rsid w:val="00284348"/>
    <w:rsid w:val="002C1136"/>
    <w:rsid w:val="002C678F"/>
    <w:rsid w:val="002F4203"/>
    <w:rsid w:val="002F51F5"/>
    <w:rsid w:val="00312137"/>
    <w:rsid w:val="00330359"/>
    <w:rsid w:val="00333AA4"/>
    <w:rsid w:val="0033762F"/>
    <w:rsid w:val="00340B68"/>
    <w:rsid w:val="00360494"/>
    <w:rsid w:val="00366C7E"/>
    <w:rsid w:val="00372D22"/>
    <w:rsid w:val="003747E5"/>
    <w:rsid w:val="00384EA3"/>
    <w:rsid w:val="0038713F"/>
    <w:rsid w:val="003A39A1"/>
    <w:rsid w:val="003B3130"/>
    <w:rsid w:val="003C1F30"/>
    <w:rsid w:val="003C2191"/>
    <w:rsid w:val="003C4F5D"/>
    <w:rsid w:val="003C73A6"/>
    <w:rsid w:val="003D3863"/>
    <w:rsid w:val="003D4418"/>
    <w:rsid w:val="003F07EC"/>
    <w:rsid w:val="003F73E0"/>
    <w:rsid w:val="004110DE"/>
    <w:rsid w:val="0041203C"/>
    <w:rsid w:val="00415A12"/>
    <w:rsid w:val="0044085A"/>
    <w:rsid w:val="00453637"/>
    <w:rsid w:val="00470A89"/>
    <w:rsid w:val="00484FCC"/>
    <w:rsid w:val="00493E36"/>
    <w:rsid w:val="004A2AE5"/>
    <w:rsid w:val="004B1475"/>
    <w:rsid w:val="004B21A5"/>
    <w:rsid w:val="004B2A25"/>
    <w:rsid w:val="004C6EC9"/>
    <w:rsid w:val="005037F0"/>
    <w:rsid w:val="00513A2E"/>
    <w:rsid w:val="00516A86"/>
    <w:rsid w:val="00520440"/>
    <w:rsid w:val="00525896"/>
    <w:rsid w:val="005275F6"/>
    <w:rsid w:val="00541EC9"/>
    <w:rsid w:val="0055300D"/>
    <w:rsid w:val="00572102"/>
    <w:rsid w:val="0059104F"/>
    <w:rsid w:val="00591AA4"/>
    <w:rsid w:val="005A2127"/>
    <w:rsid w:val="005A654F"/>
    <w:rsid w:val="005B39B1"/>
    <w:rsid w:val="005B50F3"/>
    <w:rsid w:val="005C7ADD"/>
    <w:rsid w:val="005F1BB0"/>
    <w:rsid w:val="005F2080"/>
    <w:rsid w:val="0060654C"/>
    <w:rsid w:val="006308CF"/>
    <w:rsid w:val="00656C4D"/>
    <w:rsid w:val="006E5716"/>
    <w:rsid w:val="00720C22"/>
    <w:rsid w:val="00726FC9"/>
    <w:rsid w:val="007302B3"/>
    <w:rsid w:val="00730733"/>
    <w:rsid w:val="00730E3A"/>
    <w:rsid w:val="00732C2F"/>
    <w:rsid w:val="00736AAF"/>
    <w:rsid w:val="007536F1"/>
    <w:rsid w:val="00765B2A"/>
    <w:rsid w:val="00783A34"/>
    <w:rsid w:val="007930F5"/>
    <w:rsid w:val="007B58D4"/>
    <w:rsid w:val="007C6B52"/>
    <w:rsid w:val="007D16C5"/>
    <w:rsid w:val="008014ED"/>
    <w:rsid w:val="0081217F"/>
    <w:rsid w:val="00821303"/>
    <w:rsid w:val="00843381"/>
    <w:rsid w:val="00862FE4"/>
    <w:rsid w:val="0086389A"/>
    <w:rsid w:val="00867E8F"/>
    <w:rsid w:val="0087605E"/>
    <w:rsid w:val="00876D1C"/>
    <w:rsid w:val="008A1621"/>
    <w:rsid w:val="008B1FEE"/>
    <w:rsid w:val="008E51D6"/>
    <w:rsid w:val="008F0658"/>
    <w:rsid w:val="00903C32"/>
    <w:rsid w:val="00916B16"/>
    <w:rsid w:val="009173B9"/>
    <w:rsid w:val="00921D25"/>
    <w:rsid w:val="0093335D"/>
    <w:rsid w:val="0093613E"/>
    <w:rsid w:val="00943026"/>
    <w:rsid w:val="00966B81"/>
    <w:rsid w:val="009847E4"/>
    <w:rsid w:val="009935E0"/>
    <w:rsid w:val="00997B01"/>
    <w:rsid w:val="009A645F"/>
    <w:rsid w:val="009B25D1"/>
    <w:rsid w:val="009C7720"/>
    <w:rsid w:val="00A23AFA"/>
    <w:rsid w:val="00A30DE3"/>
    <w:rsid w:val="00A31B3E"/>
    <w:rsid w:val="00A362F5"/>
    <w:rsid w:val="00A532F3"/>
    <w:rsid w:val="00A8489E"/>
    <w:rsid w:val="00AB02A7"/>
    <w:rsid w:val="00AC29F3"/>
    <w:rsid w:val="00B14C6A"/>
    <w:rsid w:val="00B14EB7"/>
    <w:rsid w:val="00B20756"/>
    <w:rsid w:val="00B231E5"/>
    <w:rsid w:val="00B2422E"/>
    <w:rsid w:val="00B64E26"/>
    <w:rsid w:val="00B65843"/>
    <w:rsid w:val="00B87238"/>
    <w:rsid w:val="00B9496C"/>
    <w:rsid w:val="00BA4D85"/>
    <w:rsid w:val="00BB21CA"/>
    <w:rsid w:val="00BD0C24"/>
    <w:rsid w:val="00BD5B19"/>
    <w:rsid w:val="00BD7387"/>
    <w:rsid w:val="00BE242D"/>
    <w:rsid w:val="00BE3AB9"/>
    <w:rsid w:val="00BE5454"/>
    <w:rsid w:val="00BF2763"/>
    <w:rsid w:val="00BF5C16"/>
    <w:rsid w:val="00BF77AB"/>
    <w:rsid w:val="00C02B87"/>
    <w:rsid w:val="00C1151E"/>
    <w:rsid w:val="00C13F9D"/>
    <w:rsid w:val="00C4086D"/>
    <w:rsid w:val="00C61C20"/>
    <w:rsid w:val="00C7319E"/>
    <w:rsid w:val="00C83715"/>
    <w:rsid w:val="00CA1896"/>
    <w:rsid w:val="00CA3F5D"/>
    <w:rsid w:val="00CB0460"/>
    <w:rsid w:val="00CB5B28"/>
    <w:rsid w:val="00CE2A45"/>
    <w:rsid w:val="00CE6A8B"/>
    <w:rsid w:val="00CE79A6"/>
    <w:rsid w:val="00CF5371"/>
    <w:rsid w:val="00D0323A"/>
    <w:rsid w:val="00D0559F"/>
    <w:rsid w:val="00D077E9"/>
    <w:rsid w:val="00D3463C"/>
    <w:rsid w:val="00D3720E"/>
    <w:rsid w:val="00D42CB7"/>
    <w:rsid w:val="00D475EE"/>
    <w:rsid w:val="00D5413D"/>
    <w:rsid w:val="00D570A9"/>
    <w:rsid w:val="00D67CA5"/>
    <w:rsid w:val="00D70D02"/>
    <w:rsid w:val="00D770C7"/>
    <w:rsid w:val="00D8032A"/>
    <w:rsid w:val="00D8238A"/>
    <w:rsid w:val="00D84DEB"/>
    <w:rsid w:val="00D86945"/>
    <w:rsid w:val="00D90290"/>
    <w:rsid w:val="00DA1687"/>
    <w:rsid w:val="00DB4E14"/>
    <w:rsid w:val="00DD152F"/>
    <w:rsid w:val="00DE213F"/>
    <w:rsid w:val="00DF027C"/>
    <w:rsid w:val="00E00A32"/>
    <w:rsid w:val="00E210EC"/>
    <w:rsid w:val="00E22ACD"/>
    <w:rsid w:val="00E417AA"/>
    <w:rsid w:val="00E41E3A"/>
    <w:rsid w:val="00E5088A"/>
    <w:rsid w:val="00E51003"/>
    <w:rsid w:val="00E620B0"/>
    <w:rsid w:val="00E65A8D"/>
    <w:rsid w:val="00E66106"/>
    <w:rsid w:val="00E71921"/>
    <w:rsid w:val="00E81B40"/>
    <w:rsid w:val="00E94003"/>
    <w:rsid w:val="00E97F58"/>
    <w:rsid w:val="00EB6CB6"/>
    <w:rsid w:val="00EC5875"/>
    <w:rsid w:val="00ED74C1"/>
    <w:rsid w:val="00EF4DA9"/>
    <w:rsid w:val="00EF555B"/>
    <w:rsid w:val="00EF5FDC"/>
    <w:rsid w:val="00F027BB"/>
    <w:rsid w:val="00F11DCF"/>
    <w:rsid w:val="00F13436"/>
    <w:rsid w:val="00F162EA"/>
    <w:rsid w:val="00F40862"/>
    <w:rsid w:val="00F52D27"/>
    <w:rsid w:val="00F805EC"/>
    <w:rsid w:val="00F821BA"/>
    <w:rsid w:val="00F83527"/>
    <w:rsid w:val="00FA4EAB"/>
    <w:rsid w:val="00FD583F"/>
    <w:rsid w:val="00FD7488"/>
    <w:rsid w:val="00FE2F83"/>
    <w:rsid w:val="00FF16B4"/>
    <w:rsid w:val="00FF53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FB412C"/>
  <w15:docId w15:val="{4CF5202A-B230-4FA7-B92F-D3813F9F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4"/>
    <w:qFormat/>
    <w:rsid w:val="00DF027C"/>
    <w:pPr>
      <w:keepNext/>
      <w:spacing w:after="240" w:line="240" w:lineRule="auto"/>
      <w:outlineLvl w:val="1"/>
    </w:pPr>
    <w:rPr>
      <w:rFonts w:eastAsiaTheme="majorEastAsia" w:cstheme="majorBidi"/>
      <w:b w:val="0"/>
      <w:sz w:val="36"/>
      <w:szCs w:val="26"/>
    </w:rPr>
  </w:style>
  <w:style w:type="paragraph" w:styleId="Kop3">
    <w:name w:val="heading 3"/>
    <w:basedOn w:val="Standaard"/>
    <w:next w:val="Standaard"/>
    <w:link w:val="Kop3Char"/>
    <w:uiPriority w:val="5"/>
    <w:unhideWhenUsed/>
    <w:qFormat/>
    <w:rsid w:val="000D7470"/>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4"/>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am">
    <w:name w:val="Naam"/>
    <w:basedOn w:val="Standaard"/>
    <w:uiPriority w:val="3"/>
    <w:qFormat/>
    <w:rsid w:val="00B231E5"/>
    <w:pPr>
      <w:spacing w:line="240" w:lineRule="auto"/>
      <w:jc w:val="right"/>
    </w:pPr>
  </w:style>
  <w:style w:type="character" w:customStyle="1" w:styleId="Kop2Char">
    <w:name w:val="Kop 2 Char"/>
    <w:basedOn w:val="Standaardalinea-lettertype"/>
    <w:link w:val="Kop2"/>
    <w:uiPriority w:val="4"/>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Inhoud">
    <w:name w:val="Inhoud"/>
    <w:basedOn w:val="Standaard"/>
    <w:link w:val="Tekensvoorinhoud"/>
    <w:qFormat/>
    <w:rsid w:val="00DF027C"/>
    <w:rPr>
      <w:b w:val="0"/>
    </w:rPr>
  </w:style>
  <w:style w:type="paragraph" w:customStyle="1" w:styleId="Tekstmetnadruk">
    <w:name w:val="Tekst met nadruk"/>
    <w:basedOn w:val="Standaard"/>
    <w:link w:val="Tekensvoortekstmetnadruk"/>
    <w:qFormat/>
    <w:rsid w:val="00DF027C"/>
  </w:style>
  <w:style w:type="character" w:customStyle="1" w:styleId="Tekensvoorinhoud">
    <w:name w:val="Tekens voor inhoud"/>
    <w:basedOn w:val="Standaardalinea-lettertype"/>
    <w:link w:val="Inhoud"/>
    <w:rsid w:val="00DF027C"/>
    <w:rPr>
      <w:rFonts w:eastAsiaTheme="minorEastAsia"/>
      <w:color w:val="082A75" w:themeColor="text2"/>
      <w:sz w:val="28"/>
      <w:szCs w:val="22"/>
    </w:rPr>
  </w:style>
  <w:style w:type="character" w:customStyle="1" w:styleId="Tekensvoortekstmetnadruk">
    <w:name w:val="Tekens voor tekst met nadruk"/>
    <w:basedOn w:val="Standaardalinea-lettertype"/>
    <w:link w:val="Tekstmetnadruk"/>
    <w:rsid w:val="00DF027C"/>
    <w:rPr>
      <w:rFonts w:eastAsiaTheme="minorEastAsia"/>
      <w:b/>
      <w:color w:val="082A75" w:themeColor="text2"/>
      <w:sz w:val="28"/>
      <w:szCs w:val="22"/>
    </w:rPr>
  </w:style>
  <w:style w:type="character" w:styleId="Hyperlink">
    <w:name w:val="Hyperlink"/>
    <w:basedOn w:val="Standaardalinea-lettertype"/>
    <w:uiPriority w:val="99"/>
    <w:unhideWhenUsed/>
    <w:rsid w:val="00821303"/>
    <w:rPr>
      <w:color w:val="3592CF" w:themeColor="hyperlink"/>
      <w:u w:val="single"/>
    </w:rPr>
  </w:style>
  <w:style w:type="paragraph" w:styleId="Kopvaninhoudsopgave">
    <w:name w:val="TOC Heading"/>
    <w:basedOn w:val="Kop1"/>
    <w:next w:val="Standaard"/>
    <w:uiPriority w:val="39"/>
    <w:unhideWhenUsed/>
    <w:qFormat/>
    <w:rsid w:val="00340B68"/>
    <w:pPr>
      <w:keepLines/>
      <w:spacing w:after="0" w:line="259" w:lineRule="auto"/>
      <w:outlineLvl w:val="9"/>
    </w:pPr>
    <w:rPr>
      <w:b w:val="0"/>
      <w:color w:val="013A57" w:themeColor="accent1" w:themeShade="BF"/>
      <w:kern w:val="0"/>
      <w:sz w:val="32"/>
      <w:lang w:eastAsia="nl-NL"/>
    </w:rPr>
  </w:style>
  <w:style w:type="paragraph" w:styleId="Inhopg1">
    <w:name w:val="toc 1"/>
    <w:basedOn w:val="Standaard"/>
    <w:next w:val="Standaard"/>
    <w:autoRedefine/>
    <w:uiPriority w:val="39"/>
    <w:unhideWhenUsed/>
    <w:rsid w:val="00340B68"/>
    <w:pPr>
      <w:spacing w:after="100"/>
    </w:pPr>
  </w:style>
  <w:style w:type="paragraph" w:styleId="Inhopg2">
    <w:name w:val="toc 2"/>
    <w:basedOn w:val="Standaard"/>
    <w:next w:val="Standaard"/>
    <w:autoRedefine/>
    <w:uiPriority w:val="39"/>
    <w:unhideWhenUsed/>
    <w:rsid w:val="00340B68"/>
    <w:pPr>
      <w:spacing w:after="100"/>
      <w:ind w:left="280"/>
    </w:pPr>
  </w:style>
  <w:style w:type="paragraph" w:styleId="Lijstalinea">
    <w:name w:val="List Paragraph"/>
    <w:basedOn w:val="Standaard"/>
    <w:uiPriority w:val="34"/>
    <w:unhideWhenUsed/>
    <w:qFormat/>
    <w:rsid w:val="00340B68"/>
    <w:pPr>
      <w:ind w:left="720"/>
      <w:contextualSpacing/>
    </w:pPr>
  </w:style>
  <w:style w:type="paragraph" w:styleId="Normaalweb">
    <w:name w:val="Normal (Web)"/>
    <w:basedOn w:val="Standaard"/>
    <w:uiPriority w:val="99"/>
    <w:semiHidden/>
    <w:unhideWhenUsed/>
    <w:rsid w:val="00493E36"/>
    <w:pPr>
      <w:spacing w:before="100" w:beforeAutospacing="1" w:after="100" w:afterAutospacing="1" w:line="240" w:lineRule="auto"/>
    </w:pPr>
    <w:rPr>
      <w:rFonts w:ascii="Times New Roman" w:eastAsia="Times New Roman" w:hAnsi="Times New Roman" w:cs="Times New Roman"/>
      <w:b w:val="0"/>
      <w:color w:val="auto"/>
      <w:sz w:val="24"/>
      <w:szCs w:val="24"/>
      <w:lang w:eastAsia="nl-NL"/>
    </w:rPr>
  </w:style>
  <w:style w:type="table" w:styleId="Rastertabel5donker-Accent1">
    <w:name w:val="Grid Table 5 Dark Accent 1"/>
    <w:basedOn w:val="Standaardtabel"/>
    <w:uiPriority w:val="50"/>
    <w:rsid w:val="00493E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Rastertabel5donker-Accent3">
    <w:name w:val="Grid Table 5 Dark Accent 3"/>
    <w:basedOn w:val="Standaardtabel"/>
    <w:uiPriority w:val="50"/>
    <w:rsid w:val="00493E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character" w:styleId="Verwijzingopmerking">
    <w:name w:val="annotation reference"/>
    <w:basedOn w:val="Standaardalinea-lettertype"/>
    <w:uiPriority w:val="99"/>
    <w:semiHidden/>
    <w:unhideWhenUsed/>
    <w:rsid w:val="00136228"/>
    <w:rPr>
      <w:sz w:val="16"/>
      <w:szCs w:val="16"/>
    </w:rPr>
  </w:style>
  <w:style w:type="paragraph" w:styleId="Tekstopmerking">
    <w:name w:val="annotation text"/>
    <w:basedOn w:val="Standaard"/>
    <w:link w:val="TekstopmerkingChar"/>
    <w:uiPriority w:val="99"/>
    <w:semiHidden/>
    <w:unhideWhenUsed/>
    <w:rsid w:val="0013622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6228"/>
    <w:rPr>
      <w:rFonts w:eastAsiaTheme="minorEastAsia"/>
      <w:b/>
      <w:color w:val="082A75"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136228"/>
    <w:rPr>
      <w:bCs/>
    </w:rPr>
  </w:style>
  <w:style w:type="character" w:customStyle="1" w:styleId="OnderwerpvanopmerkingChar">
    <w:name w:val="Onderwerp van opmerking Char"/>
    <w:basedOn w:val="TekstopmerkingChar"/>
    <w:link w:val="Onderwerpvanopmerking"/>
    <w:uiPriority w:val="99"/>
    <w:semiHidden/>
    <w:rsid w:val="00136228"/>
    <w:rPr>
      <w:rFonts w:eastAsiaTheme="minorEastAsia"/>
      <w:b/>
      <w:bCs/>
      <w:color w:val="082A75" w:themeColor="text2"/>
      <w:sz w:val="20"/>
      <w:szCs w:val="20"/>
    </w:rPr>
  </w:style>
  <w:style w:type="character" w:customStyle="1" w:styleId="Kop3Char">
    <w:name w:val="Kop 3 Char"/>
    <w:basedOn w:val="Standaardalinea-lettertype"/>
    <w:link w:val="Kop3"/>
    <w:uiPriority w:val="5"/>
    <w:rsid w:val="000D7470"/>
    <w:rPr>
      <w:rFonts w:asciiTheme="majorHAnsi" w:eastAsiaTheme="majorEastAsia" w:hAnsiTheme="majorHAnsi" w:cstheme="majorBidi"/>
      <w:b/>
      <w:color w:val="01263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843534">
      <w:bodyDiv w:val="1"/>
      <w:marLeft w:val="0"/>
      <w:marRight w:val="0"/>
      <w:marTop w:val="0"/>
      <w:marBottom w:val="0"/>
      <w:divBdr>
        <w:top w:val="none" w:sz="0" w:space="0" w:color="auto"/>
        <w:left w:val="none" w:sz="0" w:space="0" w:color="auto"/>
        <w:bottom w:val="none" w:sz="0" w:space="0" w:color="auto"/>
        <w:right w:val="none" w:sz="0" w:space="0" w:color="auto"/>
      </w:divBdr>
      <w:divsChild>
        <w:div w:id="1695576982">
          <w:marLeft w:val="0"/>
          <w:marRight w:val="0"/>
          <w:marTop w:val="0"/>
          <w:marBottom w:val="0"/>
          <w:divBdr>
            <w:top w:val="none" w:sz="0" w:space="0" w:color="auto"/>
            <w:left w:val="none" w:sz="0" w:space="0" w:color="auto"/>
            <w:bottom w:val="none" w:sz="0" w:space="0" w:color="auto"/>
            <w:right w:val="none" w:sz="0" w:space="0" w:color="auto"/>
          </w:divBdr>
        </w:div>
        <w:div w:id="2052682833">
          <w:marLeft w:val="0"/>
          <w:marRight w:val="0"/>
          <w:marTop w:val="0"/>
          <w:marBottom w:val="0"/>
          <w:divBdr>
            <w:top w:val="none" w:sz="0" w:space="0" w:color="auto"/>
            <w:left w:val="none" w:sz="0" w:space="0" w:color="auto"/>
            <w:bottom w:val="none" w:sz="0" w:space="0" w:color="auto"/>
            <w:right w:val="none" w:sz="0" w:space="0" w:color="auto"/>
          </w:divBdr>
        </w:div>
        <w:div w:id="1695423719">
          <w:marLeft w:val="0"/>
          <w:marRight w:val="0"/>
          <w:marTop w:val="0"/>
          <w:marBottom w:val="0"/>
          <w:divBdr>
            <w:top w:val="none" w:sz="0" w:space="0" w:color="auto"/>
            <w:left w:val="none" w:sz="0" w:space="0" w:color="auto"/>
            <w:bottom w:val="none" w:sz="0" w:space="0" w:color="auto"/>
            <w:right w:val="none" w:sz="0" w:space="0" w:color="auto"/>
          </w:divBdr>
        </w:div>
        <w:div w:id="1660033866">
          <w:marLeft w:val="0"/>
          <w:marRight w:val="0"/>
          <w:marTop w:val="0"/>
          <w:marBottom w:val="0"/>
          <w:divBdr>
            <w:top w:val="none" w:sz="0" w:space="0" w:color="auto"/>
            <w:left w:val="none" w:sz="0" w:space="0" w:color="auto"/>
            <w:bottom w:val="none" w:sz="0" w:space="0" w:color="auto"/>
            <w:right w:val="none" w:sz="0" w:space="0" w:color="auto"/>
          </w:divBdr>
        </w:div>
        <w:div w:id="1686394491">
          <w:marLeft w:val="0"/>
          <w:marRight w:val="0"/>
          <w:marTop w:val="0"/>
          <w:marBottom w:val="0"/>
          <w:divBdr>
            <w:top w:val="none" w:sz="0" w:space="0" w:color="auto"/>
            <w:left w:val="none" w:sz="0" w:space="0" w:color="auto"/>
            <w:bottom w:val="none" w:sz="0" w:space="0" w:color="auto"/>
            <w:right w:val="none" w:sz="0" w:space="0" w:color="auto"/>
          </w:divBdr>
        </w:div>
        <w:div w:id="1002469707">
          <w:marLeft w:val="0"/>
          <w:marRight w:val="0"/>
          <w:marTop w:val="0"/>
          <w:marBottom w:val="0"/>
          <w:divBdr>
            <w:top w:val="none" w:sz="0" w:space="0" w:color="auto"/>
            <w:left w:val="none" w:sz="0" w:space="0" w:color="auto"/>
            <w:bottom w:val="none" w:sz="0" w:space="0" w:color="auto"/>
            <w:right w:val="none" w:sz="0" w:space="0" w:color="auto"/>
          </w:divBdr>
        </w:div>
        <w:div w:id="1763143526">
          <w:marLeft w:val="0"/>
          <w:marRight w:val="0"/>
          <w:marTop w:val="0"/>
          <w:marBottom w:val="0"/>
          <w:divBdr>
            <w:top w:val="none" w:sz="0" w:space="0" w:color="auto"/>
            <w:left w:val="none" w:sz="0" w:space="0" w:color="auto"/>
            <w:bottom w:val="none" w:sz="0" w:space="0" w:color="auto"/>
            <w:right w:val="none" w:sz="0" w:space="0" w:color="auto"/>
          </w:divBdr>
        </w:div>
        <w:div w:id="1431003674">
          <w:marLeft w:val="0"/>
          <w:marRight w:val="0"/>
          <w:marTop w:val="0"/>
          <w:marBottom w:val="0"/>
          <w:divBdr>
            <w:top w:val="none" w:sz="0" w:space="0" w:color="auto"/>
            <w:left w:val="none" w:sz="0" w:space="0" w:color="auto"/>
            <w:bottom w:val="none" w:sz="0" w:space="0" w:color="auto"/>
            <w:right w:val="none" w:sz="0" w:space="0" w:color="auto"/>
          </w:divBdr>
        </w:div>
        <w:div w:id="708845743">
          <w:marLeft w:val="0"/>
          <w:marRight w:val="0"/>
          <w:marTop w:val="0"/>
          <w:marBottom w:val="0"/>
          <w:divBdr>
            <w:top w:val="none" w:sz="0" w:space="0" w:color="auto"/>
            <w:left w:val="none" w:sz="0" w:space="0" w:color="auto"/>
            <w:bottom w:val="none" w:sz="0" w:space="0" w:color="auto"/>
            <w:right w:val="none" w:sz="0" w:space="0" w:color="auto"/>
          </w:divBdr>
        </w:div>
        <w:div w:id="1507398633">
          <w:marLeft w:val="0"/>
          <w:marRight w:val="0"/>
          <w:marTop w:val="0"/>
          <w:marBottom w:val="0"/>
          <w:divBdr>
            <w:top w:val="none" w:sz="0" w:space="0" w:color="auto"/>
            <w:left w:val="none" w:sz="0" w:space="0" w:color="auto"/>
            <w:bottom w:val="none" w:sz="0" w:space="0" w:color="auto"/>
            <w:right w:val="none" w:sz="0" w:space="0" w:color="auto"/>
          </w:divBdr>
        </w:div>
        <w:div w:id="1366558530">
          <w:marLeft w:val="0"/>
          <w:marRight w:val="0"/>
          <w:marTop w:val="0"/>
          <w:marBottom w:val="0"/>
          <w:divBdr>
            <w:top w:val="none" w:sz="0" w:space="0" w:color="auto"/>
            <w:left w:val="none" w:sz="0" w:space="0" w:color="auto"/>
            <w:bottom w:val="none" w:sz="0" w:space="0" w:color="auto"/>
            <w:right w:val="none" w:sz="0" w:space="0" w:color="auto"/>
          </w:divBdr>
        </w:div>
        <w:div w:id="2007708140">
          <w:marLeft w:val="0"/>
          <w:marRight w:val="0"/>
          <w:marTop w:val="0"/>
          <w:marBottom w:val="0"/>
          <w:divBdr>
            <w:top w:val="none" w:sz="0" w:space="0" w:color="auto"/>
            <w:left w:val="none" w:sz="0" w:space="0" w:color="auto"/>
            <w:bottom w:val="none" w:sz="0" w:space="0" w:color="auto"/>
            <w:right w:val="none" w:sz="0" w:space="0" w:color="auto"/>
          </w:divBdr>
        </w:div>
        <w:div w:id="1156412131">
          <w:marLeft w:val="0"/>
          <w:marRight w:val="0"/>
          <w:marTop w:val="0"/>
          <w:marBottom w:val="0"/>
          <w:divBdr>
            <w:top w:val="none" w:sz="0" w:space="0" w:color="auto"/>
            <w:left w:val="none" w:sz="0" w:space="0" w:color="auto"/>
            <w:bottom w:val="none" w:sz="0" w:space="0" w:color="auto"/>
            <w:right w:val="none" w:sz="0" w:space="0" w:color="auto"/>
          </w:divBdr>
        </w:div>
        <w:div w:id="419563877">
          <w:marLeft w:val="0"/>
          <w:marRight w:val="0"/>
          <w:marTop w:val="0"/>
          <w:marBottom w:val="0"/>
          <w:divBdr>
            <w:top w:val="none" w:sz="0" w:space="0" w:color="auto"/>
            <w:left w:val="none" w:sz="0" w:space="0" w:color="auto"/>
            <w:bottom w:val="none" w:sz="0" w:space="0" w:color="auto"/>
            <w:right w:val="none" w:sz="0" w:space="0" w:color="auto"/>
          </w:divBdr>
        </w:div>
        <w:div w:id="44762258">
          <w:marLeft w:val="0"/>
          <w:marRight w:val="0"/>
          <w:marTop w:val="0"/>
          <w:marBottom w:val="0"/>
          <w:divBdr>
            <w:top w:val="none" w:sz="0" w:space="0" w:color="auto"/>
            <w:left w:val="none" w:sz="0" w:space="0" w:color="auto"/>
            <w:bottom w:val="none" w:sz="0" w:space="0" w:color="auto"/>
            <w:right w:val="none" w:sz="0" w:space="0" w:color="auto"/>
          </w:divBdr>
        </w:div>
        <w:div w:id="1294286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qoeba.nl" TargetMode="External"/><Relationship Id="rId18" Type="http://schemas.openxmlformats.org/officeDocument/2006/relationships/hyperlink" Target="https://www.onderwijsgeschillen.nl/commissie/landelijke-klachtencommissie-onderwijs-lk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irectie@stichtingiqra.nl" TargetMode="External"/><Relationship Id="rId17" Type="http://schemas.openxmlformats.org/officeDocument/2006/relationships/hyperlink" Target="mailto:directie@stichtingiqra.nl"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dministratie@as-soeffah.nl"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ichtingiqra.n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as-soeffah.nl" TargetMode="External"/><Relationship Id="rId23" Type="http://schemas.openxmlformats.org/officeDocument/2006/relationships/fontTable" Target="fontTable.xml"/><Relationship Id="rId10" Type="http://schemas.openxmlformats.org/officeDocument/2006/relationships/hyperlink" Target="http://www.alqoeba.nl"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lqoeba.nl"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rkracht\AppData\Roaming\Microsoft\Sjablonen\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C76A2729FB4D4DBD68C21D888DDFFB"/>
        <w:category>
          <w:name w:val="Algemeen"/>
          <w:gallery w:val="placeholder"/>
        </w:category>
        <w:types>
          <w:type w:val="bbPlcHdr"/>
        </w:types>
        <w:behaviors>
          <w:behavior w:val="content"/>
        </w:behaviors>
        <w:guid w:val="{F8041A2F-9F38-480D-98DB-CA9C0B85F3EA}"/>
      </w:docPartPr>
      <w:docPartBody>
        <w:p w:rsidR="00A57B16" w:rsidRDefault="00486269">
          <w:pPr>
            <w:pStyle w:val="94C76A2729FB4D4DBD68C21D888DDFFB"/>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lang w:bidi="nl-NL"/>
            </w:rPr>
            <w:t>januari 23</w:t>
          </w:r>
          <w:r w:rsidRPr="00D86945">
            <w:rPr>
              <w:rStyle w:val="OndertitelChar"/>
              <w:b/>
              <w:lang w:bidi="nl-NL"/>
            </w:rPr>
            <w:fldChar w:fldCharType="end"/>
          </w:r>
        </w:p>
      </w:docPartBody>
    </w:docPart>
    <w:docPart>
      <w:docPartPr>
        <w:name w:val="3DEFA22022FD48778F6FEA2288E6E68E"/>
        <w:category>
          <w:name w:val="Algemeen"/>
          <w:gallery w:val="placeholder"/>
        </w:category>
        <w:types>
          <w:type w:val="bbPlcHdr"/>
        </w:types>
        <w:behaviors>
          <w:behavior w:val="content"/>
        </w:behaviors>
        <w:guid w:val="{1D504324-F48F-4644-A9C5-279CB81DCFF2}"/>
      </w:docPartPr>
      <w:docPartBody>
        <w:p w:rsidR="00A57B16" w:rsidRDefault="00486269">
          <w:pPr>
            <w:pStyle w:val="3DEFA22022FD48778F6FEA2288E6E68E"/>
          </w:pPr>
          <w:r>
            <w:rPr>
              <w:lang w:bidi="nl-NL"/>
            </w:rPr>
            <w:t>BEDRIJFSNAAM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269"/>
    <w:rsid w:val="00426FAD"/>
    <w:rsid w:val="00486269"/>
    <w:rsid w:val="008F3521"/>
    <w:rsid w:val="00A57B16"/>
    <w:rsid w:val="00BF2763"/>
    <w:rsid w:val="00F600F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OndertitelChar">
    <w:name w:val="Ondertitel Char"/>
    <w:basedOn w:val="Standaardalinea-lettertype"/>
    <w:link w:val="Ondertitel"/>
    <w:uiPriority w:val="2"/>
    <w:rPr>
      <w:caps/>
      <w:color w:val="44546A" w:themeColor="text2"/>
      <w:spacing w:val="20"/>
      <w:sz w:val="32"/>
      <w:lang w:eastAsia="en-US"/>
    </w:rPr>
  </w:style>
  <w:style w:type="paragraph" w:customStyle="1" w:styleId="94C76A2729FB4D4DBD68C21D888DDFFB">
    <w:name w:val="94C76A2729FB4D4DBD68C21D888DDFFB"/>
  </w:style>
  <w:style w:type="paragraph" w:customStyle="1" w:styleId="3DEFA22022FD48778F6FEA2288E6E68E">
    <w:name w:val="3DEFA22022FD48778F6FEA2288E6E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C8DED-C577-472B-B0BD-FAB61B53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1</TotalTime>
  <Pages>34</Pages>
  <Words>12120</Words>
  <Characters>66662</Characters>
  <Application>Microsoft Office Word</Application>
  <DocSecurity>0</DocSecurity>
  <Lines>555</Lines>
  <Paragraphs>157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Leerkracht</dc:creator>
  <cp:keywords/>
  <cp:lastModifiedBy>Leerkracht</cp:lastModifiedBy>
  <cp:revision>2</cp:revision>
  <cp:lastPrinted>2006-08-01T17:47:00Z</cp:lastPrinted>
  <dcterms:created xsi:type="dcterms:W3CDTF">2025-03-24T13:34:00Z</dcterms:created>
  <dcterms:modified xsi:type="dcterms:W3CDTF">2025-03-24T13:34:00Z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